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76B3287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494DB9" w:rsidRPr="00494DB9">
        <w:rPr>
          <w:rFonts w:eastAsia="Times New Roman" w:cs="Calibri"/>
          <w:b/>
          <w:lang w:eastAsia="pl-PL"/>
        </w:rPr>
        <w:t>Dostawa materiałów promocyjnych dla WI AGH KC-DE-zp.25.65.2026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6564B" w14:textId="77777777" w:rsidR="004440BD" w:rsidRDefault="004440BD" w:rsidP="0038231F">
      <w:pPr>
        <w:spacing w:after="0" w:line="240" w:lineRule="auto"/>
      </w:pPr>
      <w:r>
        <w:separator/>
      </w:r>
    </w:p>
  </w:endnote>
  <w:endnote w:type="continuationSeparator" w:id="0">
    <w:p w14:paraId="6E61E9DB" w14:textId="77777777" w:rsidR="004440BD" w:rsidRDefault="004440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38781" w14:textId="77777777" w:rsidR="004440BD" w:rsidRDefault="004440BD" w:rsidP="0038231F">
      <w:pPr>
        <w:spacing w:after="0" w:line="240" w:lineRule="auto"/>
      </w:pPr>
      <w:r>
        <w:separator/>
      </w:r>
    </w:p>
  </w:footnote>
  <w:footnote w:type="continuationSeparator" w:id="0">
    <w:p w14:paraId="4FE8EDE6" w14:textId="77777777" w:rsidR="004440BD" w:rsidRDefault="004440BD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1CC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2026-03-09T12:55:00Z</dcterms:created>
  <dcterms:modified xsi:type="dcterms:W3CDTF">2026-03-09T13:07:00Z</dcterms:modified>
</cp:coreProperties>
</file>