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7221A" w14:textId="77777777" w:rsidR="005A16CE" w:rsidRPr="005A16CE" w:rsidRDefault="005A16CE" w:rsidP="005A16CE">
      <w:pPr>
        <w:suppressAutoHyphens/>
        <w:spacing w:line="360" w:lineRule="auto"/>
        <w:jc w:val="right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Załącznik nr 1</w:t>
      </w:r>
    </w:p>
    <w:p w14:paraId="36340EB8" w14:textId="77777777" w:rsidR="005A16CE" w:rsidRPr="005A16CE" w:rsidRDefault="005A16CE" w:rsidP="005A16CE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FORMULARZ OFERTY</w:t>
      </w:r>
    </w:p>
    <w:p w14:paraId="0625896E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</w:p>
    <w:p w14:paraId="6915F99B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NAZWA WYKONAWCY lub Wykonawców w przypadku oferty wspólnej:……………………………………………………………………</w:t>
      </w:r>
    </w:p>
    <w:p w14:paraId="0B159570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FORMA PROWADZONEJ DZIAŁALNOŚCI: ...................................................................</w:t>
      </w:r>
    </w:p>
    <w:p w14:paraId="5612B344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ADRES:……………………………………………………………………………………….</w:t>
      </w:r>
    </w:p>
    <w:p w14:paraId="26741FC8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POWIAT:…………………………………WOJEWÓDZTWO …………………………….</w:t>
      </w:r>
    </w:p>
    <w:p w14:paraId="4FF3FA98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val="en-US" w:eastAsia="zh-CN"/>
        </w:rPr>
      </w:pPr>
      <w:r w:rsidRPr="005A16CE">
        <w:rPr>
          <w:rFonts w:ascii="Verdana" w:hAnsi="Verdana"/>
          <w:sz w:val="20"/>
          <w:szCs w:val="20"/>
          <w:lang w:val="de-DE" w:eastAsia="zh-CN"/>
        </w:rPr>
        <w:t>TEL./FAX/ E-MAIL…………………………………………………………………………..</w:t>
      </w:r>
    </w:p>
    <w:p w14:paraId="5DE1893C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val="de-DE" w:eastAsia="zh-CN"/>
        </w:rPr>
        <w:t xml:space="preserve">NIP…………………………………. </w:t>
      </w:r>
      <w:r w:rsidRPr="005A16CE">
        <w:rPr>
          <w:rFonts w:ascii="Verdana" w:hAnsi="Verdana"/>
          <w:sz w:val="20"/>
          <w:szCs w:val="20"/>
          <w:lang w:eastAsia="zh-CN"/>
        </w:rPr>
        <w:t>REGON:………………………………………………</w:t>
      </w:r>
    </w:p>
    <w:p w14:paraId="305AB1D8" w14:textId="77777777" w:rsidR="005A16CE" w:rsidRPr="005A16CE" w:rsidRDefault="005A16CE" w:rsidP="005A16CE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BANK/ NR KONTA ………………………………………………………………………….</w:t>
      </w:r>
    </w:p>
    <w:p w14:paraId="2265664A" w14:textId="77777777" w:rsidR="005A16CE" w:rsidRPr="005A16CE" w:rsidRDefault="005A16CE" w:rsidP="005A16CE">
      <w:pPr>
        <w:suppressAutoHyphens/>
        <w:spacing w:line="360" w:lineRule="auto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Do: Nazwa i siedziba Zamawiającego:</w:t>
      </w:r>
    </w:p>
    <w:p w14:paraId="2711EEEA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Akademia Górniczo - Hutnicza</w:t>
      </w:r>
    </w:p>
    <w:p w14:paraId="76074C2A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im. Stanisława Staszica w Krakowie</w:t>
      </w:r>
    </w:p>
    <w:p w14:paraId="1101DA33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Dział Zamówień Publicznych  </w:t>
      </w:r>
    </w:p>
    <w:p w14:paraId="0F1CA295" w14:textId="77777777" w:rsidR="005A16CE" w:rsidRPr="005A16CE" w:rsidRDefault="005A16CE" w:rsidP="005A16CE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Al. Mickiewicza 30 </w:t>
      </w:r>
    </w:p>
    <w:p w14:paraId="5895EF9D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30-059 Kraków,  </w:t>
      </w:r>
    </w:p>
    <w:p w14:paraId="0B1650CD" w14:textId="77777777" w:rsidR="005A16CE" w:rsidRPr="005A16CE" w:rsidRDefault="005A16CE" w:rsidP="005A16CE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20"/>
          <w:szCs w:val="20"/>
          <w:lang w:eastAsia="zh-CN"/>
        </w:rPr>
      </w:pPr>
    </w:p>
    <w:p w14:paraId="72267820" w14:textId="5F694633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Przystępując do postępowania o udzielenie zamówienia publicznego, którego przedmiotem jest</w:t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</w:t>
      </w:r>
      <w:bookmarkStart w:id="0" w:name="_Hlk129865110"/>
      <w:r w:rsidR="00B378EA" w:rsidRPr="00B378EA">
        <w:rPr>
          <w:rFonts w:ascii="Verdana" w:hAnsi="Verdana" w:cs="Calibri"/>
          <w:b/>
          <w:bCs/>
          <w:sz w:val="20"/>
          <w:szCs w:val="20"/>
        </w:rPr>
        <w:t>Remont oświetlenia na piętrach I, II i IV w przewiązce P-A3A4 na terenie AGH - KC-DE-zp.25</w:t>
      </w:r>
      <w:r w:rsidR="002C501F">
        <w:rPr>
          <w:rFonts w:ascii="Verdana" w:hAnsi="Verdana" w:cs="Calibri"/>
          <w:b/>
          <w:bCs/>
          <w:sz w:val="20"/>
          <w:szCs w:val="20"/>
        </w:rPr>
        <w:t>.</w:t>
      </w:r>
      <w:r w:rsidR="00B378EA" w:rsidRPr="00B378EA">
        <w:rPr>
          <w:rFonts w:ascii="Verdana" w:hAnsi="Verdana" w:cs="Calibri"/>
          <w:b/>
          <w:bCs/>
          <w:sz w:val="20"/>
          <w:szCs w:val="20"/>
        </w:rPr>
        <w:t>66.2026</w:t>
      </w:r>
      <w:r w:rsidRPr="005A16CE">
        <w:rPr>
          <w:rFonts w:ascii="Verdana" w:hAnsi="Verdana"/>
          <w:b/>
          <w:bCs/>
          <w:iCs/>
          <w:sz w:val="20"/>
          <w:szCs w:val="20"/>
          <w:lang w:eastAsia="zh-CN"/>
        </w:rPr>
        <w:t>,</w:t>
      </w:r>
      <w:bookmarkEnd w:id="0"/>
      <w:r w:rsidRPr="005A16CE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Pr="005A16CE">
        <w:rPr>
          <w:rFonts w:ascii="Verdana" w:hAnsi="Verdana"/>
          <w:sz w:val="20"/>
          <w:szCs w:val="20"/>
          <w:lang w:eastAsia="zh-CN"/>
        </w:rPr>
        <w:t>oferuję realizację przedmiotu zamówienia, zgodnie z zasadami określonymi w specyfikacji warunków zamówienia.</w:t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</w:t>
      </w:r>
    </w:p>
    <w:p w14:paraId="48DB518B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</w:p>
    <w:p w14:paraId="20D42D52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06DB64E1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Słownie brutto :................................................................................................</w:t>
      </w:r>
    </w:p>
    <w:p w14:paraId="29B9C728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tj.…………….PLN</w:t>
      </w:r>
    </w:p>
    <w:p w14:paraId="571A24F1" w14:textId="77777777" w:rsidR="005A16CE" w:rsidRPr="005A16CE" w:rsidRDefault="005A16CE" w:rsidP="005A16CE">
      <w:pPr>
        <w:suppressAutoHyphens/>
        <w:spacing w:line="360" w:lineRule="auto"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5A16CE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21082278" w14:textId="3FED1AB1" w:rsidR="005A16CE" w:rsidRPr="005A16CE" w:rsidRDefault="005A16CE" w:rsidP="005A16CE">
      <w:pPr>
        <w:tabs>
          <w:tab w:val="left" w:pos="1276"/>
        </w:tabs>
        <w:suppressAutoHyphens/>
        <w:spacing w:before="120" w:after="120"/>
        <w:jc w:val="both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Termin realizacji umowy: do </w:t>
      </w:r>
      <w:r w:rsidR="00597C40">
        <w:rPr>
          <w:rFonts w:ascii="Verdana" w:hAnsi="Verdana"/>
          <w:b/>
          <w:sz w:val="20"/>
          <w:szCs w:val="20"/>
          <w:lang w:eastAsia="zh-CN"/>
        </w:rPr>
        <w:t>56 dni</w:t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od daty zawarcia umowy. </w:t>
      </w:r>
    </w:p>
    <w:p w14:paraId="501F252B" w14:textId="77777777" w:rsidR="005A16CE" w:rsidRPr="005A16CE" w:rsidRDefault="005A16CE" w:rsidP="005A16CE">
      <w:pPr>
        <w:spacing w:before="120" w:after="60"/>
        <w:jc w:val="both"/>
        <w:outlineLvl w:val="1"/>
        <w:rPr>
          <w:rFonts w:ascii="Verdana" w:hAnsi="Verdana"/>
          <w:bCs/>
          <w:i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u w:val="single"/>
          <w:lang w:eastAsia="zh-CN"/>
        </w:rPr>
        <w:t xml:space="preserve">Okres udzielonej gwarancji wynosi: </w:t>
      </w:r>
      <w:r w:rsidRPr="005A16CE">
        <w:rPr>
          <w:rFonts w:ascii="Verdana" w:hAnsi="Verdana"/>
          <w:b/>
          <w:sz w:val="20"/>
          <w:szCs w:val="20"/>
          <w:lang w:eastAsia="zh-CN"/>
        </w:rPr>
        <w:t>:</w:t>
      </w:r>
      <w:r w:rsidRPr="005A16CE">
        <w:rPr>
          <w:rFonts w:ascii="Verdana" w:hAnsi="Verdana"/>
          <w:sz w:val="20"/>
          <w:szCs w:val="20"/>
          <w:lang w:eastAsia="zh-CN"/>
        </w:rPr>
        <w:t xml:space="preserve"> …………………</w:t>
      </w:r>
      <w:r w:rsidRPr="005A16CE">
        <w:rPr>
          <w:rFonts w:ascii="Verdana" w:hAnsi="Verdana"/>
          <w:b/>
          <w:sz w:val="20"/>
          <w:szCs w:val="20"/>
          <w:lang w:eastAsia="zh-CN"/>
        </w:rPr>
        <w:t>miesięcy</w:t>
      </w:r>
      <w:r w:rsidRPr="005A16CE">
        <w:rPr>
          <w:rFonts w:ascii="Verdana" w:hAnsi="Verdana"/>
          <w:sz w:val="20"/>
          <w:szCs w:val="20"/>
          <w:lang w:eastAsia="zh-CN"/>
        </w:rPr>
        <w:t xml:space="preserve"> </w:t>
      </w:r>
      <w:r w:rsidRPr="005A16CE">
        <w:rPr>
          <w:rFonts w:ascii="Verdana" w:hAnsi="Verdana"/>
          <w:i/>
          <w:sz w:val="20"/>
          <w:szCs w:val="20"/>
          <w:lang w:eastAsia="zh-CN"/>
        </w:rPr>
        <w:t>(kryterium oceny ofert</w:t>
      </w:r>
      <w:r w:rsidRPr="005A16CE">
        <w:rPr>
          <w:rFonts w:ascii="Verdana" w:hAnsi="Verdana"/>
          <w:sz w:val="20"/>
          <w:szCs w:val="20"/>
          <w:lang w:eastAsia="zh-CN"/>
        </w:rPr>
        <w:t>)</w:t>
      </w:r>
      <w:r w:rsidRPr="005A16CE">
        <w:rPr>
          <w:rFonts w:ascii="Verdana" w:hAnsi="Verdana"/>
          <w:sz w:val="20"/>
          <w:szCs w:val="20"/>
        </w:rPr>
        <w:t xml:space="preserve"> </w:t>
      </w:r>
    </w:p>
    <w:p w14:paraId="55E1B8B6" w14:textId="77777777" w:rsidR="005A16CE" w:rsidRPr="005A16CE" w:rsidRDefault="005A16CE" w:rsidP="005A16CE">
      <w:pPr>
        <w:suppressAutoHyphens/>
        <w:spacing w:line="360" w:lineRule="auto"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5A16CE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gwarancji, Zamawiający przyjmie minimalny okres gwarancji.  </w:t>
      </w:r>
      <w:r w:rsidRPr="005A16CE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4F781301" w14:textId="77777777" w:rsidR="005A16CE" w:rsidRPr="005A16CE" w:rsidRDefault="005A16CE" w:rsidP="005A16CE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4C7DF4FD" w14:textId="77777777" w:rsidR="005A16CE" w:rsidRPr="005A16CE" w:rsidRDefault="005A16CE" w:rsidP="005A16CE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5A16CE">
        <w:rPr>
          <w:rFonts w:ascii="Verdana" w:hAnsi="Verdana"/>
          <w:sz w:val="20"/>
          <w:szCs w:val="20"/>
          <w:lang w:eastAsia="zh-CN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172C6FC5" w14:textId="77777777" w:rsidR="005A16CE" w:rsidRPr="005A16CE" w:rsidRDefault="005A16CE" w:rsidP="005A16CE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1EC89496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0FF904EE" w14:textId="77777777" w:rsidR="005A16CE" w:rsidRPr="005A16CE" w:rsidRDefault="005A16CE" w:rsidP="005A16CE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5A16CE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5F3EC80B" w14:textId="77777777" w:rsidR="005A16CE" w:rsidRPr="005A16CE" w:rsidRDefault="005A16CE" w:rsidP="005A16C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5A16CE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5A16CE">
        <w:rPr>
          <w:rFonts w:ascii="Verdana" w:hAnsi="Verdana"/>
          <w:sz w:val="20"/>
          <w:szCs w:val="20"/>
          <w:lang w:eastAsia="ar-SA"/>
        </w:rPr>
        <w:t>zamawiającego</w:t>
      </w:r>
      <w:r w:rsidRPr="005A16CE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068D46EF" w14:textId="77777777" w:rsidR="005A16CE" w:rsidRPr="005A16CE" w:rsidRDefault="005A16CE" w:rsidP="005A16C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lastRenderedPageBreak/>
        <w:t xml:space="preserve">Oświadczamy, ze jesteśmy mikro/małym/średnim/dużym przedsiębiorstwem </w:t>
      </w:r>
      <w:r w:rsidRPr="005A16CE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5A16CE">
        <w:rPr>
          <w:rFonts w:ascii="Verdana" w:hAnsi="Verdana"/>
          <w:b/>
          <w:sz w:val="20"/>
          <w:szCs w:val="20"/>
          <w:lang w:eastAsia="zh-CN"/>
        </w:rPr>
        <w:t>*</w:t>
      </w:r>
    </w:p>
    <w:p w14:paraId="74E6F8BE" w14:textId="11C58365" w:rsidR="005A16CE" w:rsidRPr="00F6686F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</w:t>
      </w:r>
      <w:r w:rsidRPr="00F6686F">
        <w:rPr>
          <w:rFonts w:ascii="Verdana" w:hAnsi="Verdana"/>
          <w:sz w:val="20"/>
          <w:szCs w:val="20"/>
          <w:lang w:eastAsia="zh-CN"/>
        </w:rPr>
        <w:t xml:space="preserve">SWZ, dokumentacji </w:t>
      </w:r>
      <w:r w:rsidR="00F6686F" w:rsidRPr="00F6686F">
        <w:rPr>
          <w:rFonts w:ascii="Verdana" w:hAnsi="Verdana"/>
          <w:sz w:val="20"/>
          <w:szCs w:val="20"/>
          <w:lang w:eastAsia="zh-CN"/>
        </w:rPr>
        <w:t>przetargowej</w:t>
      </w:r>
      <w:r w:rsidRPr="00F6686F">
        <w:rPr>
          <w:rFonts w:ascii="Verdana" w:hAnsi="Verdana"/>
          <w:sz w:val="20"/>
          <w:szCs w:val="20"/>
          <w:lang w:eastAsia="zh-CN"/>
        </w:rPr>
        <w:t>, STWiORB a oferowana cena obejmuje cały zakres robót objętych przedmiotem zamówienia, które wykonamy zgodnie z zasadami sztuki budowlanej.</w:t>
      </w:r>
    </w:p>
    <w:p w14:paraId="5BE17A85" w14:textId="77777777" w:rsidR="005A16CE" w:rsidRPr="005A16CE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42636ED" w14:textId="77777777" w:rsidR="005A16CE" w:rsidRPr="005A16CE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5A16CE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5A16CE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Pr="005A16CE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</w:p>
    <w:p w14:paraId="7916108A" w14:textId="77777777" w:rsidR="005A16CE" w:rsidRPr="005A16CE" w:rsidRDefault="005A16CE" w:rsidP="005A16CE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5A16CE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5A16CE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5A16C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5A16CE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5A16C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5E857471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40D10C0F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2EC882B4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val="x-none"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5D4AF267" w14:textId="77777777" w:rsidR="005A16CE" w:rsidRPr="005A16CE" w:rsidRDefault="005A16CE" w:rsidP="005A16CE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5A16CE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F425068" w14:textId="77777777" w:rsidR="005A16CE" w:rsidRPr="005A16CE" w:rsidRDefault="005A16CE" w:rsidP="005A16CE">
      <w:pPr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bCs/>
          <w:iCs/>
          <w:sz w:val="20"/>
          <w:szCs w:val="20"/>
          <w:lang w:eastAsia="zh-CN"/>
        </w:rPr>
        <w:t>7. Ośw</w:t>
      </w:r>
      <w:r w:rsidRPr="005A16CE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5A16CE">
        <w:rPr>
          <w:rFonts w:ascii="Verdana" w:hAnsi="Verdana"/>
          <w:sz w:val="20"/>
          <w:szCs w:val="20"/>
          <w:lang w:eastAsia="zh-CN"/>
        </w:rPr>
        <w:t>*</w:t>
      </w:r>
      <w:r w:rsidRPr="005A16CE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5A16CE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5A16CE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5A16CE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4E136A57" w14:textId="77777777" w:rsidR="005A16CE" w:rsidRPr="005A16CE" w:rsidRDefault="005A16CE" w:rsidP="005A16CE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5A16CE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E36D29" w14:textId="77777777" w:rsidR="005A16CE" w:rsidRPr="005A16CE" w:rsidRDefault="005A16CE" w:rsidP="005A16CE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5A16CE">
        <w:rPr>
          <w:rFonts w:ascii="Verdana" w:eastAsia="Calibri" w:hAnsi="Verdana"/>
          <w:sz w:val="16"/>
          <w:szCs w:val="16"/>
          <w:lang w:eastAsia="zh-CN"/>
        </w:rPr>
        <w:t>**</w:t>
      </w:r>
      <w:r w:rsidRPr="005A16CE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5A16CE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DFAAC5" w14:textId="77777777" w:rsidR="005A16CE" w:rsidRPr="005A16CE" w:rsidRDefault="005A16CE" w:rsidP="005A16CE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13A6F81F" w14:textId="77777777" w:rsidR="005A16CE" w:rsidRPr="005A16CE" w:rsidRDefault="005A16CE" w:rsidP="005A16C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>Oświadczam/y, że warunek określony w pkt. 8.2 ppkt 4 SWZ spełniamy osobiście/ powołujemy się na zasoby podmiotu trzeciego w następującym zakresie</w:t>
      </w:r>
      <w:r w:rsidRPr="005A16CE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5A16CE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07898BB7" w14:textId="77777777" w:rsidR="005A16CE" w:rsidRPr="005A16CE" w:rsidRDefault="005A16CE" w:rsidP="005A16C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A16CE" w:rsidRPr="005A16CE" w14:paraId="33A8364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1A5C6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0182E9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4707E04A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440D7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5A16CE" w:rsidRPr="005A16CE" w14:paraId="5F21241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37D24E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8BEC3B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24A81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57319B8" w14:textId="77777777" w:rsidR="005A16CE" w:rsidRPr="005A16CE" w:rsidRDefault="005A16CE" w:rsidP="005A16CE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5A16CE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5A16CE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5A16CE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A16CE" w:rsidRPr="005A16CE" w14:paraId="124EDB1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AE6F9F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FD2769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DE2B4" w14:textId="77777777" w:rsidR="005A16CE" w:rsidRPr="005A16CE" w:rsidRDefault="005A16CE" w:rsidP="005A16C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5A16CE" w:rsidRPr="005A16CE" w14:paraId="5D0E017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382166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6645A8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24C3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5A16CE" w:rsidRPr="005A16CE" w14:paraId="68EFC65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5A1328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5A16CE">
              <w:rPr>
                <w:rFonts w:ascii="Verdana" w:hAnsi="Verdana"/>
                <w:sz w:val="20"/>
                <w:szCs w:val="20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9DCDD6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E3839" w14:textId="77777777" w:rsidR="005A16CE" w:rsidRPr="005A16CE" w:rsidRDefault="005A16CE" w:rsidP="005A16C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199A797" w14:textId="77777777" w:rsidR="005A16CE" w:rsidRPr="005A16CE" w:rsidRDefault="005A16CE" w:rsidP="005A16CE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0EBF227A" w14:textId="77777777" w:rsidR="005A16CE" w:rsidRPr="005A16CE" w:rsidRDefault="005A16CE" w:rsidP="005A16CE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559A54E5" w14:textId="77777777" w:rsidR="005A16CE" w:rsidRPr="005A16CE" w:rsidRDefault="005A16CE" w:rsidP="005A16CE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1CB7C656" w14:textId="77777777" w:rsidR="005A16CE" w:rsidRPr="005A16CE" w:rsidRDefault="005A16CE" w:rsidP="005A16CE">
      <w:pPr>
        <w:keepNext/>
        <w:numPr>
          <w:ilvl w:val="0"/>
          <w:numId w:val="7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5A16C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51408F5B" w14:textId="77777777" w:rsidR="005A16CE" w:rsidRPr="005A16CE" w:rsidRDefault="005A16CE" w:rsidP="005A16CE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34C88627" w14:textId="77777777" w:rsidR="005A16CE" w:rsidRPr="005A16CE" w:rsidRDefault="005A16CE" w:rsidP="005A16CE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5A16CE">
        <w:rPr>
          <w:rFonts w:ascii="Verdana" w:hAnsi="Verdana"/>
          <w:sz w:val="20"/>
          <w:szCs w:val="20"/>
          <w:lang w:eastAsia="zh-CN"/>
        </w:rPr>
        <w:tab/>
      </w:r>
      <w:r w:rsidRPr="005A16CE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0BCF55D2" w14:textId="77777777" w:rsidR="005A16CE" w:rsidRPr="005A16CE" w:rsidRDefault="005A16CE" w:rsidP="005A16CE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2C1C0FFD" w14:textId="77777777" w:rsidR="005A16CE" w:rsidRPr="005A16CE" w:rsidRDefault="005A16CE" w:rsidP="005A16CE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upoważnienie dla powyżej wskazanych osób wynika z następującego (ych) dokumentu(ów)</w:t>
      </w:r>
    </w:p>
    <w:p w14:paraId="4B9E2750" w14:textId="6B5B16C8" w:rsidR="005A16CE" w:rsidRPr="005A16CE" w:rsidRDefault="005A16CE" w:rsidP="005A16CE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………………………………………………………………….........................…</w:t>
      </w:r>
      <w:r w:rsidR="00597C40">
        <w:rPr>
          <w:rFonts w:ascii="Verdana" w:hAnsi="Verdana"/>
          <w:sz w:val="20"/>
          <w:szCs w:val="20"/>
          <w:lang w:eastAsia="zh-CN"/>
        </w:rPr>
        <w:t xml:space="preserve"> </w:t>
      </w:r>
      <w:r w:rsidRPr="005A16CE">
        <w:rPr>
          <w:rFonts w:ascii="Verdana" w:hAnsi="Verdana"/>
          <w:sz w:val="20"/>
          <w:szCs w:val="20"/>
          <w:lang w:eastAsia="zh-CN"/>
        </w:rPr>
        <w:t>które dołączamy do oferty.</w:t>
      </w:r>
    </w:p>
    <w:p w14:paraId="0D571011" w14:textId="77777777" w:rsidR="005A16CE" w:rsidRPr="005A16CE" w:rsidRDefault="005A16CE" w:rsidP="005A16CE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60101425" w14:textId="77777777" w:rsidR="005A16CE" w:rsidRPr="005A16CE" w:rsidRDefault="005A16CE" w:rsidP="005A16CE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63E1C394" w14:textId="77777777" w:rsidR="005A16CE" w:rsidRPr="005A16CE" w:rsidRDefault="005A16CE" w:rsidP="005A16CE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6718F36F" w14:textId="77777777" w:rsidR="005A16CE" w:rsidRPr="005A16CE" w:rsidRDefault="005A16CE" w:rsidP="005A16CE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A16CE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433FCE07" w14:textId="77777777" w:rsidR="005A16CE" w:rsidRPr="005A16CE" w:rsidRDefault="005A16CE" w:rsidP="005A16CE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</w:pPr>
      <w:r w:rsidRPr="005A16CE"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  <w:t>Dokument należy sporządzić w postaci elektronicznej i podpisać kwalifikowanym</w:t>
      </w:r>
    </w:p>
    <w:p w14:paraId="01CFC12E" w14:textId="77777777" w:rsidR="005A16CE" w:rsidRPr="005A16CE" w:rsidRDefault="005A16CE" w:rsidP="005A16CE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sz w:val="16"/>
          <w:szCs w:val="16"/>
          <w:highlight w:val="yellow"/>
        </w:rPr>
      </w:pPr>
      <w:r w:rsidRPr="005A16CE">
        <w:rPr>
          <w:rFonts w:ascii="Verdana" w:hAnsi="Verdana"/>
          <w:bCs/>
          <w:i/>
          <w:iCs/>
          <w:color w:val="FF0000"/>
          <w:sz w:val="16"/>
          <w:szCs w:val="16"/>
          <w:lang w:eastAsia="zh-CN"/>
        </w:rPr>
        <w:t>podpisem elektronicznym lub podpisem zaufanym lub podpisem osobistym.</w:t>
      </w:r>
    </w:p>
    <w:p w14:paraId="1A32C500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28BC48D3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A429D7E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48A0D89E" w14:textId="77777777" w:rsidR="005A16CE" w:rsidRPr="005A16CE" w:rsidRDefault="005A16CE" w:rsidP="005A16CE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6752C28D" w14:textId="77777777" w:rsidR="00FE545C" w:rsidRPr="005A16CE" w:rsidRDefault="00FE545C" w:rsidP="005A16CE"/>
    <w:sectPr w:rsidR="00FE545C" w:rsidRPr="005A16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B22C" w14:textId="77777777" w:rsidR="009362F1" w:rsidRDefault="009362F1">
      <w:r>
        <w:separator/>
      </w:r>
    </w:p>
  </w:endnote>
  <w:endnote w:type="continuationSeparator" w:id="0">
    <w:p w14:paraId="2E78C327" w14:textId="77777777" w:rsidR="009362F1" w:rsidRDefault="0093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503A" w14:textId="77777777" w:rsidR="0013428E" w:rsidRDefault="001342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6B8A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6FC16" w14:textId="77777777" w:rsidR="0013428E" w:rsidRDefault="00134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2CD96" w14:textId="77777777" w:rsidR="009362F1" w:rsidRDefault="009362F1">
      <w:r>
        <w:separator/>
      </w:r>
    </w:p>
  </w:footnote>
  <w:footnote w:type="continuationSeparator" w:id="0">
    <w:p w14:paraId="7D2F79C9" w14:textId="77777777" w:rsidR="009362F1" w:rsidRDefault="009362F1">
      <w:r>
        <w:continuationSeparator/>
      </w:r>
    </w:p>
  </w:footnote>
  <w:footnote w:id="1">
    <w:p w14:paraId="5DA30A2D" w14:textId="77777777" w:rsidR="005A16CE" w:rsidRDefault="005A16CE" w:rsidP="005A16C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2CA45F3" w14:textId="77777777" w:rsidR="005A16CE" w:rsidRDefault="005A16CE" w:rsidP="005A16C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AE46" w14:textId="77777777" w:rsidR="0013428E" w:rsidRDefault="00134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CA441" w14:textId="072A7277" w:rsidR="00F53146" w:rsidRPr="00565641" w:rsidRDefault="00F53146" w:rsidP="00565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93A02" w14:textId="77777777" w:rsidR="0013428E" w:rsidRDefault="00134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31409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44796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3655063">
    <w:abstractNumId w:val="3"/>
  </w:num>
  <w:num w:numId="4" w16cid:durableId="1318073255">
    <w:abstractNumId w:val="6"/>
  </w:num>
  <w:num w:numId="5" w16cid:durableId="5592895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442530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5539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58552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54B"/>
    <w:rsid w:val="00012286"/>
    <w:rsid w:val="000704FC"/>
    <w:rsid w:val="00071CCC"/>
    <w:rsid w:val="000B731D"/>
    <w:rsid w:val="000D304E"/>
    <w:rsid w:val="000D6134"/>
    <w:rsid w:val="000E09C7"/>
    <w:rsid w:val="000F6589"/>
    <w:rsid w:val="00106636"/>
    <w:rsid w:val="00116EC6"/>
    <w:rsid w:val="0013428E"/>
    <w:rsid w:val="001801DD"/>
    <w:rsid w:val="001D4612"/>
    <w:rsid w:val="00207E98"/>
    <w:rsid w:val="002723B0"/>
    <w:rsid w:val="002B31C2"/>
    <w:rsid w:val="002C501F"/>
    <w:rsid w:val="00315A4A"/>
    <w:rsid w:val="003D02FB"/>
    <w:rsid w:val="004B7300"/>
    <w:rsid w:val="004C6753"/>
    <w:rsid w:val="005360DF"/>
    <w:rsid w:val="00565641"/>
    <w:rsid w:val="00595C87"/>
    <w:rsid w:val="00597C40"/>
    <w:rsid w:val="005A16CE"/>
    <w:rsid w:val="005A3863"/>
    <w:rsid w:val="005D2C65"/>
    <w:rsid w:val="005E6D94"/>
    <w:rsid w:val="0063384F"/>
    <w:rsid w:val="00643C6F"/>
    <w:rsid w:val="00646202"/>
    <w:rsid w:val="0065290F"/>
    <w:rsid w:val="006815F6"/>
    <w:rsid w:val="00693642"/>
    <w:rsid w:val="00711471"/>
    <w:rsid w:val="007748F0"/>
    <w:rsid w:val="007A4321"/>
    <w:rsid w:val="00833933"/>
    <w:rsid w:val="00853083"/>
    <w:rsid w:val="008B2F0C"/>
    <w:rsid w:val="008B4928"/>
    <w:rsid w:val="008D2AB8"/>
    <w:rsid w:val="008F1C66"/>
    <w:rsid w:val="009362F1"/>
    <w:rsid w:val="00937BFB"/>
    <w:rsid w:val="00970FE4"/>
    <w:rsid w:val="00A0022B"/>
    <w:rsid w:val="00A346FE"/>
    <w:rsid w:val="00A47B4D"/>
    <w:rsid w:val="00A83018"/>
    <w:rsid w:val="00B378EA"/>
    <w:rsid w:val="00B774DC"/>
    <w:rsid w:val="00C969A6"/>
    <w:rsid w:val="00CA7D36"/>
    <w:rsid w:val="00D24208"/>
    <w:rsid w:val="00D60C38"/>
    <w:rsid w:val="00D66893"/>
    <w:rsid w:val="00D90ACB"/>
    <w:rsid w:val="00DC1500"/>
    <w:rsid w:val="00DD3DBA"/>
    <w:rsid w:val="00E44371"/>
    <w:rsid w:val="00E949B0"/>
    <w:rsid w:val="00EC0BEA"/>
    <w:rsid w:val="00F00591"/>
    <w:rsid w:val="00F51688"/>
    <w:rsid w:val="00F53146"/>
    <w:rsid w:val="00F6686F"/>
    <w:rsid w:val="00F91018"/>
    <w:rsid w:val="00F9554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58F47"/>
  <w15:chartTrackingRefBased/>
  <w15:docId w15:val="{50AF0579-9032-4A2B-9D17-9CF8F605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777</Words>
  <Characters>5260</Characters>
  <Application>Microsoft Office Word</Application>
  <DocSecurity>0</DocSecurity>
  <Lines>105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2026-03-10T13:20:00Z</cp:lastPrinted>
  <dcterms:created xsi:type="dcterms:W3CDTF">2026-03-10T13:20:00Z</dcterms:created>
  <dcterms:modified xsi:type="dcterms:W3CDTF">2026-03-10T13:23:00Z</dcterms:modified>
</cp:coreProperties>
</file>