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B53CB6C" w:rsidR="000246D5" w:rsidRPr="00DF1C49" w:rsidRDefault="009B7449" w:rsidP="003801B9">
      <w:pPr>
        <w:spacing w:after="0" w:line="240" w:lineRule="auto"/>
        <w:ind w:firstLine="708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084E83" w:rsidRPr="00084E83">
        <w:rPr>
          <w:rFonts w:ascii="Verdana" w:hAnsi="Verdana"/>
          <w:b/>
          <w:sz w:val="18"/>
          <w:szCs w:val="18"/>
        </w:rPr>
        <w:t>rozbudowa systemu SIEM firmy Netwitness licencji wieczystych o 50 GB logów dziennie ze wsparciem do 30.04.2027 -licencje specjalistyczne  dla SBiO- KC-DE-zp.25.57.2026</w:t>
      </w:r>
      <w:r w:rsidR="009465ED" w:rsidRPr="009465ED"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25DCC" w14:textId="77777777" w:rsidR="00EF7C2B" w:rsidRDefault="00EF7C2B">
      <w:pPr>
        <w:spacing w:after="0" w:line="240" w:lineRule="auto"/>
      </w:pPr>
      <w:r>
        <w:separator/>
      </w:r>
    </w:p>
  </w:endnote>
  <w:endnote w:type="continuationSeparator" w:id="0">
    <w:p w14:paraId="2F13E4C0" w14:textId="77777777" w:rsidR="00EF7C2B" w:rsidRDefault="00EF7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30D42" w14:textId="77777777" w:rsidR="00EF7C2B" w:rsidRDefault="00EF7C2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44DFC6C" w14:textId="77777777" w:rsidR="00EF7C2B" w:rsidRDefault="00EF7C2B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84E83"/>
    <w:rsid w:val="000A54B0"/>
    <w:rsid w:val="000D1880"/>
    <w:rsid w:val="001A2B0D"/>
    <w:rsid w:val="001B3C79"/>
    <w:rsid w:val="002B3CBD"/>
    <w:rsid w:val="002D6D29"/>
    <w:rsid w:val="00331930"/>
    <w:rsid w:val="003625A6"/>
    <w:rsid w:val="003801B9"/>
    <w:rsid w:val="00414C01"/>
    <w:rsid w:val="004348FD"/>
    <w:rsid w:val="00441118"/>
    <w:rsid w:val="0048047B"/>
    <w:rsid w:val="004A5310"/>
    <w:rsid w:val="00540781"/>
    <w:rsid w:val="00622979"/>
    <w:rsid w:val="006407BB"/>
    <w:rsid w:val="0065535F"/>
    <w:rsid w:val="006F0C03"/>
    <w:rsid w:val="00714D73"/>
    <w:rsid w:val="00791526"/>
    <w:rsid w:val="007A6003"/>
    <w:rsid w:val="007F063B"/>
    <w:rsid w:val="008D617C"/>
    <w:rsid w:val="009465ED"/>
    <w:rsid w:val="00950965"/>
    <w:rsid w:val="009726CF"/>
    <w:rsid w:val="009A42E9"/>
    <w:rsid w:val="009A7723"/>
    <w:rsid w:val="009B7449"/>
    <w:rsid w:val="009E259A"/>
    <w:rsid w:val="00A05528"/>
    <w:rsid w:val="00AF0B75"/>
    <w:rsid w:val="00AF307C"/>
    <w:rsid w:val="00BC74A7"/>
    <w:rsid w:val="00BD4972"/>
    <w:rsid w:val="00C652C7"/>
    <w:rsid w:val="00C773E4"/>
    <w:rsid w:val="00CA28F9"/>
    <w:rsid w:val="00CD0463"/>
    <w:rsid w:val="00CD7E1D"/>
    <w:rsid w:val="00DF1C49"/>
    <w:rsid w:val="00E03F9E"/>
    <w:rsid w:val="00E93D9A"/>
    <w:rsid w:val="00EE4671"/>
    <w:rsid w:val="00EF7C2B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320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10</cp:revision>
  <cp:lastPrinted>2016-07-26T10:32:00Z</cp:lastPrinted>
  <dcterms:created xsi:type="dcterms:W3CDTF">2025-02-03T09:48:00Z</dcterms:created>
  <dcterms:modified xsi:type="dcterms:W3CDTF">2026-03-04T05:42:00Z</dcterms:modified>
</cp:coreProperties>
</file>