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EA363" w14:textId="77777777" w:rsidR="00B36EDA" w:rsidRPr="004B69E3" w:rsidRDefault="00BB2389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4B69E3">
        <w:rPr>
          <w:sz w:val="20"/>
          <w:szCs w:val="20"/>
        </w:rPr>
        <w:t>Niepołomice</w:t>
      </w:r>
      <w:r w:rsidR="00B36EDA" w:rsidRPr="004B69E3">
        <w:rPr>
          <w:sz w:val="20"/>
          <w:szCs w:val="20"/>
        </w:rPr>
        <w:t xml:space="preserve"> dnia: </w:t>
      </w:r>
      <w:r w:rsidRPr="004B69E3">
        <w:rPr>
          <w:sz w:val="20"/>
          <w:szCs w:val="20"/>
        </w:rPr>
        <w:t>2026-03-11</w:t>
      </w:r>
    </w:p>
    <w:p w14:paraId="4CCEE05C" w14:textId="77777777" w:rsidR="00B36EDA" w:rsidRPr="004B69E3" w:rsidRDefault="00BB2389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4B69E3">
        <w:rPr>
          <w:b/>
          <w:bCs/>
          <w:sz w:val="20"/>
          <w:szCs w:val="20"/>
        </w:rPr>
        <w:t>GMINA NIEPOŁOMICE</w:t>
      </w:r>
    </w:p>
    <w:p w14:paraId="378209A1" w14:textId="77777777" w:rsidR="00B36EDA" w:rsidRPr="004B69E3" w:rsidRDefault="00BB2389" w:rsidP="00B36EDA">
      <w:pPr>
        <w:spacing w:line="360" w:lineRule="auto"/>
        <w:ind w:right="3969"/>
        <w:rPr>
          <w:sz w:val="20"/>
          <w:szCs w:val="20"/>
        </w:rPr>
      </w:pPr>
      <w:r w:rsidRPr="004B69E3">
        <w:rPr>
          <w:sz w:val="20"/>
          <w:szCs w:val="20"/>
        </w:rPr>
        <w:t>Pl. Zwycięstwa</w:t>
      </w:r>
      <w:r w:rsidR="00B36EDA" w:rsidRPr="004B69E3">
        <w:rPr>
          <w:sz w:val="20"/>
          <w:szCs w:val="20"/>
        </w:rPr>
        <w:t xml:space="preserve"> </w:t>
      </w:r>
      <w:r w:rsidRPr="004B69E3">
        <w:rPr>
          <w:sz w:val="20"/>
          <w:szCs w:val="20"/>
        </w:rPr>
        <w:t>13</w:t>
      </w:r>
    </w:p>
    <w:p w14:paraId="12B84806" w14:textId="77777777" w:rsidR="00B36EDA" w:rsidRPr="004B69E3" w:rsidRDefault="00BB2389" w:rsidP="00B36EDA">
      <w:pPr>
        <w:ind w:right="3969"/>
        <w:rPr>
          <w:sz w:val="20"/>
          <w:szCs w:val="20"/>
        </w:rPr>
      </w:pPr>
      <w:r w:rsidRPr="004B69E3">
        <w:rPr>
          <w:sz w:val="20"/>
          <w:szCs w:val="20"/>
        </w:rPr>
        <w:t>32-005</w:t>
      </w:r>
      <w:r w:rsidR="00B36EDA" w:rsidRPr="004B69E3">
        <w:rPr>
          <w:sz w:val="20"/>
          <w:szCs w:val="20"/>
        </w:rPr>
        <w:t xml:space="preserve"> </w:t>
      </w:r>
      <w:r w:rsidRPr="004B69E3">
        <w:rPr>
          <w:sz w:val="20"/>
          <w:szCs w:val="20"/>
        </w:rPr>
        <w:t>Niepołomice</w:t>
      </w:r>
    </w:p>
    <w:p w14:paraId="46106FC3" w14:textId="77777777" w:rsidR="00B36EDA" w:rsidRPr="004B69E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B69E3" w14:paraId="4F508984" w14:textId="77777777" w:rsidTr="00B36EDA">
        <w:tc>
          <w:tcPr>
            <w:tcW w:w="9923" w:type="dxa"/>
            <w:shd w:val="clear" w:color="auto" w:fill="F2F2F2"/>
            <w:hideMark/>
          </w:tcPr>
          <w:p w14:paraId="7F9C6513" w14:textId="77777777" w:rsidR="00B36EDA" w:rsidRPr="004B69E3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B69E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2DDE96EB" w14:textId="77777777" w:rsidR="00B36EDA" w:rsidRPr="004B69E3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B69E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FB8661E" w14:textId="77777777" w:rsidR="00B36EDA" w:rsidRPr="004B69E3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40326C95" w14:textId="77777777" w:rsidR="00B36EDA" w:rsidRPr="004B69E3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4B69E3">
        <w:rPr>
          <w:rFonts w:eastAsia="Calibri"/>
          <w:sz w:val="20"/>
          <w:szCs w:val="20"/>
          <w:lang w:eastAsia="en-US"/>
        </w:rPr>
        <w:t xml:space="preserve">Dotyczy </w:t>
      </w:r>
      <w:r w:rsidRPr="004B69E3">
        <w:rPr>
          <w:sz w:val="20"/>
          <w:szCs w:val="20"/>
        </w:rPr>
        <w:t>postępowania o udzielenie zamówienia publicznego</w:t>
      </w:r>
      <w:r w:rsidRPr="004B69E3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B69E3" w14:paraId="0274551D" w14:textId="77777777" w:rsidTr="00B36EDA">
        <w:tc>
          <w:tcPr>
            <w:tcW w:w="2269" w:type="dxa"/>
          </w:tcPr>
          <w:p w14:paraId="697C683E" w14:textId="77777777" w:rsidR="00B36EDA" w:rsidRPr="004B69E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64B803BD" w14:textId="77777777" w:rsidR="00B36EDA" w:rsidRPr="004B69E3" w:rsidRDefault="00BB238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B69E3">
              <w:rPr>
                <w:bCs/>
                <w:sz w:val="20"/>
                <w:szCs w:val="20"/>
              </w:rPr>
              <w:t>Zakup kursów zawodowych dla nauczycieli CKZiU Niepołomice w ramach projektu: Rozwijanie umiejętności zawodowych uczniów oraz kadry pedagogicznej szkół prowadzących kształcenie zawodowe w Niepołomicach</w:t>
            </w:r>
          </w:p>
        </w:tc>
      </w:tr>
      <w:tr w:rsidR="00BB2389" w:rsidRPr="004B69E3" w14:paraId="60BC43C0" w14:textId="77777777" w:rsidTr="004578AB">
        <w:tc>
          <w:tcPr>
            <w:tcW w:w="2269" w:type="dxa"/>
          </w:tcPr>
          <w:p w14:paraId="43F1D8C8" w14:textId="77777777" w:rsidR="00BB2389" w:rsidRPr="004B69E3" w:rsidRDefault="00BB2389" w:rsidP="004578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301640AF" w14:textId="77777777" w:rsidR="00BB2389" w:rsidRPr="004B69E3" w:rsidRDefault="00BB2389" w:rsidP="004578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B69E3">
              <w:rPr>
                <w:bCs/>
                <w:sz w:val="20"/>
                <w:szCs w:val="20"/>
              </w:rPr>
              <w:t>ZP.271.7.2026</w:t>
            </w:r>
          </w:p>
        </w:tc>
      </w:tr>
    </w:tbl>
    <w:p w14:paraId="31801636" w14:textId="77777777" w:rsidR="00B36EDA" w:rsidRPr="004B69E3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19E0D9F4" w14:textId="77777777" w:rsidR="00B36EDA" w:rsidRPr="004B69E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4B69E3">
        <w:rPr>
          <w:sz w:val="20"/>
          <w:szCs w:val="20"/>
        </w:rPr>
        <w:t xml:space="preserve">Zamawiający, </w:t>
      </w:r>
      <w:r w:rsidR="00BB2389" w:rsidRPr="004B69E3">
        <w:rPr>
          <w:b/>
          <w:sz w:val="20"/>
          <w:szCs w:val="20"/>
        </w:rPr>
        <w:t>GMINA NIEPOŁOMICE</w:t>
      </w:r>
      <w:r w:rsidRPr="004B69E3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BB2389" w:rsidRPr="004B69E3">
        <w:rPr>
          <w:sz w:val="20"/>
          <w:szCs w:val="20"/>
        </w:rPr>
        <w:t>(</w:t>
      </w:r>
      <w:proofErr w:type="spellStart"/>
      <w:r w:rsidR="00BB2389" w:rsidRPr="004B69E3">
        <w:rPr>
          <w:sz w:val="20"/>
          <w:szCs w:val="20"/>
        </w:rPr>
        <w:t>t.j</w:t>
      </w:r>
      <w:proofErr w:type="spellEnd"/>
      <w:r w:rsidR="00BB2389" w:rsidRPr="004B69E3">
        <w:rPr>
          <w:sz w:val="20"/>
          <w:szCs w:val="20"/>
        </w:rPr>
        <w:t xml:space="preserve">. Dz. U. z 2024 r. poz. 1320 z </w:t>
      </w:r>
      <w:proofErr w:type="spellStart"/>
      <w:r w:rsidR="00BB2389" w:rsidRPr="004B69E3">
        <w:rPr>
          <w:sz w:val="20"/>
          <w:szCs w:val="20"/>
        </w:rPr>
        <w:t>pĂłĹşn</w:t>
      </w:r>
      <w:proofErr w:type="spellEnd"/>
      <w:r w:rsidR="00BB2389" w:rsidRPr="004B69E3">
        <w:rPr>
          <w:sz w:val="20"/>
          <w:szCs w:val="20"/>
        </w:rPr>
        <w:t>. zm.)</w:t>
      </w:r>
      <w:r w:rsidRPr="004B69E3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B2389" w:rsidRPr="004B69E3" w14:paraId="0759DEED" w14:textId="77777777" w:rsidTr="004578A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6324A" w14:textId="77777777" w:rsidR="00BB2389" w:rsidRPr="004B69E3" w:rsidRDefault="00BB2389" w:rsidP="004578AB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4B69E3">
              <w:rPr>
                <w:b/>
                <w:bCs/>
                <w:sz w:val="20"/>
                <w:szCs w:val="20"/>
              </w:rPr>
              <w:t xml:space="preserve">Część nr </w:t>
            </w:r>
            <w:r w:rsidRPr="004B69E3">
              <w:rPr>
                <w:b/>
                <w:bCs/>
                <w:sz w:val="20"/>
                <w:szCs w:val="20"/>
              </w:rPr>
              <w:t>4</w:t>
            </w:r>
            <w:r w:rsidRPr="004B69E3">
              <w:rPr>
                <w:sz w:val="20"/>
                <w:szCs w:val="20"/>
              </w:rPr>
              <w:t xml:space="preserve">: </w:t>
            </w:r>
            <w:r w:rsidRPr="004B69E3">
              <w:rPr>
                <w:sz w:val="20"/>
                <w:szCs w:val="20"/>
              </w:rPr>
              <w:t>Zakup kursów zawodowych dla nauczycieli uczących w Centrum Kształcenia Zawodowego i Ustawicznego w Niepołomicach - branża gastronomiczna</w:t>
            </w:r>
          </w:p>
          <w:p w14:paraId="08943A1F" w14:textId="77777777" w:rsidR="00BB2389" w:rsidRPr="004B69E3" w:rsidRDefault="00BB2389" w:rsidP="004578AB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4B69E3">
              <w:rPr>
                <w:b/>
                <w:sz w:val="20"/>
                <w:szCs w:val="20"/>
              </w:rPr>
              <w:t>GastroArt</w:t>
            </w:r>
            <w:proofErr w:type="spellEnd"/>
            <w:r w:rsidRPr="004B69E3">
              <w:rPr>
                <w:b/>
                <w:sz w:val="20"/>
                <w:szCs w:val="20"/>
              </w:rPr>
              <w:t xml:space="preserve"> Studio Kulinarne</w:t>
            </w:r>
          </w:p>
          <w:p w14:paraId="398666B1" w14:textId="6E13B276" w:rsidR="00BB2389" w:rsidRPr="004B69E3" w:rsidRDefault="004B69E3" w:rsidP="004578A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BB2389" w:rsidRPr="004B69E3">
              <w:rPr>
                <w:bCs/>
                <w:sz w:val="20"/>
                <w:szCs w:val="20"/>
              </w:rPr>
              <w:t>Warszawska</w:t>
            </w:r>
            <w:r w:rsidR="00BB2389" w:rsidRPr="004B69E3">
              <w:rPr>
                <w:bCs/>
                <w:sz w:val="20"/>
                <w:szCs w:val="20"/>
              </w:rPr>
              <w:t xml:space="preserve"> </w:t>
            </w:r>
            <w:r w:rsidR="00BB2389" w:rsidRPr="004B69E3">
              <w:rPr>
                <w:bCs/>
                <w:sz w:val="20"/>
                <w:szCs w:val="20"/>
              </w:rPr>
              <w:t>6</w:t>
            </w:r>
            <w:r w:rsidR="00BB2389" w:rsidRPr="004B69E3">
              <w:rPr>
                <w:bCs/>
                <w:sz w:val="20"/>
                <w:szCs w:val="20"/>
              </w:rPr>
              <w:t xml:space="preserve"> </w:t>
            </w:r>
          </w:p>
          <w:p w14:paraId="741E6D50" w14:textId="77777777" w:rsidR="00BB2389" w:rsidRPr="004B69E3" w:rsidRDefault="00BB2389" w:rsidP="004578AB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4B69E3">
              <w:rPr>
                <w:bCs/>
                <w:sz w:val="20"/>
                <w:szCs w:val="20"/>
              </w:rPr>
              <w:t>08-450</w:t>
            </w:r>
            <w:r w:rsidRPr="004B69E3">
              <w:rPr>
                <w:bCs/>
                <w:sz w:val="20"/>
                <w:szCs w:val="20"/>
              </w:rPr>
              <w:t xml:space="preserve"> </w:t>
            </w:r>
            <w:r w:rsidRPr="004B69E3">
              <w:rPr>
                <w:bCs/>
                <w:sz w:val="20"/>
                <w:szCs w:val="20"/>
              </w:rPr>
              <w:t>Łaskarzew</w:t>
            </w:r>
          </w:p>
          <w:p w14:paraId="4E548E2C" w14:textId="77777777" w:rsidR="00BB2389" w:rsidRPr="004B69E3" w:rsidRDefault="00BB2389" w:rsidP="004578AB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 xml:space="preserve">za cenę wykonania przedmiotu zamówienia w wysokości </w:t>
            </w:r>
            <w:r w:rsidRPr="004B69E3">
              <w:rPr>
                <w:b/>
                <w:sz w:val="20"/>
                <w:szCs w:val="20"/>
              </w:rPr>
              <w:t>9 600.00 zł</w:t>
            </w:r>
            <w:r w:rsidRPr="004B69E3">
              <w:rPr>
                <w:sz w:val="20"/>
                <w:szCs w:val="20"/>
              </w:rPr>
              <w:t xml:space="preserve"> </w:t>
            </w:r>
            <w:r w:rsidRPr="004B69E3">
              <w:rPr>
                <w:b/>
                <w:bCs/>
                <w:sz w:val="20"/>
                <w:szCs w:val="20"/>
              </w:rPr>
              <w:t>brutto</w:t>
            </w:r>
            <w:r w:rsidRPr="004B69E3">
              <w:rPr>
                <w:bCs/>
                <w:sz w:val="20"/>
                <w:szCs w:val="20"/>
              </w:rPr>
              <w:t>.</w:t>
            </w:r>
          </w:p>
          <w:p w14:paraId="1CDF0E6B" w14:textId="77777777" w:rsidR="00BB2389" w:rsidRPr="004B69E3" w:rsidRDefault="00BB2389" w:rsidP="004578AB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4B69E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4B69E3">
              <w:rPr>
                <w:color w:val="000000"/>
                <w:sz w:val="20"/>
                <w:szCs w:val="20"/>
              </w:rPr>
              <w:t>:</w:t>
            </w:r>
          </w:p>
          <w:p w14:paraId="3438EFF2" w14:textId="77777777" w:rsidR="00BB2389" w:rsidRPr="004B69E3" w:rsidRDefault="00BB2389" w:rsidP="004578A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1DC9CC91" w14:textId="77777777" w:rsidR="00B36EDA" w:rsidRPr="004B69E3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4B69E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4B69E3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4B69E3" w14:paraId="6A32B655" w14:textId="77777777" w:rsidTr="00BB23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B99F6E" w14:textId="77777777" w:rsidR="00B36EDA" w:rsidRPr="004B69E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4B69E3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26271D" w14:textId="77777777" w:rsidR="00B36EDA" w:rsidRPr="004B69E3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4B69E3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B74972" w14:textId="77777777" w:rsidR="00B36EDA" w:rsidRPr="004B69E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4B69E3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895FF3" w14:textId="77777777" w:rsidR="00B36EDA" w:rsidRPr="004B69E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4B69E3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BB2389" w:rsidRPr="004B69E3" w14:paraId="046A3783" w14:textId="77777777" w:rsidTr="00BB23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9B88A" w14:textId="77777777" w:rsidR="00BB2389" w:rsidRPr="004B69E3" w:rsidRDefault="00BB2389" w:rsidP="00457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4</w:t>
            </w:r>
            <w:r w:rsidRPr="004B69E3">
              <w:rPr>
                <w:sz w:val="20"/>
                <w:szCs w:val="20"/>
              </w:rPr>
              <w:t xml:space="preserve"> - </w:t>
            </w:r>
            <w:r w:rsidRPr="004B69E3">
              <w:rPr>
                <w:sz w:val="20"/>
                <w:szCs w:val="20"/>
              </w:rPr>
              <w:t>Zakup kursów zawodowych dla nauczycieli uczących w Centrum Kształcenia Zawodowego i Ustawicznego w Niepołomicach - branża gastronomiczna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961EB" w14:textId="77777777" w:rsidR="00BB2389" w:rsidRPr="004B69E3" w:rsidRDefault="00BB2389" w:rsidP="004578A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B69E3">
              <w:rPr>
                <w:b/>
                <w:bCs/>
                <w:sz w:val="20"/>
                <w:szCs w:val="20"/>
              </w:rPr>
              <w:t xml:space="preserve">Akademia Rozwoju ATTIVARE Magdalena </w:t>
            </w:r>
            <w:proofErr w:type="spellStart"/>
            <w:r w:rsidRPr="004B69E3">
              <w:rPr>
                <w:b/>
                <w:bCs/>
                <w:sz w:val="20"/>
                <w:szCs w:val="20"/>
              </w:rPr>
              <w:t>Małucha</w:t>
            </w:r>
            <w:proofErr w:type="spellEnd"/>
          </w:p>
          <w:p w14:paraId="37AE61C4" w14:textId="788AEC5A" w:rsidR="00BB2389" w:rsidRPr="004B69E3" w:rsidRDefault="004B69E3" w:rsidP="004578A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B2389" w:rsidRPr="004B69E3">
              <w:rPr>
                <w:sz w:val="20"/>
                <w:szCs w:val="20"/>
              </w:rPr>
              <w:t>Erazma Jerzmanowskiego</w:t>
            </w:r>
            <w:r w:rsidR="00BB2389" w:rsidRPr="004B69E3">
              <w:rPr>
                <w:sz w:val="20"/>
                <w:szCs w:val="20"/>
              </w:rPr>
              <w:t xml:space="preserve"> </w:t>
            </w:r>
            <w:r w:rsidR="00BB2389" w:rsidRPr="004B69E3">
              <w:rPr>
                <w:sz w:val="20"/>
                <w:szCs w:val="20"/>
              </w:rPr>
              <w:t>36/94</w:t>
            </w:r>
          </w:p>
          <w:p w14:paraId="37E97D89" w14:textId="77777777" w:rsidR="00BB2389" w:rsidRPr="004B69E3" w:rsidRDefault="00BB2389" w:rsidP="004578AB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30-836</w:t>
            </w:r>
            <w:r w:rsidRPr="004B69E3">
              <w:rPr>
                <w:sz w:val="20"/>
                <w:szCs w:val="20"/>
              </w:rPr>
              <w:t xml:space="preserve"> </w:t>
            </w:r>
            <w:r w:rsidRPr="004B69E3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1C8BD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1 - Cena - 57.60</w:t>
            </w:r>
          </w:p>
          <w:p w14:paraId="74FEB793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2 - Posiadanie przez instytucję szkoleniową certyfikatu jakości usług  - 10.00</w:t>
            </w:r>
          </w:p>
          <w:p w14:paraId="6AD57617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3 - Udział osoby prowadzącej kurs w co najmniej 1 konkursie krajowym - 0.00</w:t>
            </w:r>
          </w:p>
          <w:p w14:paraId="1A203B95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4 - Udział osoby prowadzącej kurs w  co najmniej 1 konkursie międzynarodowym  - 0.00</w:t>
            </w:r>
          </w:p>
          <w:p w14:paraId="619A73E8" w14:textId="77777777" w:rsidR="00BB2389" w:rsidRPr="004B69E3" w:rsidRDefault="00BB2389" w:rsidP="00457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lastRenderedPageBreak/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D6EA2" w14:textId="77777777" w:rsidR="00BB2389" w:rsidRPr="004B69E3" w:rsidRDefault="00BB2389" w:rsidP="004578AB">
            <w:pPr>
              <w:jc w:val="center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lastRenderedPageBreak/>
              <w:t xml:space="preserve">  67,60</w:t>
            </w:r>
          </w:p>
        </w:tc>
      </w:tr>
      <w:tr w:rsidR="00BB2389" w:rsidRPr="004B69E3" w14:paraId="57A8A61E" w14:textId="77777777" w:rsidTr="00BB23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05D66" w14:textId="77777777" w:rsidR="00BB2389" w:rsidRPr="004B69E3" w:rsidRDefault="00BB2389" w:rsidP="00457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4</w:t>
            </w:r>
            <w:r w:rsidRPr="004B69E3">
              <w:rPr>
                <w:sz w:val="20"/>
                <w:szCs w:val="20"/>
              </w:rPr>
              <w:t xml:space="preserve"> - </w:t>
            </w:r>
            <w:r w:rsidRPr="004B69E3">
              <w:rPr>
                <w:sz w:val="20"/>
                <w:szCs w:val="20"/>
              </w:rPr>
              <w:t>Zakup kursów zawodowych dla nauczycieli uczących w Centrum Kształcenia Zawodowego i Ustawicznego w Niepołomicach - branża gastronomiczna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C16D4" w14:textId="77777777" w:rsidR="00BB2389" w:rsidRPr="004B69E3" w:rsidRDefault="00BB2389" w:rsidP="004578A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B69E3">
              <w:rPr>
                <w:b/>
                <w:bCs/>
                <w:sz w:val="20"/>
                <w:szCs w:val="20"/>
              </w:rPr>
              <w:t>Centrum Szkoleniowe OMEGA Łukasz Dybała</w:t>
            </w:r>
          </w:p>
          <w:p w14:paraId="60B497C2" w14:textId="466AC758" w:rsidR="00BB2389" w:rsidRPr="004B69E3" w:rsidRDefault="004B69E3" w:rsidP="004578A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>
              <w:rPr>
                <w:sz w:val="20"/>
                <w:szCs w:val="20"/>
              </w:rPr>
              <w:t>Hm.Stanisława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Millana</w:t>
            </w:r>
            <w:proofErr w:type="spellEnd"/>
            <w:r>
              <w:rPr>
                <w:sz w:val="20"/>
                <w:szCs w:val="20"/>
              </w:rPr>
              <w:t xml:space="preserve"> 16</w:t>
            </w:r>
          </w:p>
          <w:p w14:paraId="0B2ED807" w14:textId="602B312C" w:rsidR="00BB2389" w:rsidRPr="004B69E3" w:rsidRDefault="00BB2389" w:rsidP="004578AB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30-</w:t>
            </w:r>
            <w:r w:rsidR="004B69E3">
              <w:rPr>
                <w:sz w:val="20"/>
                <w:szCs w:val="20"/>
              </w:rPr>
              <w:t>610</w:t>
            </w:r>
            <w:r w:rsidRPr="004B69E3">
              <w:rPr>
                <w:sz w:val="20"/>
                <w:szCs w:val="20"/>
              </w:rPr>
              <w:t xml:space="preserve"> </w:t>
            </w:r>
            <w:r w:rsidRPr="004B69E3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24343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1 - Cena - 41.14</w:t>
            </w:r>
          </w:p>
          <w:p w14:paraId="007B1618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2 - Posiadanie przez instytucję szkoleniową certyfikatu jakości usług  - 10.00</w:t>
            </w:r>
          </w:p>
          <w:p w14:paraId="0D0B4567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3 - Udział osoby prowadzącej kurs w co najmniej 1 konkursie krajowym - 0.00</w:t>
            </w:r>
          </w:p>
          <w:p w14:paraId="04723A1E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4 - Udział osoby prowadzącej kurs w  co najmniej 1 konkursie międzynarodowym  - 0.00</w:t>
            </w:r>
          </w:p>
          <w:p w14:paraId="2D2C4AA2" w14:textId="77777777" w:rsidR="00BB2389" w:rsidRPr="004B69E3" w:rsidRDefault="00BB2389" w:rsidP="00457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7EDC0" w14:textId="77777777" w:rsidR="00BB2389" w:rsidRPr="004B69E3" w:rsidRDefault="00BB2389" w:rsidP="004578AB">
            <w:pPr>
              <w:jc w:val="center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 xml:space="preserve">  51,14</w:t>
            </w:r>
          </w:p>
        </w:tc>
      </w:tr>
      <w:tr w:rsidR="00BB2389" w:rsidRPr="004B69E3" w14:paraId="0C0D16EA" w14:textId="77777777" w:rsidTr="00BB23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BA67" w14:textId="77777777" w:rsidR="00BB2389" w:rsidRPr="004B69E3" w:rsidRDefault="00BB2389" w:rsidP="00457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4</w:t>
            </w:r>
            <w:r w:rsidRPr="004B69E3">
              <w:rPr>
                <w:sz w:val="20"/>
                <w:szCs w:val="20"/>
              </w:rPr>
              <w:t xml:space="preserve"> - </w:t>
            </w:r>
            <w:r w:rsidRPr="004B69E3">
              <w:rPr>
                <w:sz w:val="20"/>
                <w:szCs w:val="20"/>
              </w:rPr>
              <w:t>Zakup kursów zawodowych dla nauczycieli uczących w Centrum Kształcenia Zawodowego i Ustawicznego w Niepołomicach - branża gastronomiczna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10059" w14:textId="77777777" w:rsidR="00BB2389" w:rsidRPr="004B69E3" w:rsidRDefault="00BB2389" w:rsidP="004578A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B69E3">
              <w:rPr>
                <w:b/>
                <w:bCs/>
                <w:sz w:val="20"/>
                <w:szCs w:val="20"/>
              </w:rPr>
              <w:t>STREFA ROZWOJU Danuta Rynkiewicz</w:t>
            </w:r>
          </w:p>
          <w:p w14:paraId="282724C9" w14:textId="77777777" w:rsidR="00BB2389" w:rsidRPr="004B69E3" w:rsidRDefault="00BB2389" w:rsidP="004578AB">
            <w:pPr>
              <w:spacing w:line="276" w:lineRule="auto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ul. Emilii Plater</w:t>
            </w:r>
            <w:r w:rsidRPr="004B69E3">
              <w:rPr>
                <w:sz w:val="20"/>
                <w:szCs w:val="20"/>
              </w:rPr>
              <w:t xml:space="preserve"> </w:t>
            </w:r>
            <w:r w:rsidRPr="004B69E3">
              <w:rPr>
                <w:sz w:val="20"/>
                <w:szCs w:val="20"/>
              </w:rPr>
              <w:t>1a/53</w:t>
            </w:r>
          </w:p>
          <w:p w14:paraId="00BAED51" w14:textId="77777777" w:rsidR="00BB2389" w:rsidRPr="004B69E3" w:rsidRDefault="00BB2389" w:rsidP="004578AB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05-500</w:t>
            </w:r>
            <w:r w:rsidRPr="004B69E3">
              <w:rPr>
                <w:sz w:val="20"/>
                <w:szCs w:val="20"/>
              </w:rPr>
              <w:t xml:space="preserve"> </w:t>
            </w:r>
            <w:r w:rsidRPr="004B69E3">
              <w:rPr>
                <w:sz w:val="20"/>
                <w:szCs w:val="20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FC0B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1 - Cena - 42.23</w:t>
            </w:r>
          </w:p>
          <w:p w14:paraId="0B87EDA5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2 - Posiadanie przez instytucję szkoleniową certyfikatu jakości usług  - 0.00</w:t>
            </w:r>
          </w:p>
          <w:p w14:paraId="78B48208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3 - Udział osoby prowadzącej kurs w co najmniej 1 konkursie krajowym - 0.00</w:t>
            </w:r>
          </w:p>
          <w:p w14:paraId="3FED601C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4 - Udział osoby prowadzącej kurs w  co najmniej 1 konkursie międzynarodowym  - 0.00</w:t>
            </w:r>
          </w:p>
          <w:p w14:paraId="108CE353" w14:textId="77777777" w:rsidR="00BB2389" w:rsidRPr="004B69E3" w:rsidRDefault="00BB2389" w:rsidP="00457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8FC4" w14:textId="77777777" w:rsidR="00BB2389" w:rsidRPr="004B69E3" w:rsidRDefault="00BB2389" w:rsidP="004578AB">
            <w:pPr>
              <w:jc w:val="center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 xml:space="preserve">  42,23</w:t>
            </w:r>
          </w:p>
        </w:tc>
      </w:tr>
      <w:tr w:rsidR="00BB2389" w:rsidRPr="004B69E3" w14:paraId="32D72445" w14:textId="77777777" w:rsidTr="00BB238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D823" w14:textId="77777777" w:rsidR="00BB2389" w:rsidRPr="004B69E3" w:rsidRDefault="00BB2389" w:rsidP="00457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4</w:t>
            </w:r>
            <w:r w:rsidRPr="004B69E3">
              <w:rPr>
                <w:sz w:val="20"/>
                <w:szCs w:val="20"/>
              </w:rPr>
              <w:t xml:space="preserve"> - </w:t>
            </w:r>
            <w:r w:rsidRPr="004B69E3">
              <w:rPr>
                <w:sz w:val="20"/>
                <w:szCs w:val="20"/>
              </w:rPr>
              <w:t>Zakup kursów zawodowych dla nauczycieli uczących w Centrum Kształcenia Zawodowego i Ustawicznego w Niepołomicach - branża gastronomiczna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49B59" w14:textId="77777777" w:rsidR="00BB2389" w:rsidRPr="004B69E3" w:rsidRDefault="00BB2389" w:rsidP="004578AB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4B69E3">
              <w:rPr>
                <w:b/>
                <w:bCs/>
                <w:sz w:val="20"/>
                <w:szCs w:val="20"/>
              </w:rPr>
              <w:t>GastroArt</w:t>
            </w:r>
            <w:proofErr w:type="spellEnd"/>
            <w:r w:rsidRPr="004B69E3">
              <w:rPr>
                <w:b/>
                <w:bCs/>
                <w:sz w:val="20"/>
                <w:szCs w:val="20"/>
              </w:rPr>
              <w:t xml:space="preserve"> Studio Kulinarne</w:t>
            </w:r>
          </w:p>
          <w:p w14:paraId="0BD856B7" w14:textId="7EDC0738" w:rsidR="00BB2389" w:rsidRPr="004B69E3" w:rsidRDefault="004B69E3" w:rsidP="004578AB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B2389" w:rsidRPr="004B69E3">
              <w:rPr>
                <w:sz w:val="20"/>
                <w:szCs w:val="20"/>
              </w:rPr>
              <w:t>Warszawska</w:t>
            </w:r>
            <w:r w:rsidR="00BB2389" w:rsidRPr="004B69E3">
              <w:rPr>
                <w:sz w:val="20"/>
                <w:szCs w:val="20"/>
              </w:rPr>
              <w:t xml:space="preserve"> </w:t>
            </w:r>
            <w:r w:rsidR="00BB2389" w:rsidRPr="004B69E3">
              <w:rPr>
                <w:sz w:val="20"/>
                <w:szCs w:val="20"/>
              </w:rPr>
              <w:t>6</w:t>
            </w:r>
          </w:p>
          <w:p w14:paraId="0583527F" w14:textId="77777777" w:rsidR="00BB2389" w:rsidRPr="004B69E3" w:rsidRDefault="00BB2389" w:rsidP="004578AB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08-450</w:t>
            </w:r>
            <w:r w:rsidRPr="004B69E3">
              <w:rPr>
                <w:sz w:val="20"/>
                <w:szCs w:val="20"/>
              </w:rPr>
              <w:t xml:space="preserve"> </w:t>
            </w:r>
            <w:r w:rsidRPr="004B69E3">
              <w:rPr>
                <w:sz w:val="20"/>
                <w:szCs w:val="20"/>
              </w:rPr>
              <w:t>Łaskarzew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08577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1 - Cena - 60.00</w:t>
            </w:r>
          </w:p>
          <w:p w14:paraId="210CE9F8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2 - Posiadanie przez instytucję szkoleniową certyfikatu jakości usług  - 10.00</w:t>
            </w:r>
          </w:p>
          <w:p w14:paraId="07788A5E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3 - Udział osoby prowadzącej kurs w co najmniej 1 konkursie krajowym - 0.00</w:t>
            </w:r>
          </w:p>
          <w:p w14:paraId="3660DF43" w14:textId="77777777" w:rsidR="00BB2389" w:rsidRPr="004B69E3" w:rsidRDefault="00BB2389" w:rsidP="004578AB">
            <w:pPr>
              <w:spacing w:before="40" w:after="40"/>
              <w:rPr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4 - Udział osoby prowadzącej kurs w  co najmniej 1 konkursie międzynarodowym  - 0.00</w:t>
            </w:r>
          </w:p>
          <w:p w14:paraId="3D61E023" w14:textId="77777777" w:rsidR="00BB2389" w:rsidRPr="004B69E3" w:rsidRDefault="00BB2389" w:rsidP="004578A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>5 - Osoba będąca prowadzić  kurs szkoleń prowadziła co najmniej 1 szkolenie/kurs dofinasowany  ze środków unijnych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06D89" w14:textId="77777777" w:rsidR="00BB2389" w:rsidRPr="004B69E3" w:rsidRDefault="00BB2389" w:rsidP="004578AB">
            <w:pPr>
              <w:jc w:val="center"/>
              <w:rPr>
                <w:color w:val="000000"/>
                <w:sz w:val="20"/>
                <w:szCs w:val="20"/>
              </w:rPr>
            </w:pPr>
            <w:r w:rsidRPr="004B69E3">
              <w:rPr>
                <w:sz w:val="20"/>
                <w:szCs w:val="20"/>
              </w:rPr>
              <w:t xml:space="preserve">  70,00</w:t>
            </w:r>
          </w:p>
        </w:tc>
      </w:tr>
      <w:bookmarkEnd w:id="0"/>
    </w:tbl>
    <w:p w14:paraId="7EF9586F" w14:textId="5A0DF4CA" w:rsidR="008642B3" w:rsidRPr="004B69E3" w:rsidRDefault="008642B3" w:rsidP="004B69E3">
      <w:pPr>
        <w:spacing w:before="720" w:after="480" w:line="360" w:lineRule="auto"/>
        <w:ind w:left="3119" w:right="-425" w:firstLine="425"/>
        <w:jc w:val="right"/>
        <w:rPr>
          <w:sz w:val="20"/>
          <w:szCs w:val="20"/>
          <w:vertAlign w:val="superscript"/>
        </w:rPr>
      </w:pPr>
    </w:p>
    <w:sectPr w:rsidR="008642B3" w:rsidRPr="004B69E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801D0" w14:textId="77777777" w:rsidR="00D435A2" w:rsidRDefault="00D435A2">
      <w:r>
        <w:separator/>
      </w:r>
    </w:p>
  </w:endnote>
  <w:endnote w:type="continuationSeparator" w:id="0">
    <w:p w14:paraId="74453553" w14:textId="77777777" w:rsidR="00D435A2" w:rsidRDefault="00D43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CFDB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73E0A" w14:textId="77777777" w:rsidR="000C1E6F" w:rsidRPr="004B69E3" w:rsidRDefault="000C1E6F" w:rsidP="004B69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7FA2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A0CB1" w14:textId="77777777" w:rsidR="00D435A2" w:rsidRDefault="00D435A2">
      <w:r>
        <w:separator/>
      </w:r>
    </w:p>
  </w:footnote>
  <w:footnote w:type="continuationSeparator" w:id="0">
    <w:p w14:paraId="4E7386E3" w14:textId="77777777" w:rsidR="00D435A2" w:rsidRDefault="00D43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21AE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96CEE" w14:textId="03A1D8B3" w:rsidR="006E3089" w:rsidRDefault="004B69E3">
    <w:pPr>
      <w:pStyle w:val="Nagwek"/>
    </w:pPr>
    <w:r>
      <w:rPr>
        <w:noProof/>
      </w:rPr>
      <w:pict w14:anchorId="33489C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52D3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5A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69E3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B2389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35A2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9700E"/>
  <w15:chartTrackingRefBased/>
  <w15:docId w15:val="{814CBB57-E458-465D-951F-DF42A3826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545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2026-03-11T16:14:00Z</dcterms:created>
  <dcterms:modified xsi:type="dcterms:W3CDTF">2026-03-11T16:14:00Z</dcterms:modified>
</cp:coreProperties>
</file>