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58F90" w14:textId="77777777" w:rsidR="00FB7F50" w:rsidRPr="002245BE" w:rsidRDefault="005827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272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272F">
        <w:rPr>
          <w:sz w:val="22"/>
          <w:szCs w:val="22"/>
        </w:rPr>
        <w:t>2026-03-11</w:t>
      </w:r>
    </w:p>
    <w:p w14:paraId="3D51702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847CCF9" w14:textId="77777777" w:rsidR="0058272F" w:rsidRPr="0058272F" w:rsidRDefault="0058272F" w:rsidP="00FB7F50">
      <w:pPr>
        <w:spacing w:after="40"/>
        <w:rPr>
          <w:b/>
          <w:bCs/>
          <w:sz w:val="22"/>
          <w:szCs w:val="22"/>
        </w:rPr>
      </w:pPr>
      <w:r w:rsidRPr="0058272F">
        <w:rPr>
          <w:b/>
          <w:bCs/>
          <w:sz w:val="22"/>
          <w:szCs w:val="22"/>
        </w:rPr>
        <w:t>Akademia Górniczo - Hutnicza</w:t>
      </w:r>
    </w:p>
    <w:p w14:paraId="758F59A0" w14:textId="77777777" w:rsidR="0058272F" w:rsidRPr="0058272F" w:rsidRDefault="0058272F" w:rsidP="00FB7F50">
      <w:pPr>
        <w:spacing w:after="40"/>
        <w:rPr>
          <w:b/>
          <w:bCs/>
          <w:sz w:val="22"/>
          <w:szCs w:val="22"/>
        </w:rPr>
      </w:pPr>
      <w:r w:rsidRPr="0058272F">
        <w:rPr>
          <w:b/>
          <w:bCs/>
          <w:sz w:val="22"/>
          <w:szCs w:val="22"/>
        </w:rPr>
        <w:t>im. Stanisława Staszica w Krakowie</w:t>
      </w:r>
    </w:p>
    <w:p w14:paraId="176E41FE" w14:textId="77777777" w:rsidR="00FB7F50" w:rsidRPr="002245BE" w:rsidRDefault="0058272F" w:rsidP="00FB7F50">
      <w:pPr>
        <w:spacing w:after="40"/>
        <w:rPr>
          <w:b/>
          <w:bCs/>
          <w:sz w:val="22"/>
          <w:szCs w:val="22"/>
        </w:rPr>
      </w:pPr>
      <w:r w:rsidRPr="0058272F">
        <w:rPr>
          <w:b/>
          <w:bCs/>
          <w:sz w:val="22"/>
          <w:szCs w:val="22"/>
        </w:rPr>
        <w:t>Dział Zamówień Publicznych</w:t>
      </w:r>
    </w:p>
    <w:p w14:paraId="7BE67247" w14:textId="77777777" w:rsidR="00FB7F50" w:rsidRPr="002245BE" w:rsidRDefault="0058272F" w:rsidP="00FB7F50">
      <w:pPr>
        <w:rPr>
          <w:sz w:val="22"/>
          <w:szCs w:val="22"/>
        </w:rPr>
      </w:pPr>
      <w:r w:rsidRPr="0058272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272F">
        <w:rPr>
          <w:sz w:val="22"/>
          <w:szCs w:val="22"/>
        </w:rPr>
        <w:t>30</w:t>
      </w:r>
    </w:p>
    <w:p w14:paraId="52BB1929" w14:textId="77777777" w:rsidR="00FB7F50" w:rsidRPr="002245BE" w:rsidRDefault="0058272F" w:rsidP="00FB7F50">
      <w:pPr>
        <w:rPr>
          <w:sz w:val="22"/>
          <w:szCs w:val="22"/>
        </w:rPr>
      </w:pPr>
      <w:r w:rsidRPr="0058272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272F">
        <w:rPr>
          <w:sz w:val="22"/>
          <w:szCs w:val="22"/>
        </w:rPr>
        <w:t>Kraków</w:t>
      </w:r>
    </w:p>
    <w:p w14:paraId="6EC10E0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446E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272F" w:rsidRPr="00607F9B" w14:paraId="1535D2DE" w14:textId="77777777" w:rsidTr="00E02E54">
        <w:trPr>
          <w:trHeight w:val="638"/>
        </w:trPr>
        <w:tc>
          <w:tcPr>
            <w:tcW w:w="959" w:type="dxa"/>
          </w:tcPr>
          <w:p w14:paraId="7F5B67F0" w14:textId="77777777" w:rsidR="0058272F" w:rsidRPr="00607F9B" w:rsidRDefault="0058272F" w:rsidP="00E02E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0AF6EAD" w14:textId="2C40E194" w:rsidR="0058272F" w:rsidRPr="00607F9B" w:rsidRDefault="0058272F" w:rsidP="00E02E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272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8272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272F">
              <w:rPr>
                <w:b/>
                <w:bCs/>
                <w:sz w:val="22"/>
                <w:szCs w:val="22"/>
              </w:rPr>
              <w:t>kontrakt serwisowy (12 miesięczny) obejmujący zainstalowane  na AGH dyfraktometry i spektrometr rentgenowski - KC-DE-zp.25.55.2026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CE75767" w14:textId="501AA76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272F" w14:paraId="4F754922" w14:textId="77777777" w:rsidTr="00E02E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210F291" w14:textId="77777777" w:rsidR="0058272F" w:rsidRPr="00D26ED6" w:rsidRDefault="0058272F" w:rsidP="00E02E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8272F">
              <w:rPr>
                <w:b/>
                <w:sz w:val="22"/>
                <w:szCs w:val="22"/>
              </w:rPr>
              <w:t>Scanmat</w:t>
            </w:r>
            <w:proofErr w:type="spellEnd"/>
            <w:r w:rsidRPr="0058272F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F3690F3" w14:textId="77777777" w:rsidR="0058272F" w:rsidRPr="009F0E5C" w:rsidRDefault="0058272F" w:rsidP="00E02E54">
            <w:pPr>
              <w:jc w:val="both"/>
              <w:rPr>
                <w:bCs/>
                <w:sz w:val="22"/>
                <w:szCs w:val="22"/>
              </w:rPr>
            </w:pPr>
            <w:r w:rsidRPr="0058272F">
              <w:rPr>
                <w:bCs/>
                <w:sz w:val="22"/>
                <w:szCs w:val="22"/>
              </w:rPr>
              <w:t>Plac Konesera 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72F">
              <w:rPr>
                <w:bCs/>
                <w:sz w:val="22"/>
                <w:szCs w:val="22"/>
              </w:rPr>
              <w:t>Budynek M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637FD0" w14:textId="77777777" w:rsidR="0058272F" w:rsidRPr="009F0E5C" w:rsidRDefault="0058272F" w:rsidP="00E02E54">
            <w:pPr>
              <w:jc w:val="both"/>
              <w:rPr>
                <w:bCs/>
                <w:sz w:val="22"/>
                <w:szCs w:val="22"/>
              </w:rPr>
            </w:pPr>
            <w:r w:rsidRPr="0058272F">
              <w:rPr>
                <w:bCs/>
                <w:sz w:val="22"/>
                <w:szCs w:val="22"/>
              </w:rPr>
              <w:t>03-736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272F">
              <w:rPr>
                <w:bCs/>
                <w:sz w:val="22"/>
                <w:szCs w:val="22"/>
              </w:rPr>
              <w:t>Warszawa</w:t>
            </w:r>
          </w:p>
          <w:p w14:paraId="232B179F" w14:textId="77777777" w:rsidR="0058272F" w:rsidRPr="00D26ED6" w:rsidRDefault="0058272F" w:rsidP="00E02E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35E60F" w14:textId="77777777" w:rsidR="0058272F" w:rsidRDefault="0058272F" w:rsidP="00E02E5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8272F">
              <w:rPr>
                <w:sz w:val="22"/>
                <w:szCs w:val="22"/>
              </w:rPr>
              <w:t>kontrakt serwisowy (12 miesięczny) obejmujący zainstalowane  na AGH dyfraktometry i spektrometr rentgenowski - KC-DE-zp.25.55.2026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9C7A93C" w14:textId="77777777" w:rsidR="0058272F" w:rsidRPr="00D26ED6" w:rsidRDefault="0058272F" w:rsidP="00E02E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272F">
              <w:rPr>
                <w:b/>
                <w:sz w:val="22"/>
                <w:szCs w:val="22"/>
              </w:rPr>
              <w:t>174 660.00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B45030" w14:textId="77777777" w:rsidR="0058272F" w:rsidRDefault="0058272F" w:rsidP="00E02E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83756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0188F" w:rsidRPr="008567C7" w14:paraId="4C8152C1" w14:textId="77777777" w:rsidTr="00C0188F">
        <w:trPr>
          <w:trHeight w:val="510"/>
        </w:trPr>
        <w:tc>
          <w:tcPr>
            <w:tcW w:w="595" w:type="pct"/>
            <w:vAlign w:val="center"/>
          </w:tcPr>
          <w:p w14:paraId="0B3B6794" w14:textId="77777777" w:rsidR="00C0188F" w:rsidRPr="008567C7" w:rsidRDefault="00C018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10161FA" w14:textId="77777777" w:rsidR="00C0188F" w:rsidRPr="008567C7" w:rsidRDefault="00C018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D1852B1" w14:textId="77777777" w:rsidR="00C0188F" w:rsidRPr="008567C7" w:rsidRDefault="00C018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92923DA" w14:textId="77777777" w:rsidR="00C0188F" w:rsidRPr="008567C7" w:rsidRDefault="00C018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Serwis</w:t>
            </w:r>
          </w:p>
        </w:tc>
        <w:tc>
          <w:tcPr>
            <w:tcW w:w="715" w:type="pct"/>
            <w:vAlign w:val="center"/>
          </w:tcPr>
          <w:p w14:paraId="1AEE8C19" w14:textId="77777777" w:rsidR="00C0188F" w:rsidRPr="008567C7" w:rsidRDefault="00C018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0188F" w:rsidRPr="008567C7" w14:paraId="264A91F5" w14:textId="77777777" w:rsidTr="00C0188F">
        <w:tc>
          <w:tcPr>
            <w:tcW w:w="595" w:type="pct"/>
            <w:vAlign w:val="center"/>
          </w:tcPr>
          <w:p w14:paraId="18508E62" w14:textId="77777777" w:rsidR="00C0188F" w:rsidRPr="008567C7" w:rsidRDefault="00C0188F" w:rsidP="00E02E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572F807" w14:textId="77777777" w:rsidR="00C0188F" w:rsidRPr="002B6761" w:rsidRDefault="00C0188F" w:rsidP="00E02E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8272F">
              <w:rPr>
                <w:rFonts w:ascii="Times New Roman" w:hAnsi="Times New Roman" w:cs="Times New Roman"/>
                <w:b/>
                <w:sz w:val="18"/>
                <w:szCs w:val="18"/>
              </w:rPr>
              <w:t>Scanmat</w:t>
            </w:r>
            <w:proofErr w:type="spellEnd"/>
            <w:r w:rsidRPr="005827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06A207C0" w14:textId="77777777" w:rsidR="00C0188F" w:rsidRPr="008567C7" w:rsidRDefault="00C0188F" w:rsidP="00E02E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Plac Konesera 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Budynek M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10171C" w14:textId="77777777" w:rsidR="00C0188F" w:rsidRPr="001B7815" w:rsidRDefault="00C0188F" w:rsidP="00E02E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03-736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272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31535627" w14:textId="77777777" w:rsidR="00C0188F" w:rsidRPr="008567C7" w:rsidRDefault="00C0188F" w:rsidP="00E02E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51CECDC" w14:textId="77777777" w:rsidR="00C0188F" w:rsidRPr="008567C7" w:rsidRDefault="00C0188F" w:rsidP="00E02E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BFCA4C8" w14:textId="77777777" w:rsidR="00C0188F" w:rsidRPr="008567C7" w:rsidRDefault="00C0188F" w:rsidP="00E02E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7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5CE1CE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36920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B8D939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453ED" w14:textId="77777777" w:rsidR="00E30A83" w:rsidRDefault="00E30A83">
      <w:r>
        <w:separator/>
      </w:r>
    </w:p>
  </w:endnote>
  <w:endnote w:type="continuationSeparator" w:id="0">
    <w:p w14:paraId="720B2CC4" w14:textId="77777777" w:rsidR="00E30A83" w:rsidRDefault="00E30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14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B4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840A1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8534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EB9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DF10" w14:textId="77777777" w:rsidR="00E30A83" w:rsidRDefault="00E30A83">
      <w:r>
        <w:separator/>
      </w:r>
    </w:p>
  </w:footnote>
  <w:footnote w:type="continuationSeparator" w:id="0">
    <w:p w14:paraId="3C08BFEC" w14:textId="77777777" w:rsidR="00E30A83" w:rsidRDefault="00E30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1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6D9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9D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C3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272F"/>
    <w:rsid w:val="00596FD7"/>
    <w:rsid w:val="005A1C3C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188F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A83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D1A90"/>
  <w15:chartTrackingRefBased/>
  <w15:docId w15:val="{D4657FFE-A6D9-4C26-A7D6-4632A291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1233</Characters>
  <Application>Microsoft Office Word</Application>
  <DocSecurity>0</DocSecurity>
  <Lines>41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2026-03-11T13:04:00Z</cp:lastPrinted>
  <dcterms:created xsi:type="dcterms:W3CDTF">2026-03-11T13:04:00Z</dcterms:created>
  <dcterms:modified xsi:type="dcterms:W3CDTF">2026-03-11T13:04:00Z</dcterms:modified>
</cp:coreProperties>
</file>