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0FD96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C7A18" w:rsidRPr="003C7A1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0A0A5A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5D4307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9E12DB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EA3E54D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E00842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4AAC688" w14:textId="77777777" w:rsidTr="004F10A0">
        <w:tc>
          <w:tcPr>
            <w:tcW w:w="2269" w:type="dxa"/>
          </w:tcPr>
          <w:p w14:paraId="34DA0596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B152149" w14:textId="77777777" w:rsidR="00A137C9" w:rsidRPr="00A2540E" w:rsidRDefault="003C7A1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7A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7A18" w:rsidRPr="00A2540E" w14:paraId="35CF8E2B" w14:textId="77777777" w:rsidTr="00085BC2">
        <w:tc>
          <w:tcPr>
            <w:tcW w:w="2269" w:type="dxa"/>
          </w:tcPr>
          <w:p w14:paraId="068F4785" w14:textId="77777777" w:rsidR="003C7A18" w:rsidRPr="00A2540E" w:rsidRDefault="003C7A18" w:rsidP="00085BC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1B77350" w14:textId="77777777" w:rsidR="003C7A18" w:rsidRPr="00A2540E" w:rsidRDefault="003C7A18" w:rsidP="00085B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7A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DZP-271-8/26</w:t>
            </w:r>
          </w:p>
        </w:tc>
      </w:tr>
    </w:tbl>
    <w:p w14:paraId="768DD3B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A013535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C7A18" w:rsidRPr="003C7A1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B62FE9B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BFA47BE" w14:textId="77777777" w:rsidTr="00A137C9">
        <w:tc>
          <w:tcPr>
            <w:tcW w:w="617" w:type="dxa"/>
            <w:vAlign w:val="center"/>
          </w:tcPr>
          <w:p w14:paraId="7FCE5DA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AEC4F6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6AED3A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CF64EE4" w14:textId="77777777" w:rsidTr="00A137C9">
        <w:tc>
          <w:tcPr>
            <w:tcW w:w="617" w:type="dxa"/>
            <w:vAlign w:val="center"/>
          </w:tcPr>
          <w:p w14:paraId="0B9F25F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737FEAF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0D66D49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CF29E99" w14:textId="77777777" w:rsidTr="00A137C9">
        <w:tc>
          <w:tcPr>
            <w:tcW w:w="617" w:type="dxa"/>
            <w:vAlign w:val="center"/>
          </w:tcPr>
          <w:p w14:paraId="503D56D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5C398A6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267EE3B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2BB397C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C7A18" w:rsidRPr="003C7A18">
        <w:rPr>
          <w:rFonts w:ascii="Arial" w:hAnsi="Arial" w:cs="Arial"/>
          <w:sz w:val="24"/>
          <w:szCs w:val="24"/>
        </w:rPr>
        <w:t>(</w:t>
      </w:r>
      <w:proofErr w:type="spellStart"/>
      <w:r w:rsidR="003C7A18" w:rsidRPr="003C7A18">
        <w:rPr>
          <w:rFonts w:ascii="Arial" w:hAnsi="Arial" w:cs="Arial"/>
          <w:sz w:val="24"/>
          <w:szCs w:val="24"/>
        </w:rPr>
        <w:t>t.j</w:t>
      </w:r>
      <w:proofErr w:type="spellEnd"/>
      <w:r w:rsidR="003C7A18" w:rsidRPr="003C7A1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C7A18" w:rsidRPr="003C7A18">
        <w:rPr>
          <w:rFonts w:ascii="Arial" w:hAnsi="Arial" w:cs="Arial"/>
          <w:sz w:val="24"/>
          <w:szCs w:val="24"/>
        </w:rPr>
        <w:t>późn</w:t>
      </w:r>
      <w:proofErr w:type="spellEnd"/>
      <w:r w:rsidR="003C7A18" w:rsidRPr="003C7A18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Pr="00FD7702">
        <w:rPr>
          <w:rFonts w:ascii="Arial" w:eastAsia="Times New Roman" w:hAnsi="Arial" w:cs="Arial"/>
          <w:strike/>
          <w:sz w:val="24"/>
          <w:szCs w:val="24"/>
          <w:lang w:eastAsia="pl-PL"/>
        </w:rPr>
        <w:t>roboty</w:t>
      </w:r>
      <w:r w:rsidR="00B641BE" w:rsidRPr="00FD7702">
        <w:rPr>
          <w:rFonts w:ascii="Arial" w:eastAsia="Times New Roman" w:hAnsi="Arial" w:cs="Arial"/>
          <w:strike/>
          <w:sz w:val="24"/>
          <w:szCs w:val="24"/>
          <w:lang w:eastAsia="pl-PL"/>
        </w:rPr>
        <w:t xml:space="preserve"> </w:t>
      </w:r>
      <w:r w:rsidRPr="00FD7702">
        <w:rPr>
          <w:rFonts w:ascii="Arial" w:eastAsia="Times New Roman" w:hAnsi="Arial" w:cs="Arial"/>
          <w:strike/>
          <w:sz w:val="24"/>
          <w:szCs w:val="24"/>
          <w:lang w:eastAsia="pl-PL"/>
        </w:rPr>
        <w:t>/ usługi /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9124A48" w14:textId="77777777" w:rsidTr="00A137C9">
        <w:tc>
          <w:tcPr>
            <w:tcW w:w="617" w:type="dxa"/>
            <w:vAlign w:val="center"/>
          </w:tcPr>
          <w:p w14:paraId="5399251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35308B1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253EF5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r w:rsidRPr="00FD7702">
              <w:rPr>
                <w:rFonts w:ascii="Arial" w:eastAsia="Times New Roman" w:hAnsi="Arial" w:cs="Arial"/>
                <w:strike/>
                <w:sz w:val="24"/>
                <w:szCs w:val="24"/>
                <w:lang w:eastAsia="pl-PL"/>
              </w:rPr>
              <w:t>robót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/dostaw/</w:t>
            </w:r>
            <w:r w:rsidRPr="00FD7702">
              <w:rPr>
                <w:rFonts w:ascii="Arial" w:eastAsia="Times New Roman" w:hAnsi="Arial" w:cs="Arial"/>
                <w:strike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87706D" w14:paraId="750DFACB" w14:textId="77777777" w:rsidTr="00A137C9">
        <w:tc>
          <w:tcPr>
            <w:tcW w:w="617" w:type="dxa"/>
            <w:vAlign w:val="center"/>
          </w:tcPr>
          <w:p w14:paraId="1DB865E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462B10A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7D2AFBE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1FE2B21" w14:textId="77777777" w:rsidTr="00A137C9">
        <w:tc>
          <w:tcPr>
            <w:tcW w:w="617" w:type="dxa"/>
            <w:vAlign w:val="center"/>
          </w:tcPr>
          <w:p w14:paraId="345B3AF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2AF16A3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0A83EBE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EC95088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C23261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25D8056" w14:textId="77777777" w:rsidTr="004F10A0">
        <w:tc>
          <w:tcPr>
            <w:tcW w:w="2660" w:type="dxa"/>
          </w:tcPr>
          <w:p w14:paraId="4B78D8B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61E72D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92983B2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8ADFD7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E066E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D7EAF4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C7A1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48113A15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CF758" w14:textId="77777777" w:rsidR="00A06654" w:rsidRDefault="00A06654" w:rsidP="00025386">
      <w:pPr>
        <w:spacing w:after="0" w:line="240" w:lineRule="auto"/>
      </w:pPr>
      <w:r>
        <w:separator/>
      </w:r>
    </w:p>
  </w:endnote>
  <w:endnote w:type="continuationSeparator" w:id="0">
    <w:p w14:paraId="28E1650E" w14:textId="77777777" w:rsidR="00A06654" w:rsidRDefault="00A066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A9913" w14:textId="77777777" w:rsidR="003C7A18" w:rsidRDefault="003C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31AE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A8CE1A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94CC6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164EC4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741A" w14:textId="77777777" w:rsidR="003C7A18" w:rsidRDefault="003C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E091E" w14:textId="77777777" w:rsidR="00A06654" w:rsidRDefault="00A06654" w:rsidP="00025386">
      <w:pPr>
        <w:spacing w:after="0" w:line="240" w:lineRule="auto"/>
      </w:pPr>
      <w:r>
        <w:separator/>
      </w:r>
    </w:p>
  </w:footnote>
  <w:footnote w:type="continuationSeparator" w:id="0">
    <w:p w14:paraId="48A77717" w14:textId="77777777" w:rsidR="00A06654" w:rsidRDefault="00A066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6E4C4" w14:textId="77777777" w:rsidR="003C7A18" w:rsidRDefault="003C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AEF6E" w14:textId="77777777" w:rsidR="003C7A18" w:rsidRDefault="003C7A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CCDBF" w14:textId="77777777" w:rsidR="003C7A18" w:rsidRDefault="003C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419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65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C7A18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06654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D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C365A"/>
  <w15:chartTrackingRefBased/>
  <w15:docId w15:val="{B6E727BD-5B68-4136-8DFA-3EE11AB00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2026-03-03T09:39:00Z</dcterms:created>
  <dcterms:modified xsi:type="dcterms:W3CDTF">2026-03-03T09:39:00Z</dcterms:modified>
</cp:coreProperties>
</file>