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668D0" w14:textId="60E2DA6B" w:rsidR="00D665F5" w:rsidRDefault="00B7111F" w:rsidP="00D665F5">
      <w:pPr>
        <w:spacing w:after="240"/>
        <w:jc w:val="right"/>
        <w:rPr>
          <w:sz w:val="22"/>
          <w:szCs w:val="22"/>
        </w:rPr>
      </w:pPr>
      <w:r w:rsidRPr="00B7111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7111F">
        <w:rPr>
          <w:sz w:val="22"/>
          <w:szCs w:val="22"/>
        </w:rPr>
        <w:t>2026-03-11</w:t>
      </w:r>
    </w:p>
    <w:p w14:paraId="764FDEC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384D422" w14:textId="77777777" w:rsidR="00B7111F" w:rsidRPr="00B7111F" w:rsidRDefault="00B7111F" w:rsidP="00577BC6">
      <w:pPr>
        <w:spacing w:after="40"/>
        <w:rPr>
          <w:b/>
          <w:bCs/>
          <w:sz w:val="22"/>
          <w:szCs w:val="22"/>
        </w:rPr>
      </w:pPr>
      <w:r w:rsidRPr="00B7111F">
        <w:rPr>
          <w:b/>
          <w:bCs/>
          <w:sz w:val="22"/>
          <w:szCs w:val="22"/>
        </w:rPr>
        <w:t>Akademia Górniczo - Hutnicza</w:t>
      </w:r>
    </w:p>
    <w:p w14:paraId="4773A894" w14:textId="77777777" w:rsidR="00B7111F" w:rsidRPr="00B7111F" w:rsidRDefault="00B7111F" w:rsidP="00577BC6">
      <w:pPr>
        <w:spacing w:after="40"/>
        <w:rPr>
          <w:b/>
          <w:bCs/>
          <w:sz w:val="22"/>
          <w:szCs w:val="22"/>
        </w:rPr>
      </w:pPr>
      <w:r w:rsidRPr="00B7111F">
        <w:rPr>
          <w:b/>
          <w:bCs/>
          <w:sz w:val="22"/>
          <w:szCs w:val="22"/>
        </w:rPr>
        <w:t>im. Stanisława Staszica w Krakowie</w:t>
      </w:r>
    </w:p>
    <w:p w14:paraId="71229C15" w14:textId="3B172256" w:rsidR="00D665F5" w:rsidRPr="00D91931" w:rsidRDefault="00B7111F" w:rsidP="00577BC6">
      <w:pPr>
        <w:spacing w:after="40"/>
        <w:rPr>
          <w:b/>
          <w:bCs/>
          <w:sz w:val="22"/>
          <w:szCs w:val="22"/>
        </w:rPr>
      </w:pPr>
      <w:r w:rsidRPr="00B7111F">
        <w:rPr>
          <w:b/>
          <w:bCs/>
          <w:sz w:val="22"/>
          <w:szCs w:val="22"/>
        </w:rPr>
        <w:t>Dział Zamówień Publicznych</w:t>
      </w:r>
    </w:p>
    <w:p w14:paraId="57CAD487" w14:textId="2D1BCE4C" w:rsidR="00D665F5" w:rsidRPr="00BD5546" w:rsidRDefault="00B7111F" w:rsidP="00D665F5">
      <w:pPr>
        <w:rPr>
          <w:sz w:val="22"/>
          <w:szCs w:val="22"/>
        </w:rPr>
      </w:pPr>
      <w:r w:rsidRPr="00B7111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7111F">
        <w:rPr>
          <w:sz w:val="22"/>
          <w:szCs w:val="22"/>
        </w:rPr>
        <w:t>30</w:t>
      </w:r>
    </w:p>
    <w:p w14:paraId="1B482579" w14:textId="0DD5340A" w:rsidR="00D665F5" w:rsidRPr="00BD5546" w:rsidRDefault="00B7111F" w:rsidP="00D665F5">
      <w:pPr>
        <w:rPr>
          <w:sz w:val="22"/>
          <w:szCs w:val="22"/>
        </w:rPr>
      </w:pPr>
      <w:r w:rsidRPr="00B7111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7111F">
        <w:rPr>
          <w:sz w:val="22"/>
          <w:szCs w:val="22"/>
        </w:rPr>
        <w:t>Kraków</w:t>
      </w:r>
    </w:p>
    <w:p w14:paraId="39D2520C" w14:textId="1A955ED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111F" w:rsidRPr="00B7111F">
        <w:rPr>
          <w:b/>
          <w:sz w:val="22"/>
          <w:szCs w:val="22"/>
        </w:rPr>
        <w:t>KC-DE-zp.25.27.2026</w:t>
      </w:r>
      <w:r w:rsidR="00A80738">
        <w:rPr>
          <w:sz w:val="24"/>
        </w:rPr>
        <w:tab/>
        <w:t xml:space="preserve"> </w:t>
      </w:r>
    </w:p>
    <w:p w14:paraId="54A26D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60EA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00E3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18DE9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520103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1ABACA" w14:textId="4823EA0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7111F" w:rsidRPr="00B7111F">
        <w:rPr>
          <w:sz w:val="22"/>
          <w:szCs w:val="22"/>
        </w:rPr>
        <w:t xml:space="preserve">Tryb podstawowy bez negocjacji - art. 275 pkt. 1 ustawy </w:t>
      </w:r>
      <w:proofErr w:type="spellStart"/>
      <w:r w:rsidR="00B7111F" w:rsidRPr="00B7111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E7CA2AF" w14:textId="78718F25" w:rsidR="00A80738" w:rsidRPr="00577BC6" w:rsidRDefault="00B7111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7111F">
        <w:rPr>
          <w:b/>
          <w:sz w:val="22"/>
          <w:szCs w:val="22"/>
        </w:rPr>
        <w:t>Obsługa i bieżące naprawy instalacji technologicznych wymiennikowni ciepła w obiektach AGH w Krakowie - KC-DE-zp.25.27.2026</w:t>
      </w:r>
    </w:p>
    <w:p w14:paraId="6E7A027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9BD88D6" w14:textId="090914B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7111F" w:rsidRPr="00B7111F">
        <w:rPr>
          <w:sz w:val="22"/>
          <w:szCs w:val="22"/>
        </w:rPr>
        <w:t>11/03/2026</w:t>
      </w:r>
      <w:r w:rsidR="00FF4AB1" w:rsidRPr="00577BC6">
        <w:rPr>
          <w:sz w:val="22"/>
          <w:szCs w:val="22"/>
        </w:rPr>
        <w:t xml:space="preserve"> o godz. </w:t>
      </w:r>
      <w:r w:rsidR="00B7111F" w:rsidRPr="00B7111F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22E590C" w14:textId="77777777" w:rsidTr="003F57CD">
        <w:tc>
          <w:tcPr>
            <w:tcW w:w="993" w:type="dxa"/>
            <w:vAlign w:val="center"/>
          </w:tcPr>
          <w:p w14:paraId="5737727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52E97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77798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7111F" w:rsidRPr="00493F8C" w14:paraId="1EE6523C" w14:textId="77777777" w:rsidTr="00CF2B05">
        <w:tc>
          <w:tcPr>
            <w:tcW w:w="993" w:type="dxa"/>
            <w:vAlign w:val="center"/>
          </w:tcPr>
          <w:p w14:paraId="00D04E7C" w14:textId="272E8C21" w:rsidR="00B7111F" w:rsidRPr="00490DC0" w:rsidRDefault="00B7111F" w:rsidP="00CF2B05">
            <w:pPr>
              <w:spacing w:before="120" w:after="120"/>
              <w:jc w:val="center"/>
            </w:pPr>
            <w:r w:rsidRPr="00B7111F">
              <w:t>1</w:t>
            </w:r>
          </w:p>
        </w:tc>
        <w:tc>
          <w:tcPr>
            <w:tcW w:w="5244" w:type="dxa"/>
          </w:tcPr>
          <w:p w14:paraId="525F8DD0" w14:textId="2440E027" w:rsidR="00B7111F" w:rsidRPr="00490DC0" w:rsidRDefault="00B7111F" w:rsidP="00CF2B05">
            <w:pPr>
              <w:spacing w:before="40"/>
            </w:pPr>
            <w:proofErr w:type="spellStart"/>
            <w:r w:rsidRPr="00B7111F">
              <w:t>Eksploterm</w:t>
            </w:r>
            <w:proofErr w:type="spellEnd"/>
            <w:r w:rsidRPr="00B7111F">
              <w:t xml:space="preserve"> Sp. z o.o.</w:t>
            </w:r>
          </w:p>
          <w:p w14:paraId="36D04931" w14:textId="24F8C876" w:rsidR="00B7111F" w:rsidRPr="00490DC0" w:rsidRDefault="00B7111F" w:rsidP="00CF2B05">
            <w:r w:rsidRPr="00B7111F">
              <w:t>Krakowska</w:t>
            </w:r>
            <w:r w:rsidRPr="00490DC0">
              <w:t xml:space="preserve"> </w:t>
            </w:r>
            <w:r w:rsidRPr="00B7111F">
              <w:t>17</w:t>
            </w:r>
            <w:r w:rsidRPr="00490DC0">
              <w:t xml:space="preserve"> </w:t>
            </w:r>
          </w:p>
          <w:p w14:paraId="6F94BFEE" w14:textId="053C3D71" w:rsidR="00B7111F" w:rsidRPr="00490DC0" w:rsidRDefault="00B7111F" w:rsidP="00CF2B05">
            <w:pPr>
              <w:spacing w:after="40"/>
              <w:jc w:val="both"/>
            </w:pPr>
            <w:r w:rsidRPr="00B7111F">
              <w:t>32-083</w:t>
            </w:r>
            <w:r w:rsidRPr="00490DC0">
              <w:t xml:space="preserve"> </w:t>
            </w:r>
            <w:r w:rsidRPr="00B7111F">
              <w:t>Balice</w:t>
            </w:r>
          </w:p>
        </w:tc>
        <w:tc>
          <w:tcPr>
            <w:tcW w:w="2835" w:type="dxa"/>
            <w:vAlign w:val="center"/>
          </w:tcPr>
          <w:p w14:paraId="3893F337" w14:textId="753FB4F3" w:rsidR="00B7111F" w:rsidRPr="00490DC0" w:rsidRDefault="00B7111F" w:rsidP="00CF2B05">
            <w:pPr>
              <w:spacing w:before="120" w:after="120"/>
              <w:jc w:val="both"/>
            </w:pPr>
            <w:r w:rsidRPr="00B7111F">
              <w:t>364 787.25 zł</w:t>
            </w:r>
          </w:p>
        </w:tc>
      </w:tr>
      <w:tr w:rsidR="00B7111F" w:rsidRPr="00493F8C" w14:paraId="2094C821" w14:textId="77777777" w:rsidTr="00CF2B05">
        <w:tc>
          <w:tcPr>
            <w:tcW w:w="993" w:type="dxa"/>
            <w:vAlign w:val="center"/>
          </w:tcPr>
          <w:p w14:paraId="280DD1C7" w14:textId="38108B44" w:rsidR="00B7111F" w:rsidRPr="00490DC0" w:rsidRDefault="00B7111F" w:rsidP="00CF2B05">
            <w:pPr>
              <w:spacing w:before="120" w:after="120"/>
              <w:jc w:val="center"/>
            </w:pPr>
            <w:r w:rsidRPr="00B7111F">
              <w:t>2</w:t>
            </w:r>
          </w:p>
        </w:tc>
        <w:tc>
          <w:tcPr>
            <w:tcW w:w="5244" w:type="dxa"/>
          </w:tcPr>
          <w:p w14:paraId="353590BE" w14:textId="186EF221" w:rsidR="00B7111F" w:rsidRPr="00490DC0" w:rsidRDefault="00B7111F" w:rsidP="00CF2B05">
            <w:pPr>
              <w:spacing w:before="40"/>
            </w:pPr>
            <w:r w:rsidRPr="00B7111F">
              <w:t>TERMO-SERWIS Technika Grzewcza i Sanitarna</w:t>
            </w:r>
            <w:r w:rsidR="0061034A">
              <w:t xml:space="preserve"> Joanna Olszewska</w:t>
            </w:r>
          </w:p>
          <w:p w14:paraId="62FE8D82" w14:textId="367C7D13" w:rsidR="00B7111F" w:rsidRPr="00490DC0" w:rsidRDefault="00B7111F" w:rsidP="00CF2B05">
            <w:r w:rsidRPr="00B7111F">
              <w:t>Lea</w:t>
            </w:r>
            <w:r w:rsidRPr="00490DC0">
              <w:t xml:space="preserve"> </w:t>
            </w:r>
            <w:r w:rsidRPr="00B7111F">
              <w:t>116</w:t>
            </w:r>
            <w:r w:rsidRPr="00490DC0">
              <w:t xml:space="preserve"> </w:t>
            </w:r>
          </w:p>
          <w:p w14:paraId="5A878ED0" w14:textId="1C441F9B" w:rsidR="00B7111F" w:rsidRPr="00490DC0" w:rsidRDefault="00B7111F" w:rsidP="00CF2B05">
            <w:pPr>
              <w:spacing w:after="40"/>
              <w:jc w:val="both"/>
            </w:pPr>
            <w:r w:rsidRPr="00B7111F">
              <w:t>30-133</w:t>
            </w:r>
            <w:r w:rsidRPr="00490DC0">
              <w:t xml:space="preserve"> </w:t>
            </w:r>
            <w:r w:rsidRPr="00B7111F">
              <w:t>Kraków</w:t>
            </w:r>
          </w:p>
        </w:tc>
        <w:tc>
          <w:tcPr>
            <w:tcW w:w="2835" w:type="dxa"/>
            <w:vAlign w:val="center"/>
          </w:tcPr>
          <w:p w14:paraId="1D7EB28F" w14:textId="6946E661" w:rsidR="00B7111F" w:rsidRPr="00490DC0" w:rsidRDefault="00B7111F" w:rsidP="00CF2B05">
            <w:pPr>
              <w:spacing w:before="120" w:after="120"/>
              <w:jc w:val="both"/>
            </w:pPr>
            <w:r w:rsidRPr="00B7111F">
              <w:t>340 489.83 zł</w:t>
            </w:r>
          </w:p>
        </w:tc>
      </w:tr>
      <w:tr w:rsidR="00B7111F" w:rsidRPr="00493F8C" w14:paraId="71DE0216" w14:textId="77777777" w:rsidTr="00CF2B05">
        <w:tc>
          <w:tcPr>
            <w:tcW w:w="993" w:type="dxa"/>
            <w:vAlign w:val="center"/>
          </w:tcPr>
          <w:p w14:paraId="60010CA6" w14:textId="28F77391" w:rsidR="00B7111F" w:rsidRPr="00490DC0" w:rsidRDefault="00B7111F" w:rsidP="00CF2B05">
            <w:pPr>
              <w:spacing w:before="120" w:after="120"/>
              <w:jc w:val="center"/>
            </w:pPr>
            <w:r w:rsidRPr="00B7111F">
              <w:t>3</w:t>
            </w:r>
          </w:p>
        </w:tc>
        <w:tc>
          <w:tcPr>
            <w:tcW w:w="5244" w:type="dxa"/>
          </w:tcPr>
          <w:p w14:paraId="234F2E59" w14:textId="3D6BC48F" w:rsidR="00B7111F" w:rsidRPr="00490DC0" w:rsidRDefault="00B7111F" w:rsidP="00CF2B05">
            <w:pPr>
              <w:spacing w:before="40"/>
            </w:pPr>
            <w:r w:rsidRPr="00B7111F">
              <w:t>Hydro - Tech Ewelina Małkiewicz</w:t>
            </w:r>
          </w:p>
          <w:p w14:paraId="2FB1D158" w14:textId="0D7A2A6C" w:rsidR="00B7111F" w:rsidRPr="00490DC0" w:rsidRDefault="00B7111F" w:rsidP="00CF2B05">
            <w:r w:rsidRPr="00B7111F">
              <w:t>Dobczycka</w:t>
            </w:r>
            <w:r w:rsidRPr="00490DC0">
              <w:t xml:space="preserve"> </w:t>
            </w:r>
            <w:r w:rsidRPr="00B7111F">
              <w:t>4</w:t>
            </w:r>
            <w:r w:rsidRPr="00490DC0">
              <w:t xml:space="preserve"> </w:t>
            </w:r>
          </w:p>
          <w:p w14:paraId="53B8DB9C" w14:textId="0CD69A54" w:rsidR="00B7111F" w:rsidRPr="00490DC0" w:rsidRDefault="00B7111F" w:rsidP="00CF2B05">
            <w:pPr>
              <w:spacing w:after="40"/>
              <w:jc w:val="both"/>
            </w:pPr>
            <w:r w:rsidRPr="00B7111F">
              <w:t>30-6</w:t>
            </w:r>
            <w:r w:rsidR="0061034A">
              <w:t>34</w:t>
            </w:r>
            <w:r w:rsidRPr="00490DC0">
              <w:t xml:space="preserve"> </w:t>
            </w:r>
            <w:r w:rsidRPr="00B7111F">
              <w:t>Kraków</w:t>
            </w:r>
          </w:p>
        </w:tc>
        <w:tc>
          <w:tcPr>
            <w:tcW w:w="2835" w:type="dxa"/>
            <w:vAlign w:val="center"/>
          </w:tcPr>
          <w:p w14:paraId="75CDC3D0" w14:textId="460CFCE6" w:rsidR="00B7111F" w:rsidRPr="00490DC0" w:rsidRDefault="00B7111F" w:rsidP="00CF2B05">
            <w:pPr>
              <w:spacing w:before="120" w:after="120"/>
              <w:jc w:val="both"/>
            </w:pPr>
            <w:r w:rsidRPr="00B7111F">
              <w:t>411 616.13 zł</w:t>
            </w:r>
          </w:p>
        </w:tc>
      </w:tr>
      <w:tr w:rsidR="00B7111F" w:rsidRPr="00493F8C" w14:paraId="4AFF0ECA" w14:textId="77777777" w:rsidTr="00CF2B05">
        <w:tc>
          <w:tcPr>
            <w:tcW w:w="993" w:type="dxa"/>
            <w:vAlign w:val="center"/>
          </w:tcPr>
          <w:p w14:paraId="7B4EE149" w14:textId="03CEC7EA" w:rsidR="00B7111F" w:rsidRPr="00490DC0" w:rsidRDefault="00B7111F" w:rsidP="00CF2B05">
            <w:pPr>
              <w:spacing w:before="120" w:after="120"/>
              <w:jc w:val="center"/>
            </w:pPr>
            <w:r w:rsidRPr="00B7111F">
              <w:t>4</w:t>
            </w:r>
          </w:p>
        </w:tc>
        <w:tc>
          <w:tcPr>
            <w:tcW w:w="5244" w:type="dxa"/>
          </w:tcPr>
          <w:p w14:paraId="30D0BA2E" w14:textId="77777777" w:rsidR="0061034A" w:rsidRDefault="0061034A" w:rsidP="00CF2B05">
            <w:pPr>
              <w:spacing w:before="40"/>
            </w:pPr>
            <w:r>
              <w:t>Konsorcjum firm:</w:t>
            </w:r>
          </w:p>
          <w:p w14:paraId="1C25B6A4" w14:textId="3C5555FE" w:rsidR="00B7111F" w:rsidRPr="00490DC0" w:rsidRDefault="00B7111F" w:rsidP="00CF2B05">
            <w:pPr>
              <w:spacing w:before="40"/>
            </w:pPr>
            <w:proofErr w:type="spellStart"/>
            <w:r w:rsidRPr="00B7111F">
              <w:t>Patex</w:t>
            </w:r>
            <w:proofErr w:type="spellEnd"/>
            <w:r w:rsidRPr="00B7111F">
              <w:t xml:space="preserve"> s.c. Joanna Piękoś Mariusz Piękoś</w:t>
            </w:r>
          </w:p>
          <w:p w14:paraId="6DDC74A3" w14:textId="08FE4352" w:rsidR="00B7111F" w:rsidRPr="00490DC0" w:rsidRDefault="00B7111F" w:rsidP="00CF2B05">
            <w:r w:rsidRPr="00B7111F">
              <w:t>al Pokoju</w:t>
            </w:r>
            <w:r w:rsidRPr="00490DC0">
              <w:t xml:space="preserve"> </w:t>
            </w:r>
            <w:r w:rsidRPr="00B7111F">
              <w:t>27a/31</w:t>
            </w:r>
            <w:r w:rsidRPr="00490DC0">
              <w:t xml:space="preserve"> </w:t>
            </w:r>
          </w:p>
          <w:p w14:paraId="1131F45B" w14:textId="77777777" w:rsidR="00B7111F" w:rsidRDefault="00B7111F" w:rsidP="00CF2B05">
            <w:pPr>
              <w:spacing w:after="40"/>
              <w:jc w:val="both"/>
            </w:pPr>
            <w:r w:rsidRPr="00B7111F">
              <w:t>31-564</w:t>
            </w:r>
            <w:r w:rsidRPr="00490DC0">
              <w:t xml:space="preserve"> </w:t>
            </w:r>
            <w:r w:rsidRPr="00B7111F">
              <w:t>Kraków</w:t>
            </w:r>
          </w:p>
          <w:p w14:paraId="74595C91" w14:textId="77777777" w:rsidR="0061034A" w:rsidRDefault="0061034A" w:rsidP="00CF2B05">
            <w:pPr>
              <w:spacing w:after="40"/>
              <w:jc w:val="both"/>
            </w:pPr>
            <w:r>
              <w:t>oraz</w:t>
            </w:r>
          </w:p>
          <w:p w14:paraId="7501052A" w14:textId="77777777" w:rsidR="0061034A" w:rsidRDefault="0061034A" w:rsidP="00CF2B05">
            <w:pPr>
              <w:spacing w:after="40"/>
              <w:jc w:val="both"/>
            </w:pPr>
            <w:r>
              <w:t>ZIS-TECH Grzegorz Owca</w:t>
            </w:r>
          </w:p>
          <w:p w14:paraId="617EF024" w14:textId="57A53B59" w:rsidR="0061034A" w:rsidRDefault="0061034A" w:rsidP="00CF2B05">
            <w:pPr>
              <w:spacing w:after="40"/>
              <w:jc w:val="both"/>
            </w:pPr>
            <w:r>
              <w:t>ul. Tomasza Wojtasa 19A/2</w:t>
            </w:r>
          </w:p>
          <w:p w14:paraId="3D7380DC" w14:textId="66273E88" w:rsidR="0061034A" w:rsidRPr="00490DC0" w:rsidRDefault="0061034A" w:rsidP="00CF2B05">
            <w:pPr>
              <w:spacing w:after="40"/>
              <w:jc w:val="both"/>
            </w:pPr>
            <w:r>
              <w:t xml:space="preserve">32-064 Rudawa </w:t>
            </w:r>
          </w:p>
        </w:tc>
        <w:tc>
          <w:tcPr>
            <w:tcW w:w="2835" w:type="dxa"/>
            <w:vAlign w:val="center"/>
          </w:tcPr>
          <w:p w14:paraId="13234447" w14:textId="6C9F57B1" w:rsidR="00B7111F" w:rsidRPr="00490DC0" w:rsidRDefault="00B7111F" w:rsidP="00CF2B05">
            <w:pPr>
              <w:spacing w:before="120" w:after="120"/>
              <w:jc w:val="both"/>
            </w:pPr>
            <w:r w:rsidRPr="00B7111F">
              <w:t>449 698.65 zł</w:t>
            </w:r>
          </w:p>
        </w:tc>
      </w:tr>
    </w:tbl>
    <w:p w14:paraId="2FD03AA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C1659" w14:textId="77777777" w:rsidR="006958D4" w:rsidRDefault="006958D4">
      <w:r>
        <w:separator/>
      </w:r>
    </w:p>
  </w:endnote>
  <w:endnote w:type="continuationSeparator" w:id="0">
    <w:p w14:paraId="39708369" w14:textId="77777777" w:rsidR="006958D4" w:rsidRDefault="00695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A36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2228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2513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FB759D">
        <v:line id="_x0000_s1025" style="position:absolute;left:0;text-align:left;z-index:251657728" from="-3.85pt,8.7pt" to="455.15pt,8.7pt"/>
      </w:pict>
    </w:r>
  </w:p>
  <w:p w14:paraId="19522C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232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2E84A4" w14:textId="77777777" w:rsidR="009F189D" w:rsidRDefault="009F189D">
    <w:pPr>
      <w:pStyle w:val="Stopka"/>
      <w:tabs>
        <w:tab w:val="clear" w:pos="4536"/>
      </w:tabs>
      <w:jc w:val="center"/>
    </w:pPr>
  </w:p>
  <w:p w14:paraId="2CA367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8B465" w14:textId="77777777" w:rsidR="006958D4" w:rsidRDefault="006958D4">
      <w:r>
        <w:separator/>
      </w:r>
    </w:p>
  </w:footnote>
  <w:footnote w:type="continuationSeparator" w:id="0">
    <w:p w14:paraId="79935999" w14:textId="77777777" w:rsidR="006958D4" w:rsidRDefault="00695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23E8E" w14:textId="77777777" w:rsidR="00B7111F" w:rsidRDefault="00B711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DFAA" w14:textId="77777777" w:rsidR="00B7111F" w:rsidRDefault="00B711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0B18E" w14:textId="77777777" w:rsidR="00B7111F" w:rsidRDefault="00B711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859"/>
    <w:rsid w:val="00007727"/>
    <w:rsid w:val="00017720"/>
    <w:rsid w:val="00035488"/>
    <w:rsid w:val="000A0093"/>
    <w:rsid w:val="000D38D0"/>
    <w:rsid w:val="000D7F25"/>
    <w:rsid w:val="000E00E5"/>
    <w:rsid w:val="00103859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1034A"/>
    <w:rsid w:val="0069085C"/>
    <w:rsid w:val="006958D4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7111F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136471"/>
  <w15:chartTrackingRefBased/>
  <w15:docId w15:val="{6B2B8CBE-4CF5-4D58-BD57-1558327CA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2026-03-11T09:20:00Z</dcterms:created>
  <dcterms:modified xsi:type="dcterms:W3CDTF">2026-03-11T09:23:00Z</dcterms:modified>
</cp:coreProperties>
</file>