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B80B" w14:textId="72EE397E" w:rsidR="00353FDC" w:rsidRPr="00353FDC" w:rsidRDefault="00705C95" w:rsidP="007716B6">
      <w:pPr>
        <w:jc w:val="right"/>
        <w:rPr>
          <w:rFonts w:ascii="Arial" w:hAnsi="Arial" w:cs="Arial"/>
        </w:rPr>
      </w:pPr>
      <w:bookmarkStart w:id="0" w:name="_Hlk53520193"/>
      <w:r w:rsidRPr="00705C95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705C95">
        <w:rPr>
          <w:rFonts w:ascii="Arial" w:hAnsi="Arial" w:cs="Arial"/>
        </w:rPr>
        <w:t>2026-03-11</w:t>
      </w:r>
    </w:p>
    <w:p w14:paraId="521D9258" w14:textId="77777777" w:rsidR="00705C95" w:rsidRPr="00705C95" w:rsidRDefault="00705C95" w:rsidP="007716B6">
      <w:pPr>
        <w:ind w:right="3969"/>
        <w:rPr>
          <w:rFonts w:ascii="Arial" w:hAnsi="Arial" w:cs="Arial"/>
          <w:b/>
          <w:bCs/>
        </w:rPr>
      </w:pPr>
      <w:r w:rsidRPr="00705C95">
        <w:rPr>
          <w:rFonts w:ascii="Arial" w:hAnsi="Arial" w:cs="Arial"/>
          <w:b/>
          <w:bCs/>
        </w:rPr>
        <w:t>Szpital Wojewódzki w Poznaniu</w:t>
      </w:r>
    </w:p>
    <w:p w14:paraId="79E13CDC" w14:textId="538425F1" w:rsidR="00353FDC" w:rsidRPr="00353FDC" w:rsidRDefault="00705C95" w:rsidP="007716B6">
      <w:pPr>
        <w:ind w:right="3969"/>
        <w:rPr>
          <w:rFonts w:ascii="Arial" w:hAnsi="Arial" w:cs="Arial"/>
          <w:b/>
          <w:bCs/>
        </w:rPr>
      </w:pPr>
      <w:r w:rsidRPr="00705C95">
        <w:rPr>
          <w:rFonts w:ascii="Arial" w:hAnsi="Arial" w:cs="Arial"/>
          <w:b/>
          <w:bCs/>
        </w:rPr>
        <w:t>Dział Zamówień Publicznych</w:t>
      </w:r>
    </w:p>
    <w:p w14:paraId="50E8ACF8" w14:textId="23914EBE" w:rsidR="00353FDC" w:rsidRPr="00353FDC" w:rsidRDefault="00705C95" w:rsidP="007716B6">
      <w:pPr>
        <w:ind w:right="3969"/>
        <w:rPr>
          <w:rFonts w:ascii="Arial" w:hAnsi="Arial" w:cs="Arial"/>
        </w:rPr>
      </w:pPr>
      <w:r w:rsidRPr="00705C95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705C95">
        <w:rPr>
          <w:rFonts w:ascii="Arial" w:hAnsi="Arial" w:cs="Arial"/>
        </w:rPr>
        <w:t>7/19</w:t>
      </w:r>
    </w:p>
    <w:p w14:paraId="09409969" w14:textId="435037F1" w:rsidR="00353FDC" w:rsidRPr="00353FDC" w:rsidRDefault="00705C95" w:rsidP="007716B6">
      <w:pPr>
        <w:ind w:right="3969"/>
        <w:rPr>
          <w:rFonts w:ascii="Arial" w:hAnsi="Arial" w:cs="Arial"/>
        </w:rPr>
      </w:pPr>
      <w:r w:rsidRPr="00705C95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705C95">
        <w:rPr>
          <w:rFonts w:ascii="Arial" w:hAnsi="Arial" w:cs="Arial"/>
        </w:rPr>
        <w:t>Poznań</w:t>
      </w:r>
    </w:p>
    <w:p w14:paraId="4EDF229E" w14:textId="77777777" w:rsidR="007716B6" w:rsidRDefault="007716B6" w:rsidP="007716B6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E7F5525" w14:textId="77777777" w:rsidR="007716B6" w:rsidRDefault="007716B6" w:rsidP="007716B6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6FB9F835" w14:textId="6EB70673" w:rsidR="00E554F1" w:rsidRDefault="00E554F1" w:rsidP="007716B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C73F347" w14:textId="77777777" w:rsidR="00353FDC" w:rsidRDefault="00E554F1" w:rsidP="007716B6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1EDF449" w14:textId="77777777" w:rsidR="007716B6" w:rsidRPr="00E554F1" w:rsidRDefault="007716B6" w:rsidP="007716B6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614D80C1" w14:textId="77777777" w:rsidTr="00353FDC">
        <w:tc>
          <w:tcPr>
            <w:tcW w:w="10065" w:type="dxa"/>
            <w:shd w:val="clear" w:color="auto" w:fill="F2F2F2"/>
            <w:hideMark/>
          </w:tcPr>
          <w:p w14:paraId="1748C589" w14:textId="77777777" w:rsidR="00353FDC" w:rsidRPr="00353FDC" w:rsidRDefault="00524B34" w:rsidP="007716B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DCECAF8" w14:textId="77777777" w:rsidR="00353FDC" w:rsidRPr="00353FDC" w:rsidRDefault="00353FDC" w:rsidP="007716B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5516532" w14:textId="77777777" w:rsidR="00353FDC" w:rsidRPr="00353FDC" w:rsidRDefault="00353FDC" w:rsidP="007716B6">
      <w:pPr>
        <w:keepNext/>
        <w:outlineLvl w:val="0"/>
        <w:rPr>
          <w:rFonts w:ascii="Arial" w:hAnsi="Arial" w:cs="Arial"/>
          <w:b/>
        </w:rPr>
      </w:pPr>
    </w:p>
    <w:p w14:paraId="4EA41D62" w14:textId="77777777" w:rsidR="00353FDC" w:rsidRPr="00353FDC" w:rsidRDefault="00353FDC" w:rsidP="007716B6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6D98D1A9" w14:textId="77777777" w:rsidTr="0025622D">
        <w:tc>
          <w:tcPr>
            <w:tcW w:w="2269" w:type="dxa"/>
          </w:tcPr>
          <w:p w14:paraId="090819F0" w14:textId="77777777" w:rsidR="00353FDC" w:rsidRPr="00353FDC" w:rsidRDefault="00353FDC" w:rsidP="007716B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6D7BDCB" w14:textId="5C2B77BD" w:rsidR="00353FDC" w:rsidRPr="00353FDC" w:rsidRDefault="00705C95" w:rsidP="007716B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05C95">
              <w:rPr>
                <w:rFonts w:ascii="Arial" w:hAnsi="Arial" w:cs="Arial"/>
                <w:bCs/>
              </w:rPr>
              <w:t>Komplet odczynników do genetycznej diagnostyki mikrobiologicznej w zakresie krwi, płynu mózgowo-rdzeniowego oraz materiału z dróg oddechowych (</w:t>
            </w:r>
            <w:proofErr w:type="spellStart"/>
            <w:r w:rsidRPr="00705C95">
              <w:rPr>
                <w:rFonts w:ascii="Arial" w:hAnsi="Arial" w:cs="Arial"/>
                <w:bCs/>
              </w:rPr>
              <w:t>płwocina</w:t>
            </w:r>
            <w:proofErr w:type="spellEnd"/>
            <w:r w:rsidRPr="00705C95">
              <w:rPr>
                <w:rFonts w:ascii="Arial" w:hAnsi="Arial" w:cs="Arial"/>
                <w:bCs/>
              </w:rPr>
              <w:t>, BAL) wraz z dzierżawą analizatora</w:t>
            </w:r>
          </w:p>
        </w:tc>
      </w:tr>
      <w:tr w:rsidR="00705C95" w:rsidRPr="00353FDC" w14:paraId="750777BD" w14:textId="77777777" w:rsidTr="00832851">
        <w:tc>
          <w:tcPr>
            <w:tcW w:w="2269" w:type="dxa"/>
          </w:tcPr>
          <w:p w14:paraId="47AF8EA8" w14:textId="77777777" w:rsidR="00705C95" w:rsidRPr="00353FDC" w:rsidRDefault="00705C95" w:rsidP="007716B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3500A6B0" w14:textId="49988E85" w:rsidR="00705C95" w:rsidRPr="00353FDC" w:rsidRDefault="00705C95" w:rsidP="007716B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05C95">
              <w:rPr>
                <w:rFonts w:ascii="Arial" w:hAnsi="Arial" w:cs="Arial"/>
                <w:bCs/>
              </w:rPr>
              <w:t>SZW/DZP/6/2026</w:t>
            </w:r>
          </w:p>
        </w:tc>
      </w:tr>
    </w:tbl>
    <w:p w14:paraId="5168B4E0" w14:textId="77777777" w:rsidR="00353FDC" w:rsidRPr="00E1738E" w:rsidRDefault="00353FDC" w:rsidP="007716B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8EFDBBA" w14:textId="439E405C" w:rsidR="008642B3" w:rsidRDefault="00C65E53" w:rsidP="007716B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705C95" w:rsidRPr="00705C95">
        <w:rPr>
          <w:rFonts w:ascii="Arial" w:hAnsi="Arial" w:cs="Arial"/>
          <w:b/>
        </w:rPr>
        <w:t>Szpital Wojewódzki w Poznaniu</w:t>
      </w:r>
      <w:r w:rsidR="007716B6">
        <w:rPr>
          <w:rFonts w:ascii="Arial" w:hAnsi="Arial" w:cs="Arial"/>
          <w:b/>
        </w:rPr>
        <w:t xml:space="preserve">, </w:t>
      </w:r>
      <w:r w:rsidR="00705C95" w:rsidRPr="00705C9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705C95" w:rsidRPr="00705C95">
        <w:rPr>
          <w:rFonts w:ascii="Arial" w:hAnsi="Arial" w:cs="Arial"/>
        </w:rPr>
        <w:t>(</w:t>
      </w:r>
      <w:proofErr w:type="spellStart"/>
      <w:r w:rsidR="00705C95" w:rsidRPr="00705C95">
        <w:rPr>
          <w:rFonts w:ascii="Arial" w:hAnsi="Arial" w:cs="Arial"/>
        </w:rPr>
        <w:t>t.j</w:t>
      </w:r>
      <w:proofErr w:type="spellEnd"/>
      <w:r w:rsidR="00705C95" w:rsidRPr="00705C95">
        <w:rPr>
          <w:rFonts w:ascii="Arial" w:hAnsi="Arial" w:cs="Arial"/>
        </w:rPr>
        <w:t xml:space="preserve">. Dz. U. z 2024 r. poz. 1320 z </w:t>
      </w:r>
      <w:proofErr w:type="spellStart"/>
      <w:r w:rsidR="00705C95" w:rsidRPr="00705C95">
        <w:rPr>
          <w:rFonts w:ascii="Arial" w:hAnsi="Arial" w:cs="Arial"/>
        </w:rPr>
        <w:t>p</w:t>
      </w:r>
      <w:r w:rsidR="009961E8">
        <w:rPr>
          <w:rFonts w:ascii="Arial" w:hAnsi="Arial" w:cs="Arial"/>
        </w:rPr>
        <w:t>óź</w:t>
      </w:r>
      <w:r w:rsidR="00705C95" w:rsidRPr="00705C95">
        <w:rPr>
          <w:rFonts w:ascii="Arial" w:hAnsi="Arial" w:cs="Arial"/>
        </w:rPr>
        <w:t>n</w:t>
      </w:r>
      <w:proofErr w:type="spellEnd"/>
      <w:r w:rsidR="00705C95" w:rsidRPr="00705C95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p w14:paraId="548408BF" w14:textId="77777777" w:rsidR="007716B6" w:rsidRPr="00E1738E" w:rsidRDefault="007716B6" w:rsidP="007716B6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5C95" w:rsidRPr="00E1738E" w14:paraId="3E491B2A" w14:textId="77777777" w:rsidTr="00832851">
        <w:trPr>
          <w:cantSplit/>
        </w:trPr>
        <w:tc>
          <w:tcPr>
            <w:tcW w:w="10080" w:type="dxa"/>
          </w:tcPr>
          <w:p w14:paraId="431CC874" w14:textId="4B2625BD" w:rsidR="00705C95" w:rsidRDefault="007716B6" w:rsidP="007716B6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b</w:t>
            </w:r>
            <w:r w:rsidR="00705C95" w:rsidRPr="00705C95">
              <w:rPr>
                <w:rFonts w:ascii="Arial" w:hAnsi="Arial" w:cs="Arial"/>
                <w:b/>
              </w:rPr>
              <w:t>ioMERIEUX</w:t>
            </w:r>
            <w:proofErr w:type="spellEnd"/>
            <w:r w:rsidR="00705C95" w:rsidRPr="00705C95">
              <w:rPr>
                <w:rFonts w:ascii="Arial" w:hAnsi="Arial" w:cs="Arial"/>
                <w:b/>
              </w:rPr>
              <w:t xml:space="preserve"> Polska Sp. z o.o.</w:t>
            </w:r>
          </w:p>
          <w:p w14:paraId="4242E75A" w14:textId="6ACB50D8" w:rsidR="00705C95" w:rsidRPr="00AC1F4A" w:rsidRDefault="007716B6" w:rsidP="007716B6">
            <w:pPr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Gen. Józefa Zajączka 9</w:t>
            </w:r>
          </w:p>
          <w:p w14:paraId="1BB2400A" w14:textId="4A4A7CC1" w:rsidR="00705C95" w:rsidRPr="00E1738E" w:rsidRDefault="00705C95" w:rsidP="007716B6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05C95">
              <w:rPr>
                <w:rFonts w:ascii="Arial" w:hAnsi="Arial" w:cs="Arial"/>
                <w:bCs/>
              </w:rPr>
              <w:t>01-</w:t>
            </w:r>
            <w:r w:rsidR="007716B6">
              <w:rPr>
                <w:rFonts w:ascii="Arial" w:hAnsi="Arial" w:cs="Arial"/>
                <w:bCs/>
              </w:rPr>
              <w:t>518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05C95">
              <w:rPr>
                <w:rFonts w:ascii="Arial" w:hAnsi="Arial" w:cs="Arial"/>
                <w:bCs/>
              </w:rPr>
              <w:t>Warszawa</w:t>
            </w:r>
          </w:p>
          <w:p w14:paraId="204F7908" w14:textId="29EEF1F4" w:rsidR="00705C95" w:rsidRPr="00BC506C" w:rsidRDefault="00705C95" w:rsidP="007716B6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705C95">
              <w:rPr>
                <w:rFonts w:ascii="Arial" w:hAnsi="Arial" w:cs="Arial"/>
                <w:b/>
              </w:rPr>
              <w:t>489 651.44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3E2E0A1" w14:textId="77777777" w:rsidR="00705C95" w:rsidRPr="00E1738E" w:rsidRDefault="00705C95" w:rsidP="007716B6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04C689B" w14:textId="77777777" w:rsidR="00705C95" w:rsidRDefault="00705C95" w:rsidP="007716B6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705C95">
              <w:rPr>
                <w:rFonts w:ascii="Arial" w:hAnsi="Arial" w:cs="Arial"/>
              </w:rPr>
              <w:t>Oferta spełnia wymagania formalno-prawne i jest zgodna z SWZ. Jedyna oferta.</w:t>
            </w:r>
          </w:p>
          <w:p w14:paraId="51D04738" w14:textId="74E120A8" w:rsidR="007716B6" w:rsidRPr="00E1738E" w:rsidRDefault="007716B6" w:rsidP="007716B6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2B6B6641" w14:textId="77777777" w:rsidR="003A0AFC" w:rsidRPr="008D02AA" w:rsidRDefault="00915B9E" w:rsidP="007716B6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252"/>
        <w:gridCol w:w="1985"/>
        <w:gridCol w:w="2693"/>
      </w:tblGrid>
      <w:tr w:rsidR="007716B6" w:rsidRPr="008567C7" w14:paraId="326CD5DC" w14:textId="77777777" w:rsidTr="007716B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23E8DED" w14:textId="77777777" w:rsidR="007716B6" w:rsidRPr="00553EDC" w:rsidRDefault="007716B6" w:rsidP="007716B6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44D78D6C" w14:textId="77777777" w:rsidR="007716B6" w:rsidRPr="00553EDC" w:rsidRDefault="007716B6" w:rsidP="007716B6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1C593749" w14:textId="16501259" w:rsidR="007716B6" w:rsidRPr="00553EDC" w:rsidRDefault="007716B6" w:rsidP="007716B6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05C9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2AE87212" w14:textId="77777777" w:rsidR="007716B6" w:rsidRPr="00553EDC" w:rsidRDefault="007716B6" w:rsidP="007716B6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716B6" w:rsidRPr="008567C7" w14:paraId="29C7B686" w14:textId="77777777" w:rsidTr="007716B6">
        <w:tc>
          <w:tcPr>
            <w:tcW w:w="851" w:type="dxa"/>
            <w:vAlign w:val="center"/>
          </w:tcPr>
          <w:p w14:paraId="5143A28E" w14:textId="5FD11BEE" w:rsidR="007716B6" w:rsidRPr="00553EDC" w:rsidRDefault="007716B6" w:rsidP="007716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5C9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252" w:type="dxa"/>
            <w:vAlign w:val="center"/>
          </w:tcPr>
          <w:p w14:paraId="2AC00D56" w14:textId="736FDFFB" w:rsidR="007716B6" w:rsidRPr="007716B6" w:rsidRDefault="007716B6" w:rsidP="007716B6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7716B6">
              <w:rPr>
                <w:rFonts w:ascii="Arial" w:hAnsi="Arial" w:cs="Arial"/>
                <w:b/>
                <w:sz w:val="22"/>
                <w:szCs w:val="22"/>
              </w:rPr>
              <w:t>bioMERIEUX</w:t>
            </w:r>
            <w:proofErr w:type="spellEnd"/>
            <w:r w:rsidRPr="007716B6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709A7FF6" w14:textId="1DCB5899" w:rsidR="007716B6" w:rsidRPr="007716B6" w:rsidRDefault="007716B6" w:rsidP="007716B6">
            <w:pPr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716B6">
              <w:rPr>
                <w:rFonts w:ascii="Arial" w:hAnsi="Arial" w:cs="Arial"/>
                <w:bCs/>
                <w:sz w:val="22"/>
                <w:szCs w:val="22"/>
              </w:rPr>
              <w:t>Gen. Józefa Zajączka 9</w:t>
            </w:r>
          </w:p>
          <w:p w14:paraId="4E404A53" w14:textId="722C048A" w:rsidR="007716B6" w:rsidRPr="00553EDC" w:rsidRDefault="007716B6" w:rsidP="007716B6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7716B6">
              <w:rPr>
                <w:rFonts w:ascii="Arial" w:hAnsi="Arial" w:cs="Arial"/>
                <w:bCs/>
                <w:sz w:val="22"/>
                <w:szCs w:val="22"/>
              </w:rPr>
              <w:t>01-518 Warszawa</w:t>
            </w:r>
          </w:p>
        </w:tc>
        <w:tc>
          <w:tcPr>
            <w:tcW w:w="1985" w:type="dxa"/>
            <w:vAlign w:val="center"/>
          </w:tcPr>
          <w:p w14:paraId="13702D31" w14:textId="6513018E" w:rsidR="007716B6" w:rsidRPr="00553EDC" w:rsidRDefault="007716B6" w:rsidP="007716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5C9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14:paraId="278B65A8" w14:textId="12F43A08" w:rsidR="007716B6" w:rsidRPr="00553EDC" w:rsidRDefault="007716B6" w:rsidP="007716B6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5C9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5B35D150" w14:textId="77777777" w:rsidR="00E85D70" w:rsidRDefault="00E85D70" w:rsidP="007716B6">
      <w:pPr>
        <w:jc w:val="both"/>
        <w:rPr>
          <w:color w:val="000000"/>
        </w:rPr>
      </w:pPr>
    </w:p>
    <w:p w14:paraId="3AABD91B" w14:textId="77777777" w:rsidR="008642B3" w:rsidRPr="008D02AA" w:rsidRDefault="00B464D3" w:rsidP="007716B6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114"/>
      </w:tblGrid>
      <w:tr w:rsidR="008642B3" w:rsidRPr="008D02AA" w14:paraId="0E8F44B7" w14:textId="77777777" w:rsidTr="007716B6">
        <w:tc>
          <w:tcPr>
            <w:tcW w:w="851" w:type="dxa"/>
            <w:shd w:val="clear" w:color="auto" w:fill="F2F2F2"/>
            <w:vAlign w:val="center"/>
          </w:tcPr>
          <w:p w14:paraId="6DB4C1FD" w14:textId="77777777" w:rsidR="008642B3" w:rsidRPr="00553EDC" w:rsidRDefault="002B6761" w:rsidP="007716B6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A82F74D" w14:textId="77777777" w:rsidR="008642B3" w:rsidRPr="00553EDC" w:rsidRDefault="00F33C66" w:rsidP="007716B6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114" w:type="dxa"/>
            <w:shd w:val="clear" w:color="auto" w:fill="F2F2F2"/>
            <w:vAlign w:val="center"/>
          </w:tcPr>
          <w:p w14:paraId="1D56307F" w14:textId="77777777" w:rsidR="008642B3" w:rsidRPr="00553EDC" w:rsidRDefault="008642B3" w:rsidP="007716B6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8D02AA" w14:paraId="430B6B99" w14:textId="77777777" w:rsidTr="007716B6">
        <w:tc>
          <w:tcPr>
            <w:tcW w:w="851" w:type="dxa"/>
            <w:vAlign w:val="center"/>
          </w:tcPr>
          <w:p w14:paraId="294BEC62" w14:textId="1397D2C5" w:rsidR="002B6761" w:rsidRPr="00553EDC" w:rsidRDefault="002B6761" w:rsidP="007716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0B84584" w14:textId="77777777" w:rsidR="008642B3" w:rsidRPr="00553EDC" w:rsidRDefault="008642B3" w:rsidP="007716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184FB199" w14:textId="427D94BA" w:rsidR="008642B3" w:rsidRPr="00553EDC" w:rsidRDefault="008642B3" w:rsidP="007716B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5CE97D" w14:textId="416C52AB" w:rsidR="008642B3" w:rsidRPr="00553EDC" w:rsidRDefault="008642B3" w:rsidP="007716B6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B762F03" w14:textId="328A081C" w:rsidR="008642B3" w:rsidRPr="00553EDC" w:rsidRDefault="008642B3" w:rsidP="007716B6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114" w:type="dxa"/>
            <w:vAlign w:val="center"/>
          </w:tcPr>
          <w:p w14:paraId="3FF64E52" w14:textId="7465E8EB" w:rsidR="00C6247D" w:rsidRPr="00553EDC" w:rsidRDefault="00C6247D" w:rsidP="007716B6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67277D86" w14:textId="77777777" w:rsidR="00C6247D" w:rsidRPr="00553EDC" w:rsidRDefault="00C6247D" w:rsidP="007716B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107606F" w14:textId="04A57BE8" w:rsidR="008642B3" w:rsidRPr="00553EDC" w:rsidRDefault="008642B3" w:rsidP="007716B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82BAE5D" w14:textId="77777777" w:rsidR="008642B3" w:rsidRPr="00D50535" w:rsidRDefault="008642B3" w:rsidP="007716B6">
      <w:pPr>
        <w:jc w:val="both"/>
        <w:rPr>
          <w:rFonts w:ascii="Arial" w:hAnsi="Arial" w:cs="Arial"/>
          <w:color w:val="000000"/>
        </w:rPr>
      </w:pPr>
    </w:p>
    <w:p w14:paraId="2ECD0133" w14:textId="77777777" w:rsidR="009F0E5C" w:rsidRPr="00C6247D" w:rsidRDefault="009F0E5C" w:rsidP="007716B6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09B3CC16" w14:textId="42F1E1E6" w:rsidR="00F960D7" w:rsidRPr="00D50535" w:rsidRDefault="00A029B8" w:rsidP="007716B6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705C95" w:rsidRPr="00D50535">
        <w:rPr>
          <w:rFonts w:ascii="Arial" w:hAnsi="Arial" w:cs="Arial"/>
        </w:rPr>
        <w:t>nie krótszym niż 10 dni od dnia przesłania niniejsze</w:t>
      </w:r>
      <w:r w:rsidR="00705C95">
        <w:rPr>
          <w:rFonts w:ascii="Arial" w:hAnsi="Arial" w:cs="Arial"/>
        </w:rPr>
        <w:t>j</w:t>
      </w:r>
      <w:r w:rsidR="00705C95" w:rsidRPr="00D50535">
        <w:rPr>
          <w:rFonts w:ascii="Arial" w:hAnsi="Arial" w:cs="Arial"/>
        </w:rPr>
        <w:t xml:space="preserve"> </w:t>
      </w:r>
      <w:r w:rsidR="00705C95">
        <w:rPr>
          <w:rFonts w:ascii="Arial" w:hAnsi="Arial" w:cs="Arial"/>
        </w:rPr>
        <w:t>informacji</w:t>
      </w:r>
      <w:r w:rsidR="00705C95" w:rsidRPr="00D50535">
        <w:rPr>
          <w:rFonts w:ascii="Arial" w:hAnsi="Arial" w:cs="Arial"/>
        </w:rPr>
        <w:t xml:space="preserve"> o wyborze najkorzystniejszej oferty.</w:t>
      </w:r>
    </w:p>
    <w:p w14:paraId="51A91134" w14:textId="77777777" w:rsidR="00F960D7" w:rsidRPr="00D50535" w:rsidRDefault="00D8427E" w:rsidP="007716B6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lastRenderedPageBreak/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17284AFB" w14:textId="77777777" w:rsidR="009961E8" w:rsidRDefault="009961E8" w:rsidP="007716B6">
      <w:pPr>
        <w:jc w:val="both"/>
        <w:rPr>
          <w:rFonts w:ascii="Arial" w:hAnsi="Arial" w:cs="Arial"/>
          <w:b/>
          <w:bCs/>
        </w:rPr>
      </w:pPr>
    </w:p>
    <w:p w14:paraId="5E05CDFB" w14:textId="2917F53F" w:rsidR="002374EC" w:rsidRPr="00C6247D" w:rsidRDefault="002374EC" w:rsidP="007716B6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FBC0B13" w14:textId="77777777" w:rsidR="00F960D7" w:rsidRPr="00D50535" w:rsidRDefault="002374EC" w:rsidP="007716B6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44754C99" w14:textId="77777777" w:rsidR="007716B6" w:rsidRDefault="007716B6" w:rsidP="007716B6">
      <w:pPr>
        <w:ind w:left="3119" w:firstLine="425"/>
        <w:jc w:val="right"/>
        <w:rPr>
          <w:rFonts w:ascii="Arial" w:hAnsi="Arial" w:cs="Arial"/>
          <w:i/>
        </w:rPr>
      </w:pPr>
    </w:p>
    <w:p w14:paraId="0C01992B" w14:textId="3B8DA810" w:rsidR="00B464D3" w:rsidRDefault="00B464D3" w:rsidP="007716B6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  <w:bookmarkEnd w:id="0"/>
    </w:p>
    <w:p w14:paraId="733E2905" w14:textId="77777777" w:rsidR="000B27EF" w:rsidRPr="000B27EF" w:rsidRDefault="000B27EF" w:rsidP="000B27EF">
      <w:pPr>
        <w:ind w:left="3119" w:firstLine="425"/>
        <w:jc w:val="right"/>
        <w:rPr>
          <w:rFonts w:ascii="Arial" w:hAnsi="Arial" w:cs="Arial"/>
          <w:i/>
        </w:rPr>
      </w:pPr>
      <w:r w:rsidRPr="000B27EF">
        <w:rPr>
          <w:rFonts w:ascii="Arial" w:hAnsi="Arial" w:cs="Arial"/>
          <w:i/>
        </w:rPr>
        <w:t>/-/ Z-ca Dyrektora ds. Administracyjnych</w:t>
      </w:r>
    </w:p>
    <w:p w14:paraId="32B88ED7" w14:textId="77777777" w:rsidR="000B27EF" w:rsidRPr="000B27EF" w:rsidRDefault="000B27EF" w:rsidP="000B27EF">
      <w:pPr>
        <w:ind w:left="3119" w:firstLine="425"/>
        <w:jc w:val="right"/>
        <w:rPr>
          <w:rFonts w:ascii="Arial" w:hAnsi="Arial" w:cs="Arial"/>
          <w:i/>
        </w:rPr>
      </w:pPr>
      <w:r w:rsidRPr="000B27EF">
        <w:rPr>
          <w:rFonts w:ascii="Arial" w:hAnsi="Arial" w:cs="Arial"/>
          <w:i/>
        </w:rPr>
        <w:t xml:space="preserve">                     Aneta Jałowiecka </w:t>
      </w:r>
    </w:p>
    <w:p w14:paraId="09203635" w14:textId="77777777" w:rsidR="000B27EF" w:rsidRPr="004B39E0" w:rsidRDefault="000B27EF" w:rsidP="007716B6">
      <w:pPr>
        <w:ind w:left="3119" w:firstLine="425"/>
        <w:jc w:val="right"/>
        <w:rPr>
          <w:rFonts w:ascii="Arial" w:hAnsi="Arial" w:cs="Arial"/>
          <w:i/>
        </w:rPr>
      </w:pPr>
    </w:p>
    <w:sectPr w:rsidR="000B27EF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58BEC" w14:textId="77777777" w:rsidR="005A3841" w:rsidRDefault="005A3841">
      <w:r>
        <w:separator/>
      </w:r>
    </w:p>
  </w:endnote>
  <w:endnote w:type="continuationSeparator" w:id="0">
    <w:p w14:paraId="678F7AC0" w14:textId="77777777" w:rsidR="005A3841" w:rsidRDefault="005A3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1572E" w14:textId="77777777" w:rsidR="00705C95" w:rsidRDefault="00705C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1D781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7C57B01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DB7CE" w14:textId="77777777" w:rsidR="00705C95" w:rsidRDefault="00705C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35EF9" w14:textId="77777777" w:rsidR="005A3841" w:rsidRDefault="005A3841">
      <w:r>
        <w:separator/>
      </w:r>
    </w:p>
  </w:footnote>
  <w:footnote w:type="continuationSeparator" w:id="0">
    <w:p w14:paraId="48404768" w14:textId="77777777" w:rsidR="005A3841" w:rsidRDefault="005A3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6ABD9" w14:textId="77777777" w:rsidR="00705C95" w:rsidRDefault="00705C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255F" w14:textId="77777777" w:rsidR="00705C95" w:rsidRDefault="00705C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86F82" w14:textId="77777777" w:rsidR="00705C95" w:rsidRDefault="00705C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B0B"/>
    <w:rsid w:val="00022322"/>
    <w:rsid w:val="00042497"/>
    <w:rsid w:val="000B27EF"/>
    <w:rsid w:val="000C1E6F"/>
    <w:rsid w:val="000E4E56"/>
    <w:rsid w:val="00197C8C"/>
    <w:rsid w:val="001A1468"/>
    <w:rsid w:val="001B7815"/>
    <w:rsid w:val="002374EC"/>
    <w:rsid w:val="0025622D"/>
    <w:rsid w:val="002B1E4F"/>
    <w:rsid w:val="002B6761"/>
    <w:rsid w:val="003445A0"/>
    <w:rsid w:val="00353FDC"/>
    <w:rsid w:val="003A0AFC"/>
    <w:rsid w:val="003D611C"/>
    <w:rsid w:val="00431C0B"/>
    <w:rsid w:val="00437CAD"/>
    <w:rsid w:val="004657DA"/>
    <w:rsid w:val="004B2665"/>
    <w:rsid w:val="004B39E0"/>
    <w:rsid w:val="004C3459"/>
    <w:rsid w:val="004E324A"/>
    <w:rsid w:val="004E7234"/>
    <w:rsid w:val="00524B34"/>
    <w:rsid w:val="0054734E"/>
    <w:rsid w:val="00553EDC"/>
    <w:rsid w:val="00596FD7"/>
    <w:rsid w:val="005A3841"/>
    <w:rsid w:val="005E5BFF"/>
    <w:rsid w:val="00607F9B"/>
    <w:rsid w:val="00644DCB"/>
    <w:rsid w:val="00647810"/>
    <w:rsid w:val="00657C1E"/>
    <w:rsid w:val="006E3089"/>
    <w:rsid w:val="00705C95"/>
    <w:rsid w:val="00712C39"/>
    <w:rsid w:val="00756CDA"/>
    <w:rsid w:val="007716B6"/>
    <w:rsid w:val="007A015E"/>
    <w:rsid w:val="007E2ACC"/>
    <w:rsid w:val="007E68C5"/>
    <w:rsid w:val="00827B4C"/>
    <w:rsid w:val="00832144"/>
    <w:rsid w:val="008567C7"/>
    <w:rsid w:val="008642B3"/>
    <w:rsid w:val="008A6C10"/>
    <w:rsid w:val="008D02AA"/>
    <w:rsid w:val="008E5102"/>
    <w:rsid w:val="00911B0B"/>
    <w:rsid w:val="00915B9E"/>
    <w:rsid w:val="00952256"/>
    <w:rsid w:val="0097748A"/>
    <w:rsid w:val="009961E8"/>
    <w:rsid w:val="009B6A6C"/>
    <w:rsid w:val="009F0E5C"/>
    <w:rsid w:val="00A029B8"/>
    <w:rsid w:val="00AA02AC"/>
    <w:rsid w:val="00AC1F4A"/>
    <w:rsid w:val="00B16DC5"/>
    <w:rsid w:val="00B32D12"/>
    <w:rsid w:val="00B464D3"/>
    <w:rsid w:val="00B8185B"/>
    <w:rsid w:val="00B90C8E"/>
    <w:rsid w:val="00BC506C"/>
    <w:rsid w:val="00BC714D"/>
    <w:rsid w:val="00BD2174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2C7A8"/>
  <w15:chartTrackingRefBased/>
  <w15:docId w15:val="{CF7F5478-FD1D-49F8-83C9-768A167AF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2026-03-11T08:32:00Z</cp:lastPrinted>
  <dcterms:created xsi:type="dcterms:W3CDTF">2026-03-11T08:36:00Z</dcterms:created>
  <dcterms:modified xsi:type="dcterms:W3CDTF">2026-03-11T08:36:00Z</dcterms:modified>
</cp:coreProperties>
</file>