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83385" w14:textId="4FEF912D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5E1409">
        <w:rPr>
          <w:rFonts w:ascii="Arial" w:hAnsi="Arial" w:cs="Arial"/>
          <w:sz w:val="24"/>
          <w:szCs w:val="24"/>
        </w:rPr>
        <w:t>1.A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4CDC12A1" w14:textId="77777777" w:rsidTr="005844F6">
        <w:tc>
          <w:tcPr>
            <w:tcW w:w="9104" w:type="dxa"/>
            <w:shd w:val="clear" w:color="auto" w:fill="F2F2F2"/>
          </w:tcPr>
          <w:p w14:paraId="5ABD384D" w14:textId="77777777" w:rsidR="00F31EAC" w:rsidRDefault="00F31EAC" w:rsidP="008A3551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2825CAA6" w14:textId="288D70AC" w:rsidR="008A3551" w:rsidRPr="008A3551" w:rsidRDefault="005E1409" w:rsidP="008A3551">
            <w:pPr>
              <w:spacing w:after="240"/>
              <w:jc w:val="center"/>
            </w:pPr>
            <w:r w:rsidRPr="00474E75">
              <w:rPr>
                <w:rFonts w:ascii="Arial" w:hAnsi="Arial" w:cs="Arial"/>
                <w:sz w:val="32"/>
                <w:szCs w:val="32"/>
              </w:rPr>
              <w:t>Dot. części ___</w:t>
            </w:r>
            <w:r w:rsidRPr="00FD7DDA">
              <w:rPr>
                <w:rStyle w:val="Odwoanieprzypisudolnego"/>
                <w:rFonts w:ascii="Arial" w:hAnsi="Arial" w:cs="Arial"/>
                <w:b/>
                <w:bCs/>
                <w:color w:val="0070C0"/>
                <w:sz w:val="32"/>
                <w:szCs w:val="32"/>
              </w:rPr>
              <w:footnoteReference w:id="1"/>
            </w:r>
          </w:p>
        </w:tc>
      </w:tr>
    </w:tbl>
    <w:p w14:paraId="31C3798A" w14:textId="77777777" w:rsidR="00140C27" w:rsidRPr="00140C27" w:rsidRDefault="004E0FFC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E0FFC">
        <w:rPr>
          <w:rFonts w:ascii="Arial" w:hAnsi="Arial" w:cs="Arial"/>
          <w:b/>
          <w:bCs/>
        </w:rPr>
        <w:t>Szpital Specjalistyczny im. Stefana Żeromskiego SP ZOZ w Krakowie</w:t>
      </w:r>
    </w:p>
    <w:p w14:paraId="331A6ED0" w14:textId="77777777" w:rsidR="00140C27" w:rsidRPr="00140C27" w:rsidRDefault="004E0FFC" w:rsidP="00140C27">
      <w:pPr>
        <w:spacing w:line="360" w:lineRule="auto"/>
        <w:ind w:left="3969"/>
        <w:rPr>
          <w:rFonts w:ascii="Arial" w:hAnsi="Arial" w:cs="Arial"/>
        </w:rPr>
      </w:pPr>
      <w:r w:rsidRPr="004E0FFC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E0FFC">
        <w:rPr>
          <w:rFonts w:ascii="Arial" w:hAnsi="Arial" w:cs="Arial"/>
        </w:rPr>
        <w:t>66</w:t>
      </w:r>
    </w:p>
    <w:p w14:paraId="1819E693" w14:textId="77777777" w:rsidR="00140C27" w:rsidRPr="00140C27" w:rsidRDefault="004E0FFC" w:rsidP="00140C27">
      <w:pPr>
        <w:ind w:left="3969"/>
        <w:rPr>
          <w:rFonts w:ascii="Arial" w:hAnsi="Arial" w:cs="Arial"/>
        </w:rPr>
      </w:pPr>
      <w:r w:rsidRPr="004E0FFC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E0FFC">
        <w:rPr>
          <w:rFonts w:ascii="Arial" w:hAnsi="Arial" w:cs="Arial"/>
        </w:rPr>
        <w:t>Kraków</w:t>
      </w:r>
    </w:p>
    <w:p w14:paraId="34AF540B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537FE24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01D843F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2A9A9A5E" w14:textId="77777777">
        <w:tc>
          <w:tcPr>
            <w:tcW w:w="2268" w:type="dxa"/>
          </w:tcPr>
          <w:p w14:paraId="57671E35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29FEAF5F" w14:textId="77777777" w:rsidR="00140C27" w:rsidRPr="00140C27" w:rsidRDefault="004E0FFC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E0FFC">
              <w:rPr>
                <w:rFonts w:ascii="Arial" w:hAnsi="Arial" w:cs="Arial"/>
                <w:bCs/>
              </w:rPr>
              <w:t>Dostawa sprzętu jednorazowego niesterylnego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E0FFC" w:rsidRPr="00140C27" w14:paraId="391031CE" w14:textId="77777777" w:rsidTr="00CC0C91">
        <w:tc>
          <w:tcPr>
            <w:tcW w:w="2268" w:type="dxa"/>
          </w:tcPr>
          <w:p w14:paraId="0820CD3C" w14:textId="77777777" w:rsidR="004E0FFC" w:rsidRPr="00140C27" w:rsidRDefault="004E0FFC" w:rsidP="00CC0C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6D6E3C67" w14:textId="77777777" w:rsidR="004E0FFC" w:rsidRPr="00140C27" w:rsidRDefault="004E0FFC" w:rsidP="00CC0C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E0FFC">
              <w:rPr>
                <w:rFonts w:ascii="Arial" w:hAnsi="Arial" w:cs="Arial"/>
                <w:bCs/>
              </w:rPr>
              <w:t>DZP-271-7/26</w:t>
            </w:r>
          </w:p>
        </w:tc>
      </w:tr>
    </w:tbl>
    <w:p w14:paraId="3D538560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48309009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0A129326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05A3BF2C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75E9AE75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20D6B68B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5F9A0AD0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6825A5AC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075193A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4BE6CE6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339DC0A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45F4A08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7897612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6110055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3EAA54F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D848627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5F83662E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4EF3E42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4E08747" w14:textId="77777777" w:rsidTr="00C0785C">
        <w:trPr>
          <w:trHeight w:val="1408"/>
        </w:trPr>
        <w:tc>
          <w:tcPr>
            <w:tcW w:w="2552" w:type="dxa"/>
            <w:vAlign w:val="center"/>
          </w:tcPr>
          <w:p w14:paraId="601B8C23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2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1BDC123A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Mikroprzedsiębiorstwo</w:t>
            </w:r>
          </w:p>
          <w:p w14:paraId="64B40A0B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Małe przedsiębiorstwo</w:t>
            </w:r>
          </w:p>
          <w:p w14:paraId="69F23311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Średnie przedsiębiorstwo</w:t>
            </w:r>
          </w:p>
          <w:p w14:paraId="0B9E02AC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Jednoosobowa działalność gospodarcza</w:t>
            </w:r>
          </w:p>
          <w:p w14:paraId="47D93EC0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Osoba fizyczna nieprowadząca działalności gospodarczej</w:t>
            </w:r>
          </w:p>
          <w:p w14:paraId="7449236A" w14:textId="77777777" w:rsidR="00497AEE" w:rsidRPr="00497AEE" w:rsidRDefault="00C0785C" w:rsidP="00C0785C">
            <w:pPr>
              <w:pStyle w:val="Akapitzlist"/>
              <w:autoSpaceDE w:val="0"/>
              <w:autoSpaceDN w:val="0"/>
              <w:adjustRightInd w:val="0"/>
              <w:spacing w:after="120"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Inny rodzaj</w:t>
            </w:r>
          </w:p>
        </w:tc>
      </w:tr>
    </w:tbl>
    <w:p w14:paraId="24B28CAE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70CBB98A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3E3D837C" w14:textId="77777777" w:rsidR="005E1409" w:rsidRPr="00FD7DDA" w:rsidRDefault="005E1409" w:rsidP="005E1409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OFERUJEMY</w:t>
      </w:r>
      <w:r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 xml:space="preserve">przedmiotu zamówienia </w:t>
      </w:r>
      <w:r w:rsidRPr="000601A0">
        <w:rPr>
          <w:rFonts w:ascii="Arial" w:hAnsi="Arial" w:cs="Arial"/>
        </w:rPr>
        <w:t xml:space="preserve">za </w:t>
      </w:r>
      <w:r w:rsidRPr="000601A0">
        <w:rPr>
          <w:rFonts w:ascii="Arial" w:hAnsi="Arial" w:cs="Arial"/>
          <w:b/>
          <w:bCs/>
        </w:rPr>
        <w:t>cenę podaną w załączniku nr 1.B do SWZ</w:t>
      </w:r>
      <w:r w:rsidRPr="000601A0">
        <w:rPr>
          <w:rFonts w:ascii="Arial" w:hAnsi="Arial" w:cs="Arial"/>
        </w:rPr>
        <w:t>.</w:t>
      </w:r>
    </w:p>
    <w:p w14:paraId="3D169873" w14:textId="77777777" w:rsidR="00B9086B" w:rsidRPr="00BE474D" w:rsidRDefault="00B9086B" w:rsidP="005E1409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6E341EE" w14:textId="77777777" w:rsidR="00ED4154" w:rsidRDefault="00FF57EE" w:rsidP="00102B6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7A939CFB" w14:textId="7F6B9ECA" w:rsidR="004E4F1B" w:rsidRPr="00102B64" w:rsidRDefault="00FF57EE" w:rsidP="00102B6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0BFA5022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4E4F1B">
        <w:rPr>
          <w:rFonts w:ascii="Arial" w:hAnsi="Arial" w:cs="Arial"/>
        </w:rPr>
        <w:t>:</w:t>
      </w:r>
    </w:p>
    <w:tbl>
      <w:tblPr>
        <w:tblW w:w="9356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2977"/>
        <w:gridCol w:w="2693"/>
        <w:gridCol w:w="3119"/>
      </w:tblGrid>
      <w:tr w:rsidR="005E1409" w:rsidRPr="00BE474D" w14:paraId="16D91BC2" w14:textId="77777777" w:rsidTr="00CC0C9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8DF0358" w14:textId="77777777" w:rsidR="005E1409" w:rsidRPr="00BE474D" w:rsidRDefault="005E1409" w:rsidP="00CC0C9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E903411" w14:textId="77777777" w:rsidR="005E1409" w:rsidRPr="00BE474D" w:rsidRDefault="005E1409" w:rsidP="00CC0C9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D2A35A3" w14:textId="77777777" w:rsidR="005E1409" w:rsidRPr="00BE474D" w:rsidRDefault="005E1409" w:rsidP="00CC0C9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7758704C" w14:textId="77777777" w:rsidR="005E1409" w:rsidRPr="00BE474D" w:rsidRDefault="005E1409" w:rsidP="00CC0C91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Wartość części zamówienia stanowi ponad 10% wartości zamówienia (należy wpisać TAK lub NIE)</w:t>
            </w:r>
          </w:p>
        </w:tc>
      </w:tr>
      <w:tr w:rsidR="005E1409" w:rsidRPr="00BE474D" w14:paraId="37389805" w14:textId="77777777" w:rsidTr="00CC0C91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A969A" w14:textId="77777777" w:rsidR="005E1409" w:rsidRPr="00BE474D" w:rsidRDefault="005E1409" w:rsidP="00CC0C91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06379" w14:textId="77777777" w:rsidR="005E1409" w:rsidRPr="00BE474D" w:rsidRDefault="005E1409" w:rsidP="00CC0C91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4BE0C" w14:textId="77777777" w:rsidR="005E1409" w:rsidRPr="00BE474D" w:rsidRDefault="005E1409" w:rsidP="00CC0C91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BA8D4" w14:textId="77777777" w:rsidR="005E1409" w:rsidRPr="00BE474D" w:rsidRDefault="005E1409" w:rsidP="00CC0C91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5E1409" w:rsidRPr="00BE474D" w14:paraId="1C1F4205" w14:textId="77777777" w:rsidTr="00CC0C91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CCAD7" w14:textId="77777777" w:rsidR="005E1409" w:rsidRPr="00BE474D" w:rsidRDefault="005E1409" w:rsidP="00CC0C91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E5778" w14:textId="77777777" w:rsidR="005E1409" w:rsidRPr="00BE474D" w:rsidRDefault="005E1409" w:rsidP="00CC0C91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E8DBA" w14:textId="77777777" w:rsidR="005E1409" w:rsidRPr="00BE474D" w:rsidRDefault="005E1409" w:rsidP="00CC0C91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01195" w14:textId="77777777" w:rsidR="005E1409" w:rsidRPr="00BE474D" w:rsidRDefault="005E1409" w:rsidP="00CC0C91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18268C75" w14:textId="77777777" w:rsidR="00552F9C" w:rsidRDefault="00552F9C" w:rsidP="00552F9C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5236825B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1033AD9C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5"/>
      </w:r>
      <w:r w:rsidR="00525EFF" w:rsidRPr="00640768">
        <w:rPr>
          <w:rFonts w:ascii="Arial" w:hAnsi="Arial" w:cs="Arial"/>
        </w:rPr>
        <w:t>.</w:t>
      </w:r>
    </w:p>
    <w:p w14:paraId="2997F744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6"/>
      </w:r>
      <w:r w:rsidR="00267D1F" w:rsidRPr="00BE474D">
        <w:rPr>
          <w:rFonts w:ascii="Arial" w:hAnsi="Arial" w:cs="Arial"/>
          <w:bCs/>
        </w:rPr>
        <w:t>:</w:t>
      </w:r>
    </w:p>
    <w:p w14:paraId="45F5AB04" w14:textId="77777777" w:rsidR="00CE1552" w:rsidRPr="00CE1552" w:rsidRDefault="00102B64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7282DC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2.5pt;height:17.25pt">
            <v:imagedata r:id="rId8" o:title=""/>
          </v:shape>
        </w:pict>
      </w:r>
    </w:p>
    <w:p w14:paraId="7CAEA4F2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8A3551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52FAD8B7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7C58C79B" w14:textId="77777777" w:rsidR="003A37A9" w:rsidRDefault="00102B64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pict w14:anchorId="21443363">
          <v:shape id="_x0000_i1026" type="#_x0000_t75" style="width:180.75pt;height:21.75pt">
            <v:imagedata r:id="rId9" o:title=""/>
          </v:shape>
        </w:pict>
      </w:r>
    </w:p>
    <w:p w14:paraId="74EE916C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8A3551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5E1409" w:rsidRPr="00CE3AE6" w14:paraId="409BBA3D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F4DCFD8" w14:textId="49A2530C" w:rsidR="005E1409" w:rsidRPr="00B56BE6" w:rsidRDefault="005E1409" w:rsidP="005E140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2B9C29" w14:textId="32B918B3" w:rsidR="005E1409" w:rsidRPr="00B56BE6" w:rsidRDefault="005E1409" w:rsidP="005E140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których dostawa będ</w:t>
            </w:r>
            <w:r>
              <w:rPr>
                <w:rFonts w:ascii="Arial" w:hAnsi="Arial" w:cs="Arial"/>
                <w:sz w:val="20"/>
                <w:szCs w:val="20"/>
              </w:rPr>
              <w:t>zie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prowadził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F12B321" w14:textId="3A2098E1" w:rsidR="005E1409" w:rsidRPr="00B56BE6" w:rsidRDefault="005E1409" w:rsidP="005E140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6EB17C" w14:textId="7E6EF1F1" w:rsidR="005E1409" w:rsidRPr="00B56BE6" w:rsidRDefault="005E1409" w:rsidP="005E140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A03DA4B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487F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8F8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5A9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85E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5BE9BA79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A2DE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F319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06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FF5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0A3A16E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5F6475B5" w14:textId="77777777" w:rsidTr="00B56BE6">
        <w:tc>
          <w:tcPr>
            <w:tcW w:w="1984" w:type="dxa"/>
            <w:vAlign w:val="center"/>
          </w:tcPr>
          <w:p w14:paraId="1074BAE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6932DD6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013A49A4" w14:textId="77777777" w:rsidTr="00B56BE6">
        <w:tc>
          <w:tcPr>
            <w:tcW w:w="1984" w:type="dxa"/>
            <w:vAlign w:val="center"/>
          </w:tcPr>
          <w:p w14:paraId="2C0490E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4638845A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9E30159" w14:textId="77777777" w:rsidTr="00B56BE6">
        <w:tc>
          <w:tcPr>
            <w:tcW w:w="1984" w:type="dxa"/>
            <w:vAlign w:val="center"/>
          </w:tcPr>
          <w:p w14:paraId="3427BCF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738A40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2B81E0B5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03EF94B9" w14:textId="77777777" w:rsidR="005E1409" w:rsidRDefault="005E1409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5D2C1083" w14:textId="77777777" w:rsidR="005E1409" w:rsidRDefault="005E1409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0963EEB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0EF89BEF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7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20B26" w14:textId="77777777" w:rsidR="007F1E52" w:rsidRDefault="007F1E52" w:rsidP="00FF57EE">
      <w:r>
        <w:separator/>
      </w:r>
    </w:p>
  </w:endnote>
  <w:endnote w:type="continuationSeparator" w:id="0">
    <w:p w14:paraId="2BD44B28" w14:textId="77777777" w:rsidR="007F1E52" w:rsidRDefault="007F1E5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84D7C" w14:textId="77777777" w:rsidR="004E0FFC" w:rsidRDefault="004E0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52C47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ADD63" w14:textId="77777777" w:rsidR="004E0FFC" w:rsidRDefault="004E0F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1C75C" w14:textId="77777777" w:rsidR="007F1E52" w:rsidRDefault="007F1E52" w:rsidP="00FF57EE">
      <w:r>
        <w:separator/>
      </w:r>
    </w:p>
  </w:footnote>
  <w:footnote w:type="continuationSeparator" w:id="0">
    <w:p w14:paraId="140F5D74" w14:textId="77777777" w:rsidR="007F1E52" w:rsidRDefault="007F1E52" w:rsidP="00FF57EE">
      <w:r>
        <w:continuationSeparator/>
      </w:r>
    </w:p>
  </w:footnote>
  <w:footnote w:id="1">
    <w:p w14:paraId="552832A7" w14:textId="77777777" w:rsidR="005E1409" w:rsidRPr="00474E75" w:rsidRDefault="005E1409" w:rsidP="005E1409">
      <w:pPr>
        <w:pStyle w:val="Tekstprzypisudolnego"/>
        <w:rPr>
          <w:rFonts w:ascii="Arial" w:hAnsi="Arial" w:cs="Arial"/>
          <w:color w:val="0070C0"/>
          <w:sz w:val="18"/>
          <w:szCs w:val="18"/>
        </w:rPr>
      </w:pPr>
      <w:r w:rsidRPr="00474E75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74E75">
        <w:rPr>
          <w:rFonts w:ascii="Arial" w:hAnsi="Arial" w:cs="Arial"/>
          <w:color w:val="0070C0"/>
          <w:sz w:val="18"/>
          <w:szCs w:val="18"/>
        </w:rPr>
        <w:t xml:space="preserve"> Wskazać numer części postępowania, której dotyczy oferta</w:t>
      </w:r>
    </w:p>
  </w:footnote>
  <w:footnote w:id="2">
    <w:p w14:paraId="317AF105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547D0935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C0785C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C0785C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3">
    <w:p w14:paraId="5BD71F87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4">
    <w:p w14:paraId="66E15FBF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4565D7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565D7">
        <w:rPr>
          <w:rFonts w:ascii="Arial" w:hAnsi="Arial" w:cs="Arial"/>
          <w:color w:val="0070C0"/>
          <w:sz w:val="18"/>
          <w:szCs w:val="18"/>
        </w:rPr>
        <w:t xml:space="preserve">  Rozporządzenie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6F231D31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6">
    <w:p w14:paraId="3123D5D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7">
    <w:p w14:paraId="46CF6874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3CCAD" w14:textId="77777777" w:rsidR="004E0FFC" w:rsidRDefault="004E0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472FC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4E0FFC">
      <w:rPr>
        <w:sz w:val="20"/>
        <w:szCs w:val="20"/>
      </w:rPr>
      <w:t>DZP-271-7/26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4953B" w14:textId="77777777" w:rsidR="004E0FFC" w:rsidRDefault="004E0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677C14"/>
    <w:multiLevelType w:val="hybridMultilevel"/>
    <w:tmpl w:val="BD784F8A"/>
    <w:lvl w:ilvl="0" w:tplc="B00EBD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38592576">
    <w:abstractNumId w:val="3"/>
  </w:num>
  <w:num w:numId="2" w16cid:durableId="386926816">
    <w:abstractNumId w:val="1"/>
  </w:num>
  <w:num w:numId="3" w16cid:durableId="955410896">
    <w:abstractNumId w:val="2"/>
  </w:num>
  <w:num w:numId="4" w16cid:durableId="700403911">
    <w:abstractNumId w:val="4"/>
  </w:num>
  <w:num w:numId="5" w16cid:durableId="654576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E52"/>
    <w:rsid w:val="00017B94"/>
    <w:rsid w:val="00077EBA"/>
    <w:rsid w:val="000B2973"/>
    <w:rsid w:val="000E55C8"/>
    <w:rsid w:val="00102B64"/>
    <w:rsid w:val="001063D3"/>
    <w:rsid w:val="001129C0"/>
    <w:rsid w:val="00140C27"/>
    <w:rsid w:val="00192E7C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139A"/>
    <w:rsid w:val="003B769C"/>
    <w:rsid w:val="003E0201"/>
    <w:rsid w:val="004565D7"/>
    <w:rsid w:val="00497AEE"/>
    <w:rsid w:val="004C59EC"/>
    <w:rsid w:val="004D4F17"/>
    <w:rsid w:val="004D5A42"/>
    <w:rsid w:val="004E0FFC"/>
    <w:rsid w:val="004E4F1B"/>
    <w:rsid w:val="00525EFF"/>
    <w:rsid w:val="00552F9C"/>
    <w:rsid w:val="005564F9"/>
    <w:rsid w:val="00563DC0"/>
    <w:rsid w:val="00574A9C"/>
    <w:rsid w:val="005844F6"/>
    <w:rsid w:val="005E1409"/>
    <w:rsid w:val="005F6F5F"/>
    <w:rsid w:val="00640768"/>
    <w:rsid w:val="006522FA"/>
    <w:rsid w:val="006B63D6"/>
    <w:rsid w:val="006C641D"/>
    <w:rsid w:val="006D09E0"/>
    <w:rsid w:val="007D475B"/>
    <w:rsid w:val="007E331F"/>
    <w:rsid w:val="007F1E52"/>
    <w:rsid w:val="007F3E87"/>
    <w:rsid w:val="00814ACA"/>
    <w:rsid w:val="008977D5"/>
    <w:rsid w:val="008A3551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A4E10"/>
    <w:rsid w:val="00BC4F99"/>
    <w:rsid w:val="00BE474D"/>
    <w:rsid w:val="00C0785C"/>
    <w:rsid w:val="00C11FEF"/>
    <w:rsid w:val="00C22F7D"/>
    <w:rsid w:val="00C749A9"/>
    <w:rsid w:val="00C754AE"/>
    <w:rsid w:val="00C85374"/>
    <w:rsid w:val="00CA7EDB"/>
    <w:rsid w:val="00CE1552"/>
    <w:rsid w:val="00CE3AE6"/>
    <w:rsid w:val="00D528F4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07E990A4"/>
  <w15:chartTrackingRefBased/>
  <w15:docId w15:val="{0F8FFD4F-E244-4536-B062-5063CFC7B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432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4</cp:revision>
  <dcterms:created xsi:type="dcterms:W3CDTF">2026-03-11T07:16:00Z</dcterms:created>
  <dcterms:modified xsi:type="dcterms:W3CDTF">2026-03-11T07:28:00Z</dcterms:modified>
</cp:coreProperties>
</file>