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45356" w:rsidRPr="00245356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5356" w:rsidRPr="00C14101" w:rsidTr="00967C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45356" w:rsidRPr="00C14101" w:rsidRDefault="00245356" w:rsidP="00967CA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45356" w:rsidRPr="00C14101" w:rsidRDefault="00245356" w:rsidP="00967CA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45356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45356" w:rsidRPr="00C14101" w:rsidRDefault="00245356" w:rsidP="00967C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45356" w:rsidRPr="00C14101" w:rsidRDefault="00245356" w:rsidP="00967C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45356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24535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53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niesterylnego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5356" w:rsidRPr="00D62E6E" w:rsidTr="00967CAB">
        <w:tc>
          <w:tcPr>
            <w:tcW w:w="2269" w:type="dxa"/>
          </w:tcPr>
          <w:p w:rsidR="00245356" w:rsidRPr="00D62E6E" w:rsidRDefault="00245356" w:rsidP="00967C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45356" w:rsidRPr="00D62E6E" w:rsidRDefault="00245356" w:rsidP="00967C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453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DZP-271-7/26</w:t>
            </w:r>
          </w:p>
        </w:tc>
      </w:tr>
    </w:tbl>
    <w:p w:rsidR="00BC121E" w:rsidRDefault="00245356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45356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4535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7655" w:rsidRDefault="007B7655">
      <w:r>
        <w:separator/>
      </w:r>
    </w:p>
  </w:endnote>
  <w:endnote w:type="continuationSeparator" w:id="0">
    <w:p w:rsidR="007B7655" w:rsidRDefault="007B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5356" w:rsidRDefault="00245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7655" w:rsidRDefault="007B7655">
      <w:r>
        <w:separator/>
      </w:r>
    </w:p>
  </w:footnote>
  <w:footnote w:type="continuationSeparator" w:id="0">
    <w:p w:rsidR="007B7655" w:rsidRDefault="007B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5356" w:rsidRDefault="00245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5356" w:rsidRDefault="00245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45356" w:rsidRDefault="00245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430717">
    <w:abstractNumId w:val="13"/>
  </w:num>
  <w:num w:numId="2" w16cid:durableId="616256490">
    <w:abstractNumId w:val="0"/>
  </w:num>
  <w:num w:numId="3" w16cid:durableId="1925608523">
    <w:abstractNumId w:val="11"/>
  </w:num>
  <w:num w:numId="4" w16cid:durableId="1130587959">
    <w:abstractNumId w:val="8"/>
  </w:num>
  <w:num w:numId="5" w16cid:durableId="1830361377">
    <w:abstractNumId w:val="7"/>
  </w:num>
  <w:num w:numId="6" w16cid:durableId="1143542645">
    <w:abstractNumId w:val="1"/>
  </w:num>
  <w:num w:numId="7" w16cid:durableId="579945715">
    <w:abstractNumId w:val="6"/>
  </w:num>
  <w:num w:numId="8" w16cid:durableId="1421758109">
    <w:abstractNumId w:val="3"/>
  </w:num>
  <w:num w:numId="9" w16cid:durableId="268777197">
    <w:abstractNumId w:val="2"/>
  </w:num>
  <w:num w:numId="10" w16cid:durableId="1763989845">
    <w:abstractNumId w:val="5"/>
  </w:num>
  <w:num w:numId="11" w16cid:durableId="1464809493">
    <w:abstractNumId w:val="10"/>
  </w:num>
  <w:num w:numId="12" w16cid:durableId="1115557733">
    <w:abstractNumId w:val="4"/>
  </w:num>
  <w:num w:numId="13" w16cid:durableId="1431320010">
    <w:abstractNumId w:val="9"/>
  </w:num>
  <w:num w:numId="14" w16cid:durableId="14391799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765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45356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7655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B308000-CE77-40CC-8AB8-05EF7A4E8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2026-03-06T09:35:00Z</dcterms:created>
  <dcterms:modified xsi:type="dcterms:W3CDTF">2026-03-06T09:35:00Z</dcterms:modified>
</cp:coreProperties>
</file>