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E5C6B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5764A" w:rsidRPr="00C5764A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2BC5C1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F26F6A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5764A" w:rsidRPr="00C5764A">
        <w:rPr>
          <w:rFonts w:ascii="Arial" w:hAnsi="Arial" w:cs="Arial"/>
          <w:b/>
          <w:sz w:val="24"/>
          <w:szCs w:val="24"/>
        </w:rPr>
        <w:t>DZP-271-7/26</w:t>
      </w:r>
    </w:p>
    <w:p w14:paraId="54D0C24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7B9E952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5764A" w:rsidRPr="00C5764A">
        <w:rPr>
          <w:rFonts w:ascii="Arial" w:hAnsi="Arial" w:cs="Arial"/>
        </w:rPr>
        <w:t>Szpital Specjalistyczny im. Stefana Żeromskiego SPZOZ w Krakowie</w:t>
      </w:r>
    </w:p>
    <w:p w14:paraId="6238CC39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5764A" w:rsidRPr="00C5764A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5764A" w:rsidRPr="00C5764A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37FF93F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5764A" w:rsidRPr="00C5764A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5764A" w:rsidRPr="00C5764A">
        <w:rPr>
          <w:rFonts w:ascii="Arial" w:hAnsi="Arial" w:cs="Arial"/>
        </w:rPr>
        <w:t>Kraków</w:t>
      </w:r>
    </w:p>
    <w:p w14:paraId="62DBCB0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508F87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43142D9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0DE799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1EA776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AF2BDED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D6CDFF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4D9511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009908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764A" w:rsidRPr="0012157F" w14:paraId="3914FA0A" w14:textId="77777777" w:rsidTr="00967CAB">
        <w:tc>
          <w:tcPr>
            <w:tcW w:w="9104" w:type="dxa"/>
            <w:shd w:val="clear" w:color="auto" w:fill="D9D9D9"/>
          </w:tcPr>
          <w:p w14:paraId="29FAD128" w14:textId="77777777" w:rsidR="00C5764A" w:rsidRPr="0012157F" w:rsidRDefault="00C5764A" w:rsidP="00967CA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636A8E7" w14:textId="77777777" w:rsidR="00C5764A" w:rsidRDefault="00C5764A" w:rsidP="00967C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5764A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FA5054" w14:textId="77777777" w:rsidR="00C5764A" w:rsidRDefault="00C5764A" w:rsidP="00967C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2E87904" w14:textId="77777777" w:rsidR="00C5764A" w:rsidRDefault="00C5764A" w:rsidP="00967C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B774167" w14:textId="77777777" w:rsidR="00C5764A" w:rsidRPr="00C86421" w:rsidRDefault="00C5764A" w:rsidP="00967CA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4C9218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31743D4" w14:textId="77777777" w:rsidR="00E50194" w:rsidRDefault="00C5764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5764A">
        <w:rPr>
          <w:rFonts w:ascii="Arial" w:hAnsi="Arial" w:cs="Arial"/>
          <w:b/>
          <w:sz w:val="24"/>
          <w:szCs w:val="24"/>
        </w:rPr>
        <w:t>Dostawa sprzętu jednorazowego niesterylnego</w:t>
      </w:r>
    </w:p>
    <w:p w14:paraId="0E92007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764A" w:rsidRPr="00C5764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965014C" w14:textId="77777777" w:rsidTr="00650D6C">
        <w:tc>
          <w:tcPr>
            <w:tcW w:w="9104" w:type="dxa"/>
            <w:shd w:val="clear" w:color="auto" w:fill="D9D9D9"/>
          </w:tcPr>
          <w:p w14:paraId="1229D1D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783E9B3" w14:textId="77777777" w:rsidR="0012522E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>, w brzmieniu nadanym</w:t>
      </w:r>
      <w:r w:rsidR="0012522E">
        <w:rPr>
          <w:rFonts w:ascii="Arial" w:hAnsi="Arial" w:cs="Arial"/>
          <w:sz w:val="24"/>
          <w:szCs w:val="24"/>
        </w:rPr>
        <w:t>:</w:t>
      </w:r>
    </w:p>
    <w:p w14:paraId="62EF9DAB" w14:textId="789E13E0" w:rsidR="0032618A" w:rsidRDefault="0012522E" w:rsidP="0032618A">
      <w:pPr>
        <w:spacing w:before="240" w:after="120"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A53CA" w:rsidRPr="00BA53CA">
        <w:rPr>
          <w:rFonts w:ascii="Arial" w:hAnsi="Arial" w:cs="Arial"/>
          <w:sz w:val="24"/>
          <w:szCs w:val="24"/>
        </w:rPr>
        <w:t xml:space="preserve">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="00BA53CA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>,</w:t>
      </w:r>
    </w:p>
    <w:p w14:paraId="75CF4484" w14:textId="098C482A" w:rsidR="0012522E" w:rsidRPr="0032618A" w:rsidRDefault="0012522E" w:rsidP="0012522E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0355C">
        <w:rPr>
          <w:rFonts w:ascii="Arial" w:hAnsi="Arial" w:cs="Arial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Pr="0050355C">
        <w:rPr>
          <w:rFonts w:ascii="Arial" w:hAnsi="Arial" w:cs="Arial"/>
          <w:i/>
          <w:iCs/>
          <w:sz w:val="24"/>
          <w:szCs w:val="24"/>
        </w:rPr>
        <w:t>dalej: rozporządzenie 2025/2033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14:paraId="1D8099E4" w14:textId="77777777" w:rsidR="00C5764A" w:rsidRDefault="007A2BCB" w:rsidP="00C5764A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699C8177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9F9D874" w14:textId="77777777" w:rsidTr="00CD4DD1">
        <w:tc>
          <w:tcPr>
            <w:tcW w:w="9104" w:type="dxa"/>
            <w:shd w:val="clear" w:color="auto" w:fill="D9D9D9"/>
          </w:tcPr>
          <w:p w14:paraId="341F9091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0F1A272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0F1D41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AED5F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3618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1880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841B09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CC044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E79D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87A55FD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B2056FD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2B6025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B84F36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79FBC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0BBC60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EA9974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B1D14E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E3E9D20" w14:textId="77777777" w:rsidTr="0061040C">
        <w:tc>
          <w:tcPr>
            <w:tcW w:w="9104" w:type="dxa"/>
            <w:shd w:val="clear" w:color="auto" w:fill="D9D9D9"/>
          </w:tcPr>
          <w:p w14:paraId="75B790E5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31E98E2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7DC022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E4B42C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84E618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2005495" w14:textId="3B5B8BAE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1564B8">
        <w:rPr>
          <w:rFonts w:ascii="Arial" w:hAnsi="Arial" w:cs="Arial"/>
          <w:sz w:val="24"/>
          <w:szCs w:val="24"/>
        </w:rPr>
        <w:t xml:space="preserve"> </w:t>
      </w:r>
      <w:r w:rsidR="001564B8">
        <w:rPr>
          <w:rFonts w:ascii="Arial" w:hAnsi="Arial" w:cs="Arial"/>
          <w:sz w:val="24"/>
          <w:szCs w:val="24"/>
        </w:rPr>
        <w:t>i rozporządzeniem</w:t>
      </w:r>
      <w:r w:rsidR="001564B8" w:rsidRPr="00DB4122">
        <w:rPr>
          <w:rFonts w:ascii="Arial" w:hAnsi="Arial" w:cs="Arial"/>
          <w:sz w:val="24"/>
          <w:szCs w:val="24"/>
        </w:rPr>
        <w:t xml:space="preserve"> 2025/2033</w:t>
      </w:r>
      <w:r w:rsidR="001564B8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80D9562" w14:textId="77777777" w:rsidTr="0061040C">
        <w:tc>
          <w:tcPr>
            <w:tcW w:w="9104" w:type="dxa"/>
            <w:shd w:val="clear" w:color="auto" w:fill="D9D9D9"/>
          </w:tcPr>
          <w:p w14:paraId="01B9981F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C28AC5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F67767E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F399C2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028A94F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2F4226D" w14:textId="7ABCCAA6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1564B8">
        <w:rPr>
          <w:rFonts w:ascii="Arial" w:hAnsi="Arial" w:cs="Arial"/>
          <w:sz w:val="24"/>
          <w:szCs w:val="24"/>
        </w:rPr>
        <w:t xml:space="preserve"> </w:t>
      </w:r>
      <w:r w:rsidR="001564B8">
        <w:rPr>
          <w:rFonts w:ascii="Arial" w:hAnsi="Arial" w:cs="Arial"/>
          <w:sz w:val="24"/>
          <w:szCs w:val="24"/>
        </w:rPr>
        <w:t>i rozporządzeniem</w:t>
      </w:r>
      <w:r w:rsidR="001564B8" w:rsidRPr="00DB4122">
        <w:rPr>
          <w:rFonts w:ascii="Arial" w:hAnsi="Arial" w:cs="Arial"/>
          <w:sz w:val="24"/>
          <w:szCs w:val="24"/>
        </w:rPr>
        <w:t xml:space="preserve"> 2025/2033</w:t>
      </w:r>
      <w:r w:rsidR="001564B8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6A85D4B" w14:textId="77777777" w:rsidTr="00CD4DD1">
        <w:tc>
          <w:tcPr>
            <w:tcW w:w="9104" w:type="dxa"/>
            <w:shd w:val="clear" w:color="auto" w:fill="D9D9D9"/>
          </w:tcPr>
          <w:p w14:paraId="4AD98AA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40FC410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247090B" w14:textId="77777777" w:rsidTr="00847232">
        <w:tc>
          <w:tcPr>
            <w:tcW w:w="9104" w:type="dxa"/>
            <w:shd w:val="clear" w:color="auto" w:fill="D9D9D9"/>
          </w:tcPr>
          <w:p w14:paraId="7BE16E0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A32A04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3B568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6733C4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DB60D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41E8F5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6DCCD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58B5A3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3D2487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F219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1A9645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A7A60EC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3E53458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09D6C" w14:textId="77777777" w:rsidR="00D61EEA" w:rsidRDefault="00D61EEA" w:rsidP="0038231F">
      <w:pPr>
        <w:spacing w:after="0" w:line="240" w:lineRule="auto"/>
      </w:pPr>
      <w:r>
        <w:separator/>
      </w:r>
    </w:p>
  </w:endnote>
  <w:endnote w:type="continuationSeparator" w:id="0">
    <w:p w14:paraId="65EF4629" w14:textId="77777777" w:rsidR="00D61EEA" w:rsidRDefault="00D61E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22E3D" w14:textId="77777777" w:rsidR="00C5764A" w:rsidRDefault="00C576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229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7140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2B28F" w14:textId="77777777" w:rsidR="00C5764A" w:rsidRDefault="00C57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76BAE" w14:textId="77777777" w:rsidR="00D61EEA" w:rsidRDefault="00D61EEA" w:rsidP="0038231F">
      <w:pPr>
        <w:spacing w:after="0" w:line="240" w:lineRule="auto"/>
      </w:pPr>
      <w:r>
        <w:separator/>
      </w:r>
    </w:p>
  </w:footnote>
  <w:footnote w:type="continuationSeparator" w:id="0">
    <w:p w14:paraId="51D061F2" w14:textId="77777777" w:rsidR="00D61EEA" w:rsidRDefault="00D61EEA" w:rsidP="0038231F">
      <w:pPr>
        <w:spacing w:after="0" w:line="240" w:lineRule="auto"/>
      </w:pPr>
      <w:r>
        <w:continuationSeparator/>
      </w:r>
    </w:p>
  </w:footnote>
  <w:footnote w:id="1">
    <w:p w14:paraId="120999F9" w14:textId="77777777" w:rsidR="0012522E" w:rsidRPr="0032618A" w:rsidRDefault="0012522E" w:rsidP="0012522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</w:t>
      </w:r>
      <w:r>
        <w:rPr>
          <w:rFonts w:ascii="Arial" w:hAnsi="Arial" w:cs="Arial"/>
          <w:sz w:val="16"/>
          <w:szCs w:val="16"/>
        </w:rPr>
        <w:t xml:space="preserve"> i 2025/2033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649710" w14:textId="77777777" w:rsidR="0012522E" w:rsidRPr="0032618A" w:rsidRDefault="0012522E" w:rsidP="0012522E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F03FDBB" w14:textId="77777777" w:rsidR="0012522E" w:rsidRDefault="0012522E" w:rsidP="0012522E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062AC0"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</w:t>
      </w:r>
      <w:r w:rsidRPr="007D4135">
        <w:rPr>
          <w:rFonts w:ascii="Arial" w:hAnsi="Arial" w:cs="Arial"/>
          <w:sz w:val="16"/>
          <w:szCs w:val="16"/>
        </w:rPr>
        <w:t>do osoby fizycznej lub prawnej, podmiotu lub organu, o których mowa w lit. a) niniejszego ustępu; lub</w:t>
      </w:r>
      <w:r w:rsidRPr="00062AC0">
        <w:rPr>
          <w:rFonts w:ascii="Arial" w:hAnsi="Arial" w:cs="Arial"/>
          <w:sz w:val="16"/>
          <w:szCs w:val="16"/>
        </w:rPr>
        <w:t xml:space="preserve"> </w:t>
      </w:r>
    </w:p>
    <w:p w14:paraId="6729BC42" w14:textId="77777777" w:rsidR="0012522E" w:rsidRPr="00062AC0" w:rsidRDefault="0012522E" w:rsidP="0012522E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062AC0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7281B33" w14:textId="77777777" w:rsidR="0012522E" w:rsidRPr="00816153" w:rsidRDefault="0012522E" w:rsidP="0012522E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68A84A98" w14:textId="77777777" w:rsidR="0012522E" w:rsidRPr="00816153" w:rsidRDefault="0012522E" w:rsidP="0012522E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9B37BC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A146E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72B020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7F9EA7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9A5815E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49223" w14:textId="77777777" w:rsidR="00C5764A" w:rsidRDefault="00C57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5B9BA" w14:textId="77777777" w:rsidR="00C5764A" w:rsidRDefault="00C57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86DFE" w14:textId="77777777" w:rsidR="00C5764A" w:rsidRDefault="00C57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12069">
    <w:abstractNumId w:val="11"/>
  </w:num>
  <w:num w:numId="2" w16cid:durableId="318660134">
    <w:abstractNumId w:val="0"/>
  </w:num>
  <w:num w:numId="3" w16cid:durableId="499124407">
    <w:abstractNumId w:val="10"/>
  </w:num>
  <w:num w:numId="4" w16cid:durableId="1994983988">
    <w:abstractNumId w:val="13"/>
  </w:num>
  <w:num w:numId="5" w16cid:durableId="358556815">
    <w:abstractNumId w:val="12"/>
  </w:num>
  <w:num w:numId="6" w16cid:durableId="1234002382">
    <w:abstractNumId w:val="9"/>
  </w:num>
  <w:num w:numId="7" w16cid:durableId="1836333669">
    <w:abstractNumId w:val="1"/>
  </w:num>
  <w:num w:numId="8" w16cid:durableId="1695233377">
    <w:abstractNumId w:val="6"/>
  </w:num>
  <w:num w:numId="9" w16cid:durableId="344093318">
    <w:abstractNumId w:val="4"/>
  </w:num>
  <w:num w:numId="10" w16cid:durableId="1037000886">
    <w:abstractNumId w:val="7"/>
  </w:num>
  <w:num w:numId="11" w16cid:durableId="1907259576">
    <w:abstractNumId w:val="5"/>
  </w:num>
  <w:num w:numId="12" w16cid:durableId="207303029">
    <w:abstractNumId w:val="8"/>
  </w:num>
  <w:num w:numId="13" w16cid:durableId="261643429">
    <w:abstractNumId w:val="3"/>
  </w:num>
  <w:num w:numId="14" w16cid:durableId="1989478293">
    <w:abstractNumId w:val="2"/>
  </w:num>
  <w:num w:numId="15" w16cid:durableId="3402816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EEA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22E"/>
    <w:rsid w:val="001564B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64A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61EEA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E146C"/>
  <w15:docId w15:val="{E28A6008-D237-4130-95B2-7F08EB38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2016-07-26T10:32:00Z</cp:lastPrinted>
  <dcterms:created xsi:type="dcterms:W3CDTF">2026-03-06T09:34:00Z</dcterms:created>
  <dcterms:modified xsi:type="dcterms:W3CDTF">2026-03-06T09:34:00Z</dcterms:modified>
</cp:coreProperties>
</file>