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04FC38" w14:textId="77777777" w:rsidR="00025386" w:rsidRPr="00E036F6" w:rsidRDefault="00657A47" w:rsidP="00EC10EE">
      <w:pPr>
        <w:pStyle w:val="Nagwek4"/>
        <w:spacing w:after="480" w:line="276" w:lineRule="auto"/>
        <w:rPr>
          <w:bCs/>
          <w:iCs/>
          <w:sz w:val="22"/>
          <w:szCs w:val="22"/>
        </w:rPr>
      </w:pPr>
      <w:bookmarkStart w:id="0" w:name="_Hlk60301409"/>
      <w:r w:rsidRPr="00E036F6">
        <w:rPr>
          <w:bCs/>
          <w:iCs/>
          <w:sz w:val="22"/>
          <w:szCs w:val="22"/>
        </w:rPr>
        <w:t xml:space="preserve">Załącznik nr </w:t>
      </w:r>
      <w:r w:rsidR="00F015AC" w:rsidRPr="00E036F6">
        <w:rPr>
          <w:bCs/>
          <w:iCs/>
          <w:sz w:val="22"/>
          <w:szCs w:val="22"/>
        </w:rPr>
        <w:t>6</w:t>
      </w:r>
      <w:r w:rsidR="007666D6" w:rsidRPr="00E036F6">
        <w:rPr>
          <w:bCs/>
          <w:iCs/>
          <w:sz w:val="22"/>
          <w:szCs w:val="22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AA15C9" w14:paraId="401998CE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4CC516" w14:textId="77777777" w:rsidR="008D442B" w:rsidRPr="00AA15C9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14:paraId="7E31C789" w14:textId="77777777" w:rsidR="00053927" w:rsidRPr="00AA15C9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>WSPÓLNIE UBIEGAJĄCYCH SIĘ O UDZIELENIE ZAMÓWIENIA</w:t>
            </w:r>
            <w:r w:rsidR="00053927"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14:paraId="56C0DE36" w14:textId="77777777" w:rsidR="00053927" w:rsidRPr="00AA15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A15C9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107F2D9" w14:textId="77777777" w:rsidR="003A486D" w:rsidRPr="00AA15C9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</w:t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</w:t>
      </w:r>
      <w:r w:rsidR="00AA15C9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4"/>
        <w:gridCol w:w="4747"/>
      </w:tblGrid>
      <w:tr w:rsidR="003A486D" w:rsidRPr="00AA15C9" w14:paraId="3DFDCCA3" w14:textId="77777777" w:rsidTr="0087706D">
        <w:tc>
          <w:tcPr>
            <w:tcW w:w="550" w:type="dxa"/>
            <w:vAlign w:val="center"/>
          </w:tcPr>
          <w:p w14:paraId="18FC4AC6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vAlign w:val="center"/>
          </w:tcPr>
          <w:p w14:paraId="21CD3C8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AA15C9">
              <w:rPr>
                <w:rFonts w:ascii="Times New Roman" w:eastAsia="Times New Roman" w:hAnsi="Times New Roman"/>
                <w:lang w:eastAsia="pl-PL"/>
              </w:rPr>
              <w:t>Wykonawcy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4A0686" w:rsidRPr="00AA15C9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vAlign w:val="center"/>
          </w:tcPr>
          <w:p w14:paraId="59982CDC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3A486D" w:rsidRPr="00AA15C9" w14:paraId="58C6215C" w14:textId="77777777" w:rsidTr="0087706D">
        <w:tc>
          <w:tcPr>
            <w:tcW w:w="550" w:type="dxa"/>
            <w:vAlign w:val="center"/>
          </w:tcPr>
          <w:p w14:paraId="4CA06573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</w:tcPr>
          <w:p w14:paraId="4060DD9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</w:tcPr>
          <w:p w14:paraId="5F22E55E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3A486D" w:rsidRPr="00AA15C9" w14:paraId="489F3D18" w14:textId="77777777" w:rsidTr="0087706D">
        <w:tc>
          <w:tcPr>
            <w:tcW w:w="550" w:type="dxa"/>
            <w:vAlign w:val="center"/>
          </w:tcPr>
          <w:p w14:paraId="43FABAE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</w:tcPr>
          <w:p w14:paraId="04E24DF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</w:tcPr>
          <w:p w14:paraId="78D6198D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1FF799C3" w14:textId="2FE49F4B" w:rsidR="00BE3BCE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AA15C9">
        <w:rPr>
          <w:rFonts w:ascii="Times New Roman" w:hAnsi="Times New Roman"/>
          <w:sz w:val="24"/>
          <w:szCs w:val="24"/>
        </w:rPr>
        <w:t>ustawy z dnia 11 września 2019r. Prawo zamówień publicznych</w:t>
      </w:r>
      <w:r w:rsidR="006E070A">
        <w:rPr>
          <w:rFonts w:ascii="Times New Roman" w:hAnsi="Times New Roman"/>
          <w:sz w:val="24"/>
          <w:szCs w:val="24"/>
        </w:rPr>
        <w:t xml:space="preserve">, </w:t>
      </w:r>
      <w:r w:rsidRPr="00AA15C9">
        <w:rPr>
          <w:rFonts w:ascii="Times New Roman" w:hAnsi="Times New Roman"/>
          <w:sz w:val="24"/>
          <w:szCs w:val="24"/>
        </w:rPr>
        <w:t>że w ramach zamówienia</w:t>
      </w:r>
      <w:r w:rsidR="00BE3BC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14:paraId="296E8BFE" w14:textId="1D8F9D4D" w:rsidR="00D66DFD" w:rsidRDefault="00D66DFD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</w:pPr>
      <w:r w:rsidRPr="00D66DFD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>Zakup i dostawa środków dezynfekcyjnych I</w:t>
      </w:r>
    </w:p>
    <w:p w14:paraId="412D55C7" w14:textId="6DFCF2B9" w:rsidR="00EC10EE" w:rsidRPr="00AA15C9" w:rsidRDefault="00EC10EE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ZP/</w:t>
      </w:r>
      <w:r w:rsidR="00D66DFD">
        <w:rPr>
          <w:rFonts w:ascii="Times New Roman" w:eastAsia="Times New Roman" w:hAnsi="Times New Roman"/>
          <w:b/>
          <w:sz w:val="24"/>
          <w:szCs w:val="24"/>
          <w:lang w:eastAsia="pl-PL"/>
        </w:rPr>
        <w:t>7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/202</w:t>
      </w:r>
      <w:r w:rsidR="00621C55">
        <w:rPr>
          <w:rFonts w:ascii="Times New Roman" w:eastAsia="Times New Roman" w:hAnsi="Times New Roman"/>
          <w:b/>
          <w:sz w:val="24"/>
          <w:szCs w:val="24"/>
          <w:lang w:eastAsia="pl-PL"/>
        </w:rPr>
        <w:t>6</w:t>
      </w:r>
    </w:p>
    <w:p w14:paraId="0340789B" w14:textId="77777777" w:rsidR="00DC652A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AA15C9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8"/>
        <w:gridCol w:w="4939"/>
      </w:tblGrid>
      <w:tr w:rsidR="00B641BE" w:rsidRPr="00AA15C9" w14:paraId="115C2ABA" w14:textId="77777777" w:rsidTr="0087706D">
        <w:tc>
          <w:tcPr>
            <w:tcW w:w="617" w:type="dxa"/>
            <w:vAlign w:val="center"/>
          </w:tcPr>
          <w:p w14:paraId="5B5F8675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</w:tcPr>
          <w:p w14:paraId="7AB62087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vAlign w:val="center"/>
          </w:tcPr>
          <w:p w14:paraId="380ACCB6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Wykaz realizowanych robót/dostaw/usług</w:t>
            </w:r>
          </w:p>
        </w:tc>
      </w:tr>
      <w:tr w:rsidR="00B641BE" w:rsidRPr="00AA15C9" w14:paraId="655F55D9" w14:textId="77777777" w:rsidTr="0087706D">
        <w:tc>
          <w:tcPr>
            <w:tcW w:w="617" w:type="dxa"/>
            <w:vAlign w:val="center"/>
          </w:tcPr>
          <w:p w14:paraId="17DFD56C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</w:tcPr>
          <w:p w14:paraId="010B5E64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</w:tcPr>
          <w:p w14:paraId="2C30C0C0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641BE" w:rsidRPr="00AA15C9" w14:paraId="4E789E2F" w14:textId="77777777" w:rsidTr="0087706D">
        <w:tc>
          <w:tcPr>
            <w:tcW w:w="617" w:type="dxa"/>
            <w:vAlign w:val="center"/>
          </w:tcPr>
          <w:p w14:paraId="156D51D8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</w:tcPr>
          <w:p w14:paraId="1DE98BC2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</w:tcPr>
          <w:p w14:paraId="23A36579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04595901" w14:textId="77777777" w:rsidR="007A2C38" w:rsidRPr="00AA15C9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2B82C5D" w14:textId="77777777" w:rsidR="00E27ABB" w:rsidRPr="00AA15C9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78"/>
        <w:gridCol w:w="4794"/>
      </w:tblGrid>
      <w:tr w:rsidR="00053927" w:rsidRPr="00AA15C9" w14:paraId="6F84E656" w14:textId="77777777" w:rsidTr="008833CF">
        <w:trPr>
          <w:trHeight w:val="519"/>
        </w:trPr>
        <w:tc>
          <w:tcPr>
            <w:tcW w:w="4361" w:type="dxa"/>
          </w:tcPr>
          <w:p w14:paraId="1E8AE40C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515B685D" w14:textId="77777777" w:rsidR="00053927" w:rsidRPr="00AA15C9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</w:tcPr>
          <w:p w14:paraId="3ABFA6FB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6575B3F0" w14:textId="77777777" w:rsidR="00053927" w:rsidRPr="00AA15C9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</w:rPr>
            </w:pP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58855D83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0F61569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442A257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B5A96C8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D5752D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A1105CD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185632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2AFBC5E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DA33D1" w14:textId="77777777" w:rsidR="004A0686" w:rsidRPr="00AA15C9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5002D8AE" w14:textId="77777777" w:rsidR="004A0686" w:rsidRPr="00AA15C9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AA15C9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AA15C9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C7AA3" w14:textId="77777777" w:rsidR="008E6E40" w:rsidRDefault="008E6E40" w:rsidP="00025386">
      <w:pPr>
        <w:spacing w:after="0" w:line="240" w:lineRule="auto"/>
      </w:pPr>
      <w:r>
        <w:separator/>
      </w:r>
    </w:p>
  </w:endnote>
  <w:endnote w:type="continuationSeparator" w:id="0">
    <w:p w14:paraId="39F0B283" w14:textId="77777777" w:rsidR="008E6E40" w:rsidRDefault="008E6E4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3F5984" w14:textId="77777777" w:rsidR="008E6E40" w:rsidRDefault="008E6E40" w:rsidP="00025386">
      <w:pPr>
        <w:spacing w:after="0" w:line="240" w:lineRule="auto"/>
      </w:pPr>
      <w:r>
        <w:separator/>
      </w:r>
    </w:p>
  </w:footnote>
  <w:footnote w:type="continuationSeparator" w:id="0">
    <w:p w14:paraId="7C8CC9EA" w14:textId="77777777" w:rsidR="008E6E40" w:rsidRDefault="008E6E4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0BB79" w14:textId="77694BD8" w:rsidR="00EC10EE" w:rsidRPr="0017200E" w:rsidRDefault="00EC10EE">
    <w:pPr>
      <w:pStyle w:val="Nagwek"/>
      <w:rPr>
        <w:rFonts w:ascii="Arial" w:hAnsi="Arial" w:cs="Arial"/>
        <w:i/>
        <w:iCs/>
      </w:rPr>
    </w:pPr>
    <w:r w:rsidRPr="0017200E">
      <w:rPr>
        <w:rFonts w:ascii="Arial" w:hAnsi="Arial" w:cs="Arial"/>
        <w:i/>
        <w:iCs/>
        <w:sz w:val="20"/>
        <w:szCs w:val="20"/>
      </w:rPr>
      <w:t xml:space="preserve">Znak sprawy </w:t>
    </w:r>
    <w:r w:rsidR="004D7961" w:rsidRPr="0017200E">
      <w:rPr>
        <w:rFonts w:ascii="Arial" w:hAnsi="Arial" w:cs="Arial"/>
        <w:i/>
        <w:iCs/>
        <w:sz w:val="20"/>
        <w:szCs w:val="20"/>
      </w:rPr>
      <w:t>ZP</w:t>
    </w:r>
    <w:r w:rsidR="00284F07" w:rsidRPr="0017200E">
      <w:rPr>
        <w:rFonts w:ascii="Arial" w:hAnsi="Arial" w:cs="Arial"/>
        <w:i/>
        <w:iCs/>
        <w:sz w:val="20"/>
        <w:szCs w:val="20"/>
      </w:rPr>
      <w:t>/</w:t>
    </w:r>
    <w:r w:rsidR="00D66DFD">
      <w:rPr>
        <w:rFonts w:ascii="Arial" w:hAnsi="Arial" w:cs="Arial"/>
        <w:i/>
        <w:iCs/>
        <w:sz w:val="20"/>
        <w:szCs w:val="20"/>
      </w:rPr>
      <w:t>7</w:t>
    </w:r>
    <w:r w:rsidR="004D7961" w:rsidRPr="0017200E">
      <w:rPr>
        <w:rFonts w:ascii="Arial" w:hAnsi="Arial" w:cs="Arial"/>
        <w:i/>
        <w:iCs/>
        <w:sz w:val="20"/>
        <w:szCs w:val="20"/>
      </w:rPr>
      <w:t>/202</w:t>
    </w:r>
    <w:r w:rsidR="00621C55">
      <w:rPr>
        <w:rFonts w:ascii="Arial" w:hAnsi="Arial" w:cs="Arial"/>
        <w:i/>
        <w:iCs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4722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E40"/>
    <w:rsid w:val="00025386"/>
    <w:rsid w:val="000423B9"/>
    <w:rsid w:val="00053927"/>
    <w:rsid w:val="00084786"/>
    <w:rsid w:val="000C7CB3"/>
    <w:rsid w:val="0016158F"/>
    <w:rsid w:val="0017200E"/>
    <w:rsid w:val="001C2314"/>
    <w:rsid w:val="00213980"/>
    <w:rsid w:val="0024648D"/>
    <w:rsid w:val="0027525B"/>
    <w:rsid w:val="00284F07"/>
    <w:rsid w:val="002D7C10"/>
    <w:rsid w:val="00304A7A"/>
    <w:rsid w:val="00362B95"/>
    <w:rsid w:val="003939FA"/>
    <w:rsid w:val="003A486D"/>
    <w:rsid w:val="003C2E86"/>
    <w:rsid w:val="003C3733"/>
    <w:rsid w:val="004374F2"/>
    <w:rsid w:val="004547CF"/>
    <w:rsid w:val="00460705"/>
    <w:rsid w:val="00485239"/>
    <w:rsid w:val="004A0686"/>
    <w:rsid w:val="004D7961"/>
    <w:rsid w:val="004E27D7"/>
    <w:rsid w:val="0055145C"/>
    <w:rsid w:val="005624D8"/>
    <w:rsid w:val="00572C5A"/>
    <w:rsid w:val="005C3D02"/>
    <w:rsid w:val="005E77B3"/>
    <w:rsid w:val="00620476"/>
    <w:rsid w:val="00621C55"/>
    <w:rsid w:val="006318BA"/>
    <w:rsid w:val="00641E82"/>
    <w:rsid w:val="00657A47"/>
    <w:rsid w:val="00697B9C"/>
    <w:rsid w:val="006E070A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E6E40"/>
    <w:rsid w:val="008F2498"/>
    <w:rsid w:val="0093388F"/>
    <w:rsid w:val="0093698E"/>
    <w:rsid w:val="00963BCF"/>
    <w:rsid w:val="00975567"/>
    <w:rsid w:val="00990131"/>
    <w:rsid w:val="009971D7"/>
    <w:rsid w:val="009C3316"/>
    <w:rsid w:val="00A56A6F"/>
    <w:rsid w:val="00A87380"/>
    <w:rsid w:val="00A90A3A"/>
    <w:rsid w:val="00AA15C9"/>
    <w:rsid w:val="00AF4E90"/>
    <w:rsid w:val="00AF7375"/>
    <w:rsid w:val="00B409F9"/>
    <w:rsid w:val="00B641BE"/>
    <w:rsid w:val="00B77707"/>
    <w:rsid w:val="00BA20D6"/>
    <w:rsid w:val="00BE3BCE"/>
    <w:rsid w:val="00C07EC1"/>
    <w:rsid w:val="00C22D49"/>
    <w:rsid w:val="00C24186"/>
    <w:rsid w:val="00CB29AC"/>
    <w:rsid w:val="00D1779A"/>
    <w:rsid w:val="00D55FC4"/>
    <w:rsid w:val="00D66DFD"/>
    <w:rsid w:val="00D9320D"/>
    <w:rsid w:val="00DC4842"/>
    <w:rsid w:val="00DC587A"/>
    <w:rsid w:val="00DC652A"/>
    <w:rsid w:val="00DE3B21"/>
    <w:rsid w:val="00DE4F20"/>
    <w:rsid w:val="00DE73DD"/>
    <w:rsid w:val="00E036F6"/>
    <w:rsid w:val="00E27ABB"/>
    <w:rsid w:val="00E67109"/>
    <w:rsid w:val="00E86D3B"/>
    <w:rsid w:val="00EA6ECE"/>
    <w:rsid w:val="00EC10EE"/>
    <w:rsid w:val="00EF3368"/>
    <w:rsid w:val="00F015AC"/>
    <w:rsid w:val="00F25177"/>
    <w:rsid w:val="00F334B4"/>
    <w:rsid w:val="00FB7BA7"/>
    <w:rsid w:val="00FC7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E41BB4"/>
  <w15:chartTrackingRefBased/>
  <w15:docId w15:val="{DCBC932A-7EFF-4FDC-BF27-8A387DDD0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139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Agnieszka Guzowska</cp:lastModifiedBy>
  <cp:revision>19</cp:revision>
  <cp:lastPrinted>2024-07-29T08:10:00Z</cp:lastPrinted>
  <dcterms:created xsi:type="dcterms:W3CDTF">2023-04-18T07:16:00Z</dcterms:created>
  <dcterms:modified xsi:type="dcterms:W3CDTF">2026-03-02T07:18:00Z</dcterms:modified>
</cp:coreProperties>
</file>