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853A1" w14:textId="01911FA9" w:rsidR="00843A88" w:rsidRPr="00B003C3" w:rsidRDefault="009A2E3C" w:rsidP="00FD4AEC">
      <w:pPr>
        <w:spacing w:after="480"/>
        <w:jc w:val="right"/>
      </w:pPr>
      <w:r w:rsidRPr="00B003C3">
        <w:t>Niepołomice</w:t>
      </w:r>
      <w:r w:rsidR="00843A88" w:rsidRPr="00B003C3">
        <w:t xml:space="preserve"> dnia: </w:t>
      </w:r>
      <w:r w:rsidRPr="00B003C3">
        <w:t>2026-03-10</w:t>
      </w:r>
    </w:p>
    <w:p w14:paraId="0DFD192A" w14:textId="1C8BA3A1" w:rsidR="00843A88" w:rsidRPr="00B003C3" w:rsidRDefault="009A2E3C" w:rsidP="00843A88">
      <w:pPr>
        <w:spacing w:line="360" w:lineRule="auto"/>
        <w:rPr>
          <w:b/>
          <w:bCs/>
        </w:rPr>
      </w:pPr>
      <w:r w:rsidRPr="00B003C3">
        <w:rPr>
          <w:b/>
          <w:bCs/>
        </w:rPr>
        <w:t>GMINA NIEPOŁOMICE</w:t>
      </w:r>
    </w:p>
    <w:p w14:paraId="41BB1349" w14:textId="275BE42A" w:rsidR="00843A88" w:rsidRPr="00B003C3" w:rsidRDefault="009A2E3C" w:rsidP="00843A88">
      <w:pPr>
        <w:spacing w:line="360" w:lineRule="auto"/>
      </w:pPr>
      <w:r w:rsidRPr="00B003C3">
        <w:t>Pl. Zwycięstwa</w:t>
      </w:r>
      <w:r w:rsidR="00843A88" w:rsidRPr="00B003C3">
        <w:t xml:space="preserve"> </w:t>
      </w:r>
      <w:r w:rsidRPr="00B003C3">
        <w:t>13</w:t>
      </w:r>
    </w:p>
    <w:p w14:paraId="40DFA5BF" w14:textId="54036447" w:rsidR="00843A88" w:rsidRPr="00B003C3" w:rsidRDefault="009A2E3C" w:rsidP="00843A88">
      <w:r w:rsidRPr="00B003C3">
        <w:t>32-005</w:t>
      </w:r>
      <w:r w:rsidR="00843A88" w:rsidRPr="00B003C3">
        <w:t xml:space="preserve"> </w:t>
      </w:r>
      <w:r w:rsidRPr="00B003C3">
        <w:t>Niepołomice</w:t>
      </w:r>
    </w:p>
    <w:p w14:paraId="46699D0E" w14:textId="1DC8F817" w:rsidR="00843A88" w:rsidRPr="00B003C3" w:rsidRDefault="00B003C3" w:rsidP="00FD4AEC">
      <w:pPr>
        <w:spacing w:after="480"/>
        <w:jc w:val="both"/>
        <w:rPr>
          <w:bCs/>
        </w:rPr>
      </w:pPr>
      <w:r w:rsidRPr="00B003C3">
        <w:rPr>
          <w:bCs/>
        </w:rPr>
        <w:t>Pismo: ZP.271.8.2026.8</w:t>
      </w:r>
    </w:p>
    <w:p w14:paraId="5CBB02F7" w14:textId="77777777" w:rsidR="00843A88" w:rsidRPr="00B003C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003C3">
        <w:rPr>
          <w:b/>
        </w:rPr>
        <w:t>WYKONAWCY</w:t>
      </w:r>
    </w:p>
    <w:p w14:paraId="0D6DB89E" w14:textId="77777777" w:rsidR="00843A88" w:rsidRPr="00B003C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003C3">
        <w:t>ubiegający się o zamówienie</w:t>
      </w:r>
    </w:p>
    <w:p w14:paraId="455034AE" w14:textId="77777777" w:rsidR="004E4B64" w:rsidRPr="00B003C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003C3">
        <w:rPr>
          <w:rFonts w:eastAsia="Calibri"/>
          <w:lang w:eastAsia="en-US"/>
        </w:rPr>
        <w:t xml:space="preserve">Dotyczy: </w:t>
      </w:r>
      <w:r w:rsidRPr="00B003C3">
        <w:t>postępowania o udzielenie zamówienia publicznego</w:t>
      </w:r>
      <w:r w:rsidRPr="00B003C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003C3" w14:paraId="051BCCA0" w14:textId="77777777" w:rsidTr="00FD4AEC">
        <w:tc>
          <w:tcPr>
            <w:tcW w:w="2269" w:type="dxa"/>
          </w:tcPr>
          <w:p w14:paraId="3101C24A" w14:textId="77777777" w:rsidR="004E4B64" w:rsidRPr="00B003C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003C3">
              <w:t>Nazwa zamówienia:</w:t>
            </w:r>
          </w:p>
        </w:tc>
        <w:tc>
          <w:tcPr>
            <w:tcW w:w="6803" w:type="dxa"/>
          </w:tcPr>
          <w:p w14:paraId="2B876AE0" w14:textId="02432AD4" w:rsidR="004E4B64" w:rsidRPr="00B003C3" w:rsidRDefault="009A2E3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03C3">
              <w:rPr>
                <w:bCs/>
              </w:rPr>
              <w:t>Rozbudowa drogi gminnej nr 560360K ul. Grzybowej w km od 0+000 do km 0+636,50 w miejscowości Niepołomice, powiat wielicki, gmina Niepołomice</w:t>
            </w:r>
            <w:r w:rsidR="004E4B64" w:rsidRPr="00B003C3">
              <w:rPr>
                <w:bCs/>
              </w:rPr>
              <w:t>.</w:t>
            </w:r>
          </w:p>
        </w:tc>
      </w:tr>
      <w:tr w:rsidR="009A2E3C" w:rsidRPr="00B003C3" w14:paraId="38B22B25" w14:textId="77777777" w:rsidTr="000E47E3">
        <w:tc>
          <w:tcPr>
            <w:tcW w:w="2269" w:type="dxa"/>
          </w:tcPr>
          <w:p w14:paraId="40FDE066" w14:textId="77777777" w:rsidR="009A2E3C" w:rsidRPr="00B003C3" w:rsidRDefault="009A2E3C" w:rsidP="000E47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003C3">
              <w:t>Numer referencyjny:</w:t>
            </w:r>
          </w:p>
        </w:tc>
        <w:tc>
          <w:tcPr>
            <w:tcW w:w="6803" w:type="dxa"/>
          </w:tcPr>
          <w:p w14:paraId="66968D28" w14:textId="4FF69DDA" w:rsidR="009A2E3C" w:rsidRPr="00B003C3" w:rsidRDefault="009A2E3C" w:rsidP="000E47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03C3">
              <w:rPr>
                <w:bCs/>
              </w:rPr>
              <w:t>ZP.271.8.2026</w:t>
            </w:r>
          </w:p>
        </w:tc>
      </w:tr>
    </w:tbl>
    <w:p w14:paraId="2FA42417" w14:textId="77777777" w:rsidR="004E4B64" w:rsidRPr="00B003C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003C3" w14:paraId="499A5F6D" w14:textId="77777777" w:rsidTr="00C46732">
        <w:tc>
          <w:tcPr>
            <w:tcW w:w="9330" w:type="dxa"/>
            <w:shd w:val="clear" w:color="auto" w:fill="F2F2F2"/>
            <w:hideMark/>
          </w:tcPr>
          <w:p w14:paraId="4709449F" w14:textId="77777777" w:rsidR="00843A88" w:rsidRPr="00B003C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003C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24BC65E" w14:textId="0D20C11E" w:rsidR="0012774F" w:rsidRPr="00B003C3" w:rsidRDefault="00520165" w:rsidP="004E4B64">
      <w:pPr>
        <w:spacing w:before="600" w:after="240" w:line="360" w:lineRule="auto"/>
        <w:jc w:val="both"/>
      </w:pPr>
      <w:r w:rsidRPr="00B003C3">
        <w:t xml:space="preserve">Zamawiający, </w:t>
      </w:r>
      <w:r w:rsidR="009A2E3C" w:rsidRPr="00B003C3">
        <w:rPr>
          <w:b/>
        </w:rPr>
        <w:t>GMINA NIEPOŁOMICE</w:t>
      </w:r>
      <w:r w:rsidRPr="00B003C3">
        <w:t xml:space="preserve">, działając na podstawie art. </w:t>
      </w:r>
      <w:r w:rsidR="00E74BC3" w:rsidRPr="00B003C3">
        <w:t>284</w:t>
      </w:r>
      <w:r w:rsidRPr="00B003C3">
        <w:t xml:space="preserve"> ust. </w:t>
      </w:r>
      <w:r w:rsidR="0029606A" w:rsidRPr="00B003C3">
        <w:t>6</w:t>
      </w:r>
      <w:r w:rsidRPr="00B003C3">
        <w:t xml:space="preserve"> ustawy z dnia </w:t>
      </w:r>
      <w:r w:rsidR="0029606A" w:rsidRPr="00B003C3">
        <w:t>11</w:t>
      </w:r>
      <w:r w:rsidRPr="00B003C3">
        <w:t xml:space="preserve"> </w:t>
      </w:r>
      <w:r w:rsidR="0029606A" w:rsidRPr="00B003C3">
        <w:t xml:space="preserve">września </w:t>
      </w:r>
      <w:r w:rsidRPr="00B003C3">
        <w:t>20</w:t>
      </w:r>
      <w:r w:rsidR="0029606A" w:rsidRPr="00B003C3">
        <w:t>19</w:t>
      </w:r>
      <w:r w:rsidRPr="00B003C3">
        <w:t xml:space="preserve"> r</w:t>
      </w:r>
      <w:r w:rsidR="0029606A" w:rsidRPr="00B003C3">
        <w:t>.</w:t>
      </w:r>
      <w:r w:rsidRPr="00B003C3">
        <w:t xml:space="preserve"> Prawo </w:t>
      </w:r>
      <w:r w:rsidR="0029606A" w:rsidRPr="00B003C3">
        <w:t>z</w:t>
      </w:r>
      <w:r w:rsidRPr="00B003C3">
        <w:t xml:space="preserve">amówień </w:t>
      </w:r>
      <w:r w:rsidR="0029606A" w:rsidRPr="00B003C3">
        <w:t>p</w:t>
      </w:r>
      <w:r w:rsidRPr="00B003C3">
        <w:t xml:space="preserve">ublicznych </w:t>
      </w:r>
      <w:r w:rsidR="009A2E3C" w:rsidRPr="00B003C3">
        <w:t>(</w:t>
      </w:r>
      <w:proofErr w:type="spellStart"/>
      <w:r w:rsidR="009A2E3C" w:rsidRPr="00B003C3">
        <w:t>t.j</w:t>
      </w:r>
      <w:proofErr w:type="spellEnd"/>
      <w:r w:rsidR="009A2E3C" w:rsidRPr="00B003C3">
        <w:t xml:space="preserve">. Dz. U. z 2024 r. poz. 1320 z </w:t>
      </w:r>
      <w:proofErr w:type="spellStart"/>
      <w:r w:rsidR="009A2E3C" w:rsidRPr="00B003C3">
        <w:t>późn</w:t>
      </w:r>
      <w:proofErr w:type="spellEnd"/>
      <w:r w:rsidR="009A2E3C" w:rsidRPr="00B003C3">
        <w:t>. zm.)</w:t>
      </w:r>
      <w:r w:rsidR="00BE7BFD" w:rsidRPr="00B003C3">
        <w:t xml:space="preserve">, </w:t>
      </w:r>
      <w:r w:rsidR="00E74BC3" w:rsidRPr="00B003C3">
        <w:t>udostępnia</w:t>
      </w:r>
      <w:r w:rsidR="00BE7BFD" w:rsidRPr="00B003C3">
        <w:t xml:space="preserve"> poniżej treść zapytań do S</w:t>
      </w:r>
      <w:r w:rsidR="0012774F" w:rsidRPr="00B003C3">
        <w:t>pecyfikacji Warunków Zamówienia (</w:t>
      </w:r>
      <w:r w:rsidR="0012774F" w:rsidRPr="00B003C3">
        <w:rPr>
          <w:lang w:eastAsia="ar-SA"/>
        </w:rPr>
        <w:t>zwanej dalej</w:t>
      </w:r>
      <w:r w:rsidR="0012774F" w:rsidRPr="00B003C3">
        <w:rPr>
          <w:b/>
          <w:lang w:eastAsia="ar-SA"/>
        </w:rPr>
        <w:t xml:space="preserve"> </w:t>
      </w:r>
      <w:r w:rsidR="0012774F" w:rsidRPr="00B003C3">
        <w:rPr>
          <w:bCs/>
          <w:lang w:eastAsia="ar-SA"/>
        </w:rPr>
        <w:t>”SWZ”)</w:t>
      </w:r>
      <w:r w:rsidR="00E74BC3" w:rsidRPr="00B003C3">
        <w:rPr>
          <w:bCs/>
          <w:lang w:eastAsia="ar-SA"/>
        </w:rPr>
        <w:t xml:space="preserve"> </w:t>
      </w:r>
      <w:r w:rsidR="00E74BC3" w:rsidRPr="00B003C3">
        <w:t>wraz z wyjaśnieniami</w:t>
      </w:r>
      <w:r w:rsidR="0012774F" w:rsidRPr="00B003C3">
        <w:rPr>
          <w:bCs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9A2E3C" w:rsidRPr="00B003C3" w14:paraId="5E5ECAD5" w14:textId="77777777" w:rsidTr="00B003C3">
        <w:tc>
          <w:tcPr>
            <w:tcW w:w="9356" w:type="dxa"/>
          </w:tcPr>
          <w:p w14:paraId="6B6F2C38" w14:textId="3CF164CC" w:rsidR="009A2E3C" w:rsidRPr="00B003C3" w:rsidRDefault="009A2E3C" w:rsidP="00B003C3">
            <w:pPr>
              <w:spacing w:before="60" w:after="60"/>
              <w:ind w:left="30" w:right="-72"/>
              <w:rPr>
                <w:b/>
                <w:bCs/>
              </w:rPr>
            </w:pPr>
            <w:r w:rsidRPr="00B003C3">
              <w:rPr>
                <w:b/>
                <w:bCs/>
              </w:rPr>
              <w:t xml:space="preserve">Pytanie </w:t>
            </w:r>
          </w:p>
          <w:p w14:paraId="0C88C441" w14:textId="5D112D94" w:rsidR="009A2E3C" w:rsidRPr="00B003C3" w:rsidRDefault="00B003C3" w:rsidP="00B003C3">
            <w:pPr>
              <w:spacing w:after="120"/>
              <w:ind w:left="30" w:right="-72"/>
              <w:jc w:val="both"/>
            </w:pPr>
            <w:r>
              <w:t>W</w:t>
            </w:r>
            <w:r w:rsidR="009A2E3C" w:rsidRPr="00B003C3">
              <w:t xml:space="preserve"> związku z ogłoszonym przez Państwa przetargiem publicznym ZP.271.8.2026r pn.: „Rozbudowa</w:t>
            </w:r>
            <w:r>
              <w:t xml:space="preserve"> </w:t>
            </w:r>
            <w:r w:rsidR="009A2E3C" w:rsidRPr="00B003C3">
              <w:t>drogi gminnej nr 560360K ul. Grzybowej w km od 0+000 do km 0+636,50 w miejscowości</w:t>
            </w:r>
            <w:r>
              <w:t xml:space="preserve"> </w:t>
            </w:r>
            <w:r w:rsidR="009A2E3C" w:rsidRPr="00B003C3">
              <w:t>Niepołomice, powiat wielicki, gmina Niepołomice” uprzejmie zwracamy się z prośbą o przesunięcie</w:t>
            </w:r>
            <w:r>
              <w:t xml:space="preserve"> </w:t>
            </w:r>
            <w:r w:rsidR="009A2E3C" w:rsidRPr="00B003C3">
              <w:t>terminu składania ofert o 30 dni.</w:t>
            </w:r>
          </w:p>
          <w:p w14:paraId="68793C6D" w14:textId="7E0475DA" w:rsidR="009A2E3C" w:rsidRPr="00B003C3" w:rsidRDefault="009A2E3C" w:rsidP="00B003C3">
            <w:pPr>
              <w:spacing w:after="120"/>
              <w:ind w:left="30" w:right="-72"/>
              <w:jc w:val="both"/>
            </w:pPr>
            <w:r w:rsidRPr="00B003C3">
              <w:t>Uzasadnieniem naszej prośby jest wybuch wojny na Bliskim Wschodzie, który spowodował znaczący</w:t>
            </w:r>
            <w:r w:rsidR="00B003C3">
              <w:t xml:space="preserve"> </w:t>
            </w:r>
            <w:r w:rsidRPr="00B003C3">
              <w:t>wzrost cen ropy naftowej na rynkach światowych. W konsekwencji, w ciągu ostatniego tygodnia ceny</w:t>
            </w:r>
            <w:r w:rsidR="00B003C3">
              <w:t xml:space="preserve"> </w:t>
            </w:r>
            <w:r w:rsidRPr="00B003C3">
              <w:t>asfaltów w rafineriach wzrosły o około 40%, co utrudnia obecnie rzetelne określenie wartości robót</w:t>
            </w:r>
            <w:r w:rsidR="00B003C3">
              <w:t xml:space="preserve"> </w:t>
            </w:r>
            <w:r w:rsidRPr="00B003C3">
              <w:t>przewidzianych w przedmiotowym zamówieniu.</w:t>
            </w:r>
          </w:p>
          <w:p w14:paraId="56992AE1" w14:textId="65606579" w:rsidR="009A2E3C" w:rsidRPr="00B003C3" w:rsidRDefault="009A2E3C" w:rsidP="00B003C3">
            <w:pPr>
              <w:spacing w:after="120"/>
              <w:ind w:left="30" w:right="-72"/>
              <w:jc w:val="both"/>
            </w:pPr>
            <w:r w:rsidRPr="00B003C3">
              <w:t>Biorąc pod uwagę powyższe okoliczności, które są niezależne od Wykonawców, przesunięcie terminu</w:t>
            </w:r>
            <w:r w:rsidR="00B003C3">
              <w:t xml:space="preserve"> </w:t>
            </w:r>
            <w:r w:rsidRPr="00B003C3">
              <w:t>o 30 dni pozwoli nam na przygotowanie oferty zgodnej z rzeczywistymi kosztami materiałów i robót,</w:t>
            </w:r>
            <w:r w:rsidR="00B003C3">
              <w:t xml:space="preserve"> </w:t>
            </w:r>
            <w:r w:rsidRPr="00B003C3">
              <w:t>zapewniając jednocześnie uczciwą konkurencję w przetargu.</w:t>
            </w:r>
          </w:p>
          <w:p w14:paraId="230063C5" w14:textId="64461D40" w:rsidR="009A2E3C" w:rsidRPr="00B003C3" w:rsidRDefault="009A2E3C" w:rsidP="00B003C3">
            <w:pPr>
              <w:spacing w:after="120"/>
              <w:ind w:left="30" w:right="-72"/>
              <w:jc w:val="both"/>
            </w:pPr>
            <w:r w:rsidRPr="00B003C3">
              <w:t>Prosimy o rozważenie naszej prośby i wskazanie nowego terminu składania ofert</w:t>
            </w:r>
            <w:r w:rsidR="00B003C3">
              <w:t>.</w:t>
            </w:r>
          </w:p>
          <w:p w14:paraId="6100471E" w14:textId="77777777" w:rsidR="009A2E3C" w:rsidRDefault="009A2E3C" w:rsidP="00B003C3">
            <w:pPr>
              <w:spacing w:after="40"/>
              <w:ind w:left="30" w:right="-72"/>
              <w:rPr>
                <w:b/>
                <w:bCs/>
              </w:rPr>
            </w:pPr>
            <w:r w:rsidRPr="00B003C3">
              <w:rPr>
                <w:b/>
                <w:bCs/>
              </w:rPr>
              <w:t>Stanowisko (wyjaśnienie) Zamawiającego:</w:t>
            </w:r>
          </w:p>
          <w:p w14:paraId="17FD9E1E" w14:textId="1E903771" w:rsidR="006C7B59" w:rsidRPr="00B003C3" w:rsidRDefault="006C7B59" w:rsidP="00B003C3">
            <w:pPr>
              <w:spacing w:after="40"/>
              <w:ind w:left="30" w:right="-72"/>
              <w:rPr>
                <w:b/>
                <w:bCs/>
              </w:rPr>
            </w:pPr>
            <w:r w:rsidRPr="006C7B59">
              <w:t>Zamawiający nie dokonuje zmian  w tym zakresie</w:t>
            </w:r>
            <w:r>
              <w:rPr>
                <w:b/>
                <w:bCs/>
              </w:rPr>
              <w:t xml:space="preserve">. </w:t>
            </w:r>
          </w:p>
          <w:p w14:paraId="62B53FD5" w14:textId="39538087" w:rsidR="009A2E3C" w:rsidRPr="00B003C3" w:rsidRDefault="009A2E3C" w:rsidP="00B003C3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13E6E7A" w14:textId="77777777" w:rsidR="00BE7BFD" w:rsidRPr="00B003C3" w:rsidRDefault="00BE7BFD" w:rsidP="00520165">
      <w:pPr>
        <w:jc w:val="both"/>
      </w:pPr>
    </w:p>
    <w:p w14:paraId="301185FE" w14:textId="53767EB4" w:rsidR="006D4AB3" w:rsidRPr="00B003C3" w:rsidRDefault="006D4AB3" w:rsidP="00D8461B">
      <w:pPr>
        <w:spacing w:before="120" w:after="120" w:line="360" w:lineRule="auto"/>
        <w:ind w:left="567"/>
        <w:jc w:val="right"/>
      </w:pPr>
    </w:p>
    <w:sectPr w:rsidR="006D4AB3" w:rsidRPr="00B003C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52C71" w14:textId="77777777" w:rsidR="00B01CD8" w:rsidRDefault="00B01CD8">
      <w:r>
        <w:separator/>
      </w:r>
    </w:p>
  </w:endnote>
  <w:endnote w:type="continuationSeparator" w:id="0">
    <w:p w14:paraId="6118E08D" w14:textId="77777777" w:rsidR="00B01CD8" w:rsidRDefault="00B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746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3A076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90B6" w14:textId="14B0F8D1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86D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9641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5DABEA" w14:textId="77777777" w:rsidR="006D4AB3" w:rsidRDefault="006D4AB3">
    <w:pPr>
      <w:pStyle w:val="Stopka"/>
      <w:tabs>
        <w:tab w:val="clear" w:pos="4536"/>
        <w:tab w:val="left" w:pos="6237"/>
      </w:tabs>
    </w:pPr>
  </w:p>
  <w:p w14:paraId="2998FF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1BF8B" w14:textId="77777777" w:rsidR="00B01CD8" w:rsidRDefault="00B01CD8">
      <w:r>
        <w:separator/>
      </w:r>
    </w:p>
  </w:footnote>
  <w:footnote w:type="continuationSeparator" w:id="0">
    <w:p w14:paraId="402EB13B" w14:textId="77777777" w:rsidR="00B01CD8" w:rsidRDefault="00B01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68EA" w14:textId="77777777" w:rsidR="009A2E3C" w:rsidRDefault="009A2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B7DA" w14:textId="77777777" w:rsidR="009A2E3C" w:rsidRDefault="009A2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52B21" w14:textId="77777777" w:rsidR="009A2E3C" w:rsidRDefault="009A2E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3429347">
    <w:abstractNumId w:val="3"/>
  </w:num>
  <w:num w:numId="2" w16cid:durableId="117577706">
    <w:abstractNumId w:val="6"/>
  </w:num>
  <w:num w:numId="3" w16cid:durableId="815993676">
    <w:abstractNumId w:val="2"/>
  </w:num>
  <w:num w:numId="4" w16cid:durableId="2045015784">
    <w:abstractNumId w:val="5"/>
  </w:num>
  <w:num w:numId="5" w16cid:durableId="1902444665">
    <w:abstractNumId w:val="0"/>
  </w:num>
  <w:num w:numId="6" w16cid:durableId="1107309725">
    <w:abstractNumId w:val="1"/>
  </w:num>
  <w:num w:numId="7" w16cid:durableId="984238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CD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A2601"/>
    <w:rsid w:val="005B1B08"/>
    <w:rsid w:val="00632C3C"/>
    <w:rsid w:val="00662BDB"/>
    <w:rsid w:val="006A5DF1"/>
    <w:rsid w:val="006B7198"/>
    <w:rsid w:val="006C7B59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A2E3C"/>
    <w:rsid w:val="00A905AC"/>
    <w:rsid w:val="00B003C3"/>
    <w:rsid w:val="00B01CD8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71154"/>
  <w15:chartTrackingRefBased/>
  <w15:docId w15:val="{1D92B256-7AB8-4E3A-9831-BB7AF9A5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2026-03-10T13:24:00Z</cp:lastPrinted>
  <dcterms:created xsi:type="dcterms:W3CDTF">2026-03-10T13:24:00Z</dcterms:created>
  <dcterms:modified xsi:type="dcterms:W3CDTF">2026-03-10T13:24:00Z</dcterms:modified>
</cp:coreProperties>
</file>