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7B87008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2F0F6D">
        <w:rPr>
          <w:b/>
          <w:sz w:val="22"/>
          <w:szCs w:val="22"/>
        </w:rPr>
        <w:t>10</w:t>
      </w:r>
      <w:r w:rsidR="00170827" w:rsidRPr="00170827">
        <w:rPr>
          <w:b/>
          <w:sz w:val="22"/>
          <w:szCs w:val="22"/>
        </w:rPr>
        <w:t>/202</w:t>
      </w:r>
      <w:r w:rsidR="002F0F6D">
        <w:rPr>
          <w:b/>
          <w:sz w:val="22"/>
          <w:szCs w:val="22"/>
        </w:rPr>
        <w:t>6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C4C579" w14:textId="15CD3CA9" w:rsidR="00BA55D0" w:rsidRDefault="00BA55D0" w:rsidP="000719DC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BA55D0">
        <w:rPr>
          <w:b/>
          <w:i/>
          <w:iCs/>
          <w:sz w:val="22"/>
          <w:szCs w:val="22"/>
        </w:rPr>
        <w:t xml:space="preserve">Zakup i dostawa materiałów </w:t>
      </w:r>
      <w:r w:rsidR="002F0F6D">
        <w:rPr>
          <w:b/>
          <w:i/>
          <w:iCs/>
          <w:sz w:val="22"/>
          <w:szCs w:val="22"/>
        </w:rPr>
        <w:t>medycznych dla Apteki Szpitala</w:t>
      </w:r>
      <w:r w:rsidRPr="00BA55D0">
        <w:rPr>
          <w:b/>
          <w:i/>
          <w:iCs/>
          <w:sz w:val="22"/>
          <w:szCs w:val="22"/>
        </w:rPr>
        <w:t xml:space="preserve"> </w:t>
      </w:r>
      <w:r w:rsidR="00880AEB">
        <w:rPr>
          <w:b/>
          <w:i/>
          <w:iCs/>
          <w:sz w:val="22"/>
          <w:szCs w:val="22"/>
        </w:rPr>
        <w:t>I</w:t>
      </w:r>
    </w:p>
    <w:p w14:paraId="5F5623E6" w14:textId="401F607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F6BFF6D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1C30C6FD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66693D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E0467"/>
    <w:rsid w:val="00106AC7"/>
    <w:rsid w:val="00111985"/>
    <w:rsid w:val="00147532"/>
    <w:rsid w:val="001614BA"/>
    <w:rsid w:val="00170827"/>
    <w:rsid w:val="001A6324"/>
    <w:rsid w:val="001F2761"/>
    <w:rsid w:val="00204613"/>
    <w:rsid w:val="0027104B"/>
    <w:rsid w:val="002B1E07"/>
    <w:rsid w:val="002C2DE7"/>
    <w:rsid w:val="002D160C"/>
    <w:rsid w:val="002D3BDF"/>
    <w:rsid w:val="002F0F6D"/>
    <w:rsid w:val="003024A8"/>
    <w:rsid w:val="00307E5F"/>
    <w:rsid w:val="00312172"/>
    <w:rsid w:val="00312A4F"/>
    <w:rsid w:val="00315F14"/>
    <w:rsid w:val="00336EEB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3404"/>
    <w:rsid w:val="005A5013"/>
    <w:rsid w:val="005C0282"/>
    <w:rsid w:val="005C3627"/>
    <w:rsid w:val="005E622E"/>
    <w:rsid w:val="00641063"/>
    <w:rsid w:val="0066409D"/>
    <w:rsid w:val="00664D2F"/>
    <w:rsid w:val="0066693D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0AEB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28B6"/>
    <w:rsid w:val="00C9669A"/>
    <w:rsid w:val="00CB6204"/>
    <w:rsid w:val="00CC2778"/>
    <w:rsid w:val="00CC527A"/>
    <w:rsid w:val="00CD11DA"/>
    <w:rsid w:val="00CF3FB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187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4</cp:revision>
  <cp:lastPrinted>2021-04-06T11:38:00Z</cp:lastPrinted>
  <dcterms:created xsi:type="dcterms:W3CDTF">2026-03-02T07:58:00Z</dcterms:created>
  <dcterms:modified xsi:type="dcterms:W3CDTF">2026-03-10T12:59:00Z</dcterms:modified>
</cp:coreProperties>
</file>