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6D4D" w14:textId="4613EA28" w:rsidR="00FB7F50" w:rsidRPr="00436ADD" w:rsidRDefault="00DA021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36ADD">
        <w:rPr>
          <w:rFonts w:ascii="Verdana" w:hAnsi="Verdana"/>
          <w:sz w:val="18"/>
          <w:szCs w:val="18"/>
        </w:rPr>
        <w:t>Kraków</w:t>
      </w:r>
      <w:r w:rsidR="00FB7F50" w:rsidRPr="00436ADD">
        <w:rPr>
          <w:rFonts w:ascii="Verdana" w:hAnsi="Verdana"/>
          <w:sz w:val="18"/>
          <w:szCs w:val="18"/>
        </w:rPr>
        <w:t xml:space="preserve"> dnia: </w:t>
      </w:r>
      <w:r w:rsidRPr="00436ADD">
        <w:rPr>
          <w:rFonts w:ascii="Verdana" w:hAnsi="Verdana"/>
          <w:sz w:val="18"/>
          <w:szCs w:val="18"/>
        </w:rPr>
        <w:t>2026-03-10</w:t>
      </w:r>
    </w:p>
    <w:p w14:paraId="528F18E9" w14:textId="77777777" w:rsidR="00FB7F50" w:rsidRPr="00436AD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1A3B974" w14:textId="77777777" w:rsidR="00DA0213" w:rsidRPr="00436ADD" w:rsidRDefault="00DA02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6AD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CB486A" w14:textId="77777777" w:rsidR="00DA0213" w:rsidRPr="00436ADD" w:rsidRDefault="00DA02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6AD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6BB78E3" w14:textId="3FA5B4EB" w:rsidR="00FB7F50" w:rsidRPr="00436ADD" w:rsidRDefault="00DA02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36AD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1978EC" w14:textId="6644479F" w:rsidR="00FB7F50" w:rsidRPr="00436ADD" w:rsidRDefault="00DA0213" w:rsidP="00FB7F50">
      <w:pPr>
        <w:rPr>
          <w:rFonts w:ascii="Verdana" w:hAnsi="Verdana"/>
          <w:sz w:val="18"/>
          <w:szCs w:val="18"/>
        </w:rPr>
      </w:pPr>
      <w:r w:rsidRPr="00436ADD">
        <w:rPr>
          <w:rFonts w:ascii="Verdana" w:hAnsi="Verdana"/>
          <w:sz w:val="18"/>
          <w:szCs w:val="18"/>
        </w:rPr>
        <w:t>Al. Mickiewicza</w:t>
      </w:r>
      <w:r w:rsidR="00FB7F50" w:rsidRPr="00436ADD">
        <w:rPr>
          <w:rFonts w:ascii="Verdana" w:hAnsi="Verdana"/>
          <w:sz w:val="18"/>
          <w:szCs w:val="18"/>
        </w:rPr>
        <w:t xml:space="preserve"> </w:t>
      </w:r>
      <w:r w:rsidRPr="00436ADD">
        <w:rPr>
          <w:rFonts w:ascii="Verdana" w:hAnsi="Verdana"/>
          <w:sz w:val="18"/>
          <w:szCs w:val="18"/>
        </w:rPr>
        <w:t>30</w:t>
      </w:r>
    </w:p>
    <w:p w14:paraId="7940FB7A" w14:textId="62DF5C78" w:rsidR="00FB7F50" w:rsidRPr="00436ADD" w:rsidRDefault="00DA0213" w:rsidP="00FB7F50">
      <w:pPr>
        <w:rPr>
          <w:rFonts w:ascii="Verdana" w:hAnsi="Verdana"/>
          <w:sz w:val="18"/>
          <w:szCs w:val="18"/>
        </w:rPr>
      </w:pPr>
      <w:r w:rsidRPr="00436ADD">
        <w:rPr>
          <w:rFonts w:ascii="Verdana" w:hAnsi="Verdana"/>
          <w:sz w:val="18"/>
          <w:szCs w:val="18"/>
        </w:rPr>
        <w:t>30-059</w:t>
      </w:r>
      <w:r w:rsidR="00FB7F50" w:rsidRPr="00436ADD">
        <w:rPr>
          <w:rFonts w:ascii="Verdana" w:hAnsi="Verdana"/>
          <w:sz w:val="18"/>
          <w:szCs w:val="18"/>
        </w:rPr>
        <w:t xml:space="preserve"> </w:t>
      </w:r>
      <w:r w:rsidRPr="00436ADD">
        <w:rPr>
          <w:rFonts w:ascii="Verdana" w:hAnsi="Verdana"/>
          <w:sz w:val="18"/>
          <w:szCs w:val="18"/>
        </w:rPr>
        <w:t>Kraków</w:t>
      </w:r>
    </w:p>
    <w:p w14:paraId="4CFC805D" w14:textId="77777777" w:rsidR="008642B3" w:rsidRPr="00436ADD" w:rsidRDefault="00A17CDB">
      <w:pPr>
        <w:pStyle w:val="Nagwek1"/>
        <w:spacing w:before="600"/>
        <w:rPr>
          <w:rFonts w:ascii="Verdana" w:hAnsi="Verdana"/>
          <w:sz w:val="20"/>
        </w:rPr>
      </w:pPr>
      <w:r w:rsidRPr="00436ADD">
        <w:rPr>
          <w:rFonts w:ascii="Verdana" w:hAnsi="Verdana"/>
          <w:sz w:val="20"/>
        </w:rPr>
        <w:t>OGŁOSZENIE</w:t>
      </w:r>
    </w:p>
    <w:p w14:paraId="0DD5522B" w14:textId="77777777" w:rsidR="008642B3" w:rsidRPr="00436ADD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436ADD">
        <w:rPr>
          <w:rFonts w:ascii="Verdana" w:hAnsi="Verdana"/>
          <w:b/>
          <w:sz w:val="20"/>
          <w:szCs w:val="20"/>
        </w:rPr>
        <w:t xml:space="preserve">o </w:t>
      </w:r>
      <w:r w:rsidR="0054734E" w:rsidRPr="00436ADD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A0213" w:rsidRPr="00436ADD" w14:paraId="22D69DAE" w14:textId="77777777" w:rsidTr="006061A9">
        <w:trPr>
          <w:trHeight w:val="638"/>
        </w:trPr>
        <w:tc>
          <w:tcPr>
            <w:tcW w:w="959" w:type="dxa"/>
          </w:tcPr>
          <w:p w14:paraId="2DD6A790" w14:textId="77777777" w:rsidR="00DA0213" w:rsidRPr="00436ADD" w:rsidRDefault="00DA0213" w:rsidP="006061A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6AD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EE719D4" w14:textId="29B83AC9" w:rsidR="00DA0213" w:rsidRPr="00436ADD" w:rsidRDefault="00DA0213" w:rsidP="006061A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6AD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436ADD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sz w:val="18"/>
                <w:szCs w:val="18"/>
              </w:rPr>
              <w:t>pn.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36ADD">
              <w:rPr>
                <w:rFonts w:ascii="Verdana" w:hAnsi="Verdana"/>
                <w:b/>
                <w:bCs/>
                <w:sz w:val="18"/>
                <w:szCs w:val="18"/>
              </w:rPr>
              <w:t>Dostawa 4 szt. komputerów przenośnych wraz z wyposażeniem dla CC - KC-DE-zp.272-635/25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>KC-DE-zp.272-635/25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3B4B264" w14:textId="77777777" w:rsidR="008642B3" w:rsidRPr="00436AD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36ADD">
        <w:rPr>
          <w:rFonts w:ascii="Verdana" w:hAnsi="Verdana"/>
          <w:sz w:val="18"/>
          <w:szCs w:val="18"/>
        </w:rPr>
        <w:t xml:space="preserve">Zamawiający, </w:t>
      </w:r>
      <w:r w:rsidR="00CC324B" w:rsidRPr="00436AD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36AD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36ADD">
        <w:rPr>
          <w:rFonts w:ascii="Verdana" w:hAnsi="Verdana"/>
          <w:sz w:val="18"/>
          <w:szCs w:val="18"/>
        </w:rPr>
        <w:t xml:space="preserve">ust. 1 pkt. 1 i </w:t>
      </w:r>
      <w:r w:rsidRPr="00436ADD">
        <w:rPr>
          <w:rFonts w:ascii="Verdana" w:hAnsi="Verdana"/>
          <w:sz w:val="18"/>
          <w:szCs w:val="18"/>
        </w:rPr>
        <w:t xml:space="preserve">ust. </w:t>
      </w:r>
      <w:r w:rsidR="00A17CDB" w:rsidRPr="00436ADD">
        <w:rPr>
          <w:rFonts w:ascii="Verdana" w:hAnsi="Verdana"/>
          <w:sz w:val="18"/>
          <w:szCs w:val="18"/>
        </w:rPr>
        <w:t>2</w:t>
      </w:r>
      <w:r w:rsidRPr="00436AD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36ADD">
        <w:rPr>
          <w:rFonts w:ascii="Verdana" w:hAnsi="Verdana"/>
          <w:sz w:val="18"/>
          <w:szCs w:val="18"/>
        </w:rPr>
        <w:t xml:space="preserve"> </w:t>
      </w:r>
      <w:r w:rsidR="00CC1A8E" w:rsidRPr="00436AD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36ADD">
        <w:rPr>
          <w:rFonts w:ascii="Verdana" w:hAnsi="Verdana"/>
          <w:sz w:val="18"/>
          <w:szCs w:val="18"/>
        </w:rPr>
        <w:t>t.j</w:t>
      </w:r>
      <w:proofErr w:type="spellEnd"/>
      <w:r w:rsidR="00CC1A8E" w:rsidRPr="00436ADD">
        <w:rPr>
          <w:rFonts w:ascii="Verdana" w:hAnsi="Verdana"/>
          <w:sz w:val="18"/>
          <w:szCs w:val="18"/>
        </w:rPr>
        <w:t xml:space="preserve">. ze zm.) </w:t>
      </w:r>
      <w:r w:rsidRPr="00436AD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36ADD">
        <w:rPr>
          <w:rFonts w:ascii="Verdana" w:hAnsi="Verdana"/>
          <w:sz w:val="18"/>
          <w:szCs w:val="18"/>
        </w:rPr>
        <w:t>Pzp</w:t>
      </w:r>
      <w:proofErr w:type="spellEnd"/>
      <w:r w:rsidRPr="00436ADD">
        <w:rPr>
          <w:rFonts w:ascii="Verdana" w:hAnsi="Verdana"/>
          <w:sz w:val="18"/>
          <w:szCs w:val="18"/>
        </w:rPr>
        <w:t>”</w:t>
      </w:r>
      <w:r w:rsidR="00D26ED6" w:rsidRPr="00436ADD">
        <w:rPr>
          <w:rFonts w:ascii="Verdana" w:hAnsi="Verdana"/>
          <w:sz w:val="18"/>
          <w:szCs w:val="18"/>
        </w:rPr>
        <w:t xml:space="preserve">, </w:t>
      </w:r>
      <w:r w:rsidRPr="00436ADD">
        <w:rPr>
          <w:rFonts w:ascii="Verdana" w:hAnsi="Verdana"/>
          <w:sz w:val="18"/>
          <w:szCs w:val="18"/>
        </w:rPr>
        <w:t>informuje</w:t>
      </w:r>
      <w:r w:rsidR="00D26ED6" w:rsidRPr="00436AD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36ADD">
        <w:rPr>
          <w:rFonts w:ascii="Verdana" w:hAnsi="Verdana"/>
          <w:sz w:val="18"/>
          <w:szCs w:val="18"/>
        </w:rPr>
        <w:t>najkorzystniejsz</w:t>
      </w:r>
      <w:r w:rsidR="00D26ED6" w:rsidRPr="00436ADD">
        <w:rPr>
          <w:rFonts w:ascii="Verdana" w:hAnsi="Verdana"/>
          <w:sz w:val="18"/>
          <w:szCs w:val="18"/>
        </w:rPr>
        <w:t xml:space="preserve">a wybrana została </w:t>
      </w:r>
      <w:r w:rsidR="00756CDA" w:rsidRPr="00436ADD">
        <w:rPr>
          <w:rFonts w:ascii="Verdana" w:hAnsi="Verdana"/>
          <w:sz w:val="18"/>
          <w:szCs w:val="18"/>
        </w:rPr>
        <w:t>ofer</w:t>
      </w:r>
      <w:r w:rsidR="00D26ED6" w:rsidRPr="00436ADD">
        <w:rPr>
          <w:rFonts w:ascii="Verdana" w:hAnsi="Verdana"/>
          <w:sz w:val="18"/>
          <w:szCs w:val="18"/>
        </w:rPr>
        <w:t>t</w:t>
      </w:r>
      <w:r w:rsidR="009F0E5C" w:rsidRPr="00436ADD">
        <w:rPr>
          <w:rFonts w:ascii="Verdana" w:hAnsi="Verdana"/>
          <w:sz w:val="18"/>
          <w:szCs w:val="18"/>
        </w:rPr>
        <w:t>a</w:t>
      </w:r>
      <w:r w:rsidR="00D26ED6" w:rsidRPr="00436AD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0213" w:rsidRPr="00436ADD" w14:paraId="1647CE12" w14:textId="77777777" w:rsidTr="006061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D5AA79A" w14:textId="6F84B17D" w:rsidR="00DA0213" w:rsidRPr="00436ADD" w:rsidRDefault="00DA0213" w:rsidP="006061A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6ADD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79DC9DBA" w14:textId="685791A8" w:rsidR="00DA0213" w:rsidRPr="00436ADD" w:rsidRDefault="00DA0213" w:rsidP="006061A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6ADD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F9BE028" w14:textId="67401FD6" w:rsidR="00DA0213" w:rsidRPr="00436ADD" w:rsidRDefault="00DA0213" w:rsidP="006061A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36ADD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39F3347A" w14:textId="77777777" w:rsidR="00DA0213" w:rsidRPr="00436ADD" w:rsidRDefault="00DA0213" w:rsidP="006061A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6ADD">
              <w:rPr>
                <w:rFonts w:ascii="Verdana" w:hAnsi="Verdana"/>
                <w:sz w:val="18"/>
                <w:szCs w:val="18"/>
              </w:rPr>
              <w:t>na:</w:t>
            </w:r>
          </w:p>
          <w:p w14:paraId="4230ECE9" w14:textId="334085DF" w:rsidR="00DA0213" w:rsidRPr="00436ADD" w:rsidRDefault="00DA0213" w:rsidP="006061A9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6ADD">
              <w:rPr>
                <w:rFonts w:ascii="Verdana" w:hAnsi="Verdana"/>
                <w:sz w:val="18"/>
                <w:szCs w:val="18"/>
              </w:rPr>
              <w:t>Dostawa 4 szt. komputerów przenośnych wraz z wyposażeniem dla CC - KC-DE-zp.272-635/25</w:t>
            </w:r>
            <w:r w:rsidRPr="00436AD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FD7026" w14:textId="750A3110" w:rsidR="00DA0213" w:rsidRPr="00436ADD" w:rsidRDefault="00DA0213" w:rsidP="006061A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36AD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36ADD">
              <w:rPr>
                <w:rFonts w:ascii="Verdana" w:hAnsi="Verdana"/>
                <w:b/>
                <w:sz w:val="18"/>
                <w:szCs w:val="18"/>
              </w:rPr>
              <w:t>41 997.12 zł</w:t>
            </w:r>
            <w:r w:rsidRPr="00436AD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AC442EA" w14:textId="77777777" w:rsidR="00DA0213" w:rsidRPr="00436ADD" w:rsidRDefault="00DA0213" w:rsidP="006061A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36AD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36AD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36AD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A2AAAB9" w14:textId="77777777" w:rsidR="003A0AFC" w:rsidRPr="00436AD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36AD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1701"/>
        <w:gridCol w:w="1701"/>
        <w:gridCol w:w="1843"/>
      </w:tblGrid>
      <w:tr w:rsidR="00436ADD" w:rsidRPr="00436ADD" w14:paraId="65ADA557" w14:textId="77777777" w:rsidTr="00436ADD">
        <w:trPr>
          <w:trHeight w:val="510"/>
        </w:trPr>
        <w:tc>
          <w:tcPr>
            <w:tcW w:w="851" w:type="dxa"/>
            <w:vAlign w:val="center"/>
          </w:tcPr>
          <w:p w14:paraId="51E46D9F" w14:textId="77777777" w:rsidR="00436ADD" w:rsidRPr="00436ADD" w:rsidRDefault="00436AD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36AD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434E54B0" w14:textId="77777777" w:rsidR="00436ADD" w:rsidRPr="00436ADD" w:rsidRDefault="00436AD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F13BB4E" w14:textId="364844D7" w:rsidR="00436ADD" w:rsidRPr="00436ADD" w:rsidRDefault="00436AD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305713C" w14:textId="5F66ADD4" w:rsidR="00436ADD" w:rsidRPr="00436ADD" w:rsidRDefault="00436AD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Termin</w:t>
            </w:r>
          </w:p>
        </w:tc>
        <w:tc>
          <w:tcPr>
            <w:tcW w:w="1843" w:type="dxa"/>
            <w:vAlign w:val="center"/>
          </w:tcPr>
          <w:p w14:paraId="1DA88972" w14:textId="77777777" w:rsidR="00436ADD" w:rsidRPr="00436ADD" w:rsidRDefault="00436AD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36ADD" w:rsidRPr="00436ADD" w14:paraId="3DD2F71E" w14:textId="77777777" w:rsidTr="00436ADD">
        <w:tc>
          <w:tcPr>
            <w:tcW w:w="851" w:type="dxa"/>
            <w:vAlign w:val="center"/>
          </w:tcPr>
          <w:p w14:paraId="5818F572" w14:textId="18961F0C" w:rsidR="00436ADD" w:rsidRPr="00436ADD" w:rsidRDefault="00436ADD" w:rsidP="006061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2378D99F" w14:textId="77777777" w:rsidR="00436ADD" w:rsidRDefault="00436ADD" w:rsidP="006061A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/>
                <w:sz w:val="18"/>
                <w:szCs w:val="18"/>
              </w:rPr>
              <w:t xml:space="preserve">PROGRESS Systemy Komputerowe </w:t>
            </w:r>
          </w:p>
          <w:p w14:paraId="508D0C47" w14:textId="5A73B1CD" w:rsidR="00436ADD" w:rsidRPr="00436ADD" w:rsidRDefault="00436ADD" w:rsidP="006061A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14:paraId="4E1CCEEB" w14:textId="2DABED28" w:rsidR="00436ADD" w:rsidRPr="00436ADD" w:rsidRDefault="00436ADD" w:rsidP="006061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23AE004" w14:textId="661C9971" w:rsidR="00436ADD" w:rsidRPr="00436ADD" w:rsidRDefault="00436ADD" w:rsidP="006061A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36AD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7B0E0B4" w14:textId="51A0DF6C" w:rsidR="00436ADD" w:rsidRPr="00436ADD" w:rsidRDefault="00436ADD" w:rsidP="006061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07A93EC6" w14:textId="008DCA75" w:rsidR="00436ADD" w:rsidRPr="00436ADD" w:rsidRDefault="00436ADD" w:rsidP="006061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4B34E63" w14:textId="63B8B34B" w:rsidR="00436ADD" w:rsidRPr="00436ADD" w:rsidRDefault="00436ADD" w:rsidP="006061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36AD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5E7FED9E" w14:textId="77777777" w:rsidR="00E85D70" w:rsidRPr="00436AD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CCBAC26" w14:textId="77777777" w:rsidR="00F960D7" w:rsidRPr="00436AD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C98214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BED61" w14:textId="77777777" w:rsidR="00BD191C" w:rsidRDefault="00BD191C">
      <w:r>
        <w:separator/>
      </w:r>
    </w:p>
  </w:endnote>
  <w:endnote w:type="continuationSeparator" w:id="0">
    <w:p w14:paraId="65AD80BE" w14:textId="77777777" w:rsidR="00BD191C" w:rsidRDefault="00BD1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D41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EDE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7A3DC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9FD5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192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826E0" w14:textId="77777777" w:rsidR="00BD191C" w:rsidRDefault="00BD191C">
      <w:r>
        <w:separator/>
      </w:r>
    </w:p>
  </w:footnote>
  <w:footnote w:type="continuationSeparator" w:id="0">
    <w:p w14:paraId="39E5ADC8" w14:textId="77777777" w:rsidR="00BD191C" w:rsidRDefault="00BD1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20D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805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F26F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60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2603"/>
    <w:rsid w:val="003D611C"/>
    <w:rsid w:val="003E6BED"/>
    <w:rsid w:val="00431C0B"/>
    <w:rsid w:val="00436ADD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191C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0213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1B67"/>
  <w15:chartTrackingRefBased/>
  <w15:docId w15:val="{40A8697A-F450-44E4-8F59-B1CB7ED9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2026-03-10T11:17:00Z</dcterms:created>
  <dcterms:modified xsi:type="dcterms:W3CDTF">2026-03-10T11:18:00Z</dcterms:modified>
</cp:coreProperties>
</file>