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FC879" w14:textId="77777777" w:rsidR="00DA7552" w:rsidRPr="009432A1" w:rsidRDefault="0002320A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2320A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02320A">
        <w:rPr>
          <w:rFonts w:ascii="Arial" w:hAnsi="Arial" w:cs="Arial"/>
          <w:sz w:val="24"/>
          <w:szCs w:val="24"/>
        </w:rPr>
        <w:t>2026-03-10</w:t>
      </w:r>
    </w:p>
    <w:p w14:paraId="114AB4CF" w14:textId="77777777" w:rsidR="00DA7552" w:rsidRPr="009432A1" w:rsidRDefault="0002320A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320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A071D92" w14:textId="77777777" w:rsidR="00DA7552" w:rsidRPr="009432A1" w:rsidRDefault="0002320A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02320A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02320A">
        <w:rPr>
          <w:rFonts w:ascii="Arial" w:hAnsi="Arial" w:cs="Arial"/>
          <w:sz w:val="24"/>
          <w:szCs w:val="24"/>
        </w:rPr>
        <w:t>66</w:t>
      </w:r>
    </w:p>
    <w:p w14:paraId="7E0668F7" w14:textId="77777777" w:rsidR="00DA7552" w:rsidRPr="009432A1" w:rsidRDefault="0002320A" w:rsidP="00DA7552">
      <w:pPr>
        <w:rPr>
          <w:rFonts w:ascii="Arial" w:hAnsi="Arial" w:cs="Arial"/>
          <w:sz w:val="24"/>
          <w:szCs w:val="24"/>
        </w:rPr>
      </w:pPr>
      <w:r w:rsidRPr="0002320A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02320A">
        <w:rPr>
          <w:rFonts w:ascii="Arial" w:hAnsi="Arial" w:cs="Arial"/>
          <w:sz w:val="24"/>
          <w:szCs w:val="24"/>
        </w:rPr>
        <w:t>Kraków</w:t>
      </w:r>
    </w:p>
    <w:p w14:paraId="56F5C08B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8753B" w14:textId="77777777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906869A" w14:textId="5002798A" w:rsidR="0047583B" w:rsidRPr="009432A1" w:rsidRDefault="0047583B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DZP-271-1/26-235.AF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7552" w:rsidRPr="009432A1" w14:paraId="5340BA56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E61F03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75396602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0B42BA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3450C0C2" w14:textId="77777777">
        <w:tc>
          <w:tcPr>
            <w:tcW w:w="2269" w:type="dxa"/>
          </w:tcPr>
          <w:p w14:paraId="690BB7E7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19B0D10" w14:textId="77777777" w:rsidR="00DA7552" w:rsidRPr="004E4B64" w:rsidRDefault="000232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320A">
              <w:rPr>
                <w:rFonts w:ascii="Arial" w:hAnsi="Arial" w:cs="Arial"/>
                <w:bCs/>
                <w:sz w:val="24"/>
                <w:szCs w:val="24"/>
              </w:rPr>
              <w:t>Świadczenie całodobowych usług transportu sanitarnego pacjentów, krwi i jej składników oraz awaryjnego transportu leków.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2320A" w:rsidRPr="004E4B64" w14:paraId="490113BF" w14:textId="77777777" w:rsidTr="006B5F20">
        <w:tc>
          <w:tcPr>
            <w:tcW w:w="2269" w:type="dxa"/>
          </w:tcPr>
          <w:p w14:paraId="18FF90D2" w14:textId="77777777" w:rsidR="0002320A" w:rsidRPr="004E4B64" w:rsidRDefault="0002320A" w:rsidP="006B5F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F638C10" w14:textId="77777777" w:rsidR="0002320A" w:rsidRPr="004E4B64" w:rsidRDefault="0002320A" w:rsidP="006B5F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320A">
              <w:rPr>
                <w:rFonts w:ascii="Arial" w:hAnsi="Arial" w:cs="Arial"/>
                <w:bCs/>
                <w:sz w:val="24"/>
                <w:szCs w:val="24"/>
              </w:rPr>
              <w:t>DZP-271-1/26</w:t>
            </w:r>
          </w:p>
        </w:tc>
      </w:tr>
    </w:tbl>
    <w:p w14:paraId="495F64FC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6BB1EA91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02320A" w:rsidRPr="0002320A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2380A068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02320A" w:rsidRPr="0002320A">
        <w:rPr>
          <w:rFonts w:ascii="Arial" w:hAnsi="Arial" w:cs="Arial"/>
          <w:sz w:val="24"/>
          <w:szCs w:val="24"/>
        </w:rPr>
        <w:t>10/03/2026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02320A" w:rsidRPr="0002320A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5703943A" w14:textId="77777777">
        <w:tc>
          <w:tcPr>
            <w:tcW w:w="1276" w:type="dxa"/>
            <w:shd w:val="clear" w:color="auto" w:fill="F2F2F2"/>
            <w:vAlign w:val="center"/>
          </w:tcPr>
          <w:p w14:paraId="189686A2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1B7A7F3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DB310D5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999A960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2320A" w:rsidRPr="00F916F6" w14:paraId="6DE4BE26" w14:textId="77777777" w:rsidTr="006B5F20">
        <w:tc>
          <w:tcPr>
            <w:tcW w:w="1276" w:type="dxa"/>
            <w:vAlign w:val="center"/>
          </w:tcPr>
          <w:p w14:paraId="3F5A526E" w14:textId="77777777" w:rsidR="0002320A" w:rsidRPr="00DA7552" w:rsidRDefault="0002320A" w:rsidP="006B5F2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2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7192C3E" w14:textId="77777777" w:rsidR="0002320A" w:rsidRPr="00DA7552" w:rsidRDefault="0002320A" w:rsidP="006B5F2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2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BC2F7AD" w14:textId="77777777" w:rsidR="0002320A" w:rsidRPr="00DA7552" w:rsidRDefault="0002320A" w:rsidP="006B5F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320A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31A487AF" w14:textId="77777777" w:rsidR="0002320A" w:rsidRPr="00DA7552" w:rsidRDefault="0002320A" w:rsidP="006B5F20">
            <w:pPr>
              <w:rPr>
                <w:rFonts w:ascii="Arial" w:hAnsi="Arial" w:cs="Arial"/>
                <w:sz w:val="24"/>
                <w:szCs w:val="24"/>
              </w:rPr>
            </w:pPr>
            <w:r w:rsidRPr="0002320A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20A">
              <w:rPr>
                <w:rFonts w:ascii="Arial" w:hAnsi="Arial" w:cs="Arial"/>
                <w:sz w:val="24"/>
                <w:szCs w:val="24"/>
              </w:rPr>
              <w:t>27/211a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F60457" w14:textId="77777777" w:rsidR="0002320A" w:rsidRPr="00DA7552" w:rsidRDefault="0002320A" w:rsidP="006B5F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20A">
              <w:rPr>
                <w:rFonts w:ascii="Arial" w:hAnsi="Arial" w:cs="Arial"/>
                <w:sz w:val="24"/>
                <w:szCs w:val="24"/>
              </w:rPr>
              <w:t>31-910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20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C11472F" w14:textId="77777777" w:rsidR="0002320A" w:rsidRPr="00DA7552" w:rsidRDefault="0002320A" w:rsidP="006B5F2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20A">
              <w:rPr>
                <w:rFonts w:ascii="Arial" w:hAnsi="Arial" w:cs="Arial"/>
                <w:sz w:val="24"/>
                <w:szCs w:val="24"/>
              </w:rPr>
              <w:t>86 640.00 zł</w:t>
            </w:r>
          </w:p>
        </w:tc>
      </w:tr>
    </w:tbl>
    <w:p w14:paraId="208C8B77" w14:textId="77777777" w:rsidR="00654D38" w:rsidRDefault="00654D38" w:rsidP="00654D3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7B5F9D2E" w14:textId="1A03D845" w:rsidR="00A80738" w:rsidRDefault="00A80738" w:rsidP="00654D3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29AC32DE" w14:textId="4722BEEA" w:rsidR="00654D38" w:rsidRDefault="00654D38" w:rsidP="00654D3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p w14:paraId="036A5C4D" w14:textId="05F9CEFA" w:rsidR="00654D38" w:rsidRPr="0067586C" w:rsidRDefault="00654D38" w:rsidP="00654D3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1E1DE4C6" w14:textId="580FB64F" w:rsidR="00C236D3" w:rsidRPr="00F916F6" w:rsidRDefault="0002320A" w:rsidP="00173B20">
      <w:pPr>
        <w:jc w:val="right"/>
        <w:rPr>
          <w:rFonts w:ascii="Arial" w:hAnsi="Arial" w:cs="Arial"/>
          <w:sz w:val="22"/>
          <w:szCs w:val="22"/>
        </w:rPr>
      </w:pPr>
      <w:r w:rsidRPr="0002320A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C8F7A" w14:textId="77777777" w:rsidR="00965F2F" w:rsidRDefault="00965F2F">
      <w:r>
        <w:separator/>
      </w:r>
    </w:p>
  </w:endnote>
  <w:endnote w:type="continuationSeparator" w:id="0">
    <w:p w14:paraId="4E2D2597" w14:textId="77777777" w:rsidR="00965F2F" w:rsidRDefault="0096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7B9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53C9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8E8C5" w14:textId="250C9280" w:rsidR="009F189D" w:rsidRDefault="003022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7BF7D1" wp14:editId="3D9555E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947650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FE83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056BA10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F4D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F43DC" w14:textId="77777777" w:rsidR="009F189D" w:rsidRDefault="009F189D">
    <w:pPr>
      <w:pStyle w:val="Stopka"/>
      <w:tabs>
        <w:tab w:val="clear" w:pos="4536"/>
      </w:tabs>
      <w:jc w:val="center"/>
    </w:pPr>
  </w:p>
  <w:p w14:paraId="4ACB31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C7677" w14:textId="77777777" w:rsidR="00965F2F" w:rsidRDefault="00965F2F">
      <w:r>
        <w:separator/>
      </w:r>
    </w:p>
  </w:footnote>
  <w:footnote w:type="continuationSeparator" w:id="0">
    <w:p w14:paraId="7E97A892" w14:textId="77777777" w:rsidR="00965F2F" w:rsidRDefault="00965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C63AD" w14:textId="77777777" w:rsidR="0002320A" w:rsidRDefault="00023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02BD941" w14:textId="77777777" w:rsidTr="7D35A581">
      <w:tc>
        <w:tcPr>
          <w:tcW w:w="3020" w:type="dxa"/>
        </w:tcPr>
        <w:p w14:paraId="4058F048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F06C370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31846BE4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6D3A5AC4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AC44D" w14:textId="77777777" w:rsidR="0002320A" w:rsidRDefault="000232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DD0"/>
    <w:rsid w:val="00007727"/>
    <w:rsid w:val="00014A93"/>
    <w:rsid w:val="00017720"/>
    <w:rsid w:val="0002320A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0224F"/>
    <w:rsid w:val="003D72FD"/>
    <w:rsid w:val="00423179"/>
    <w:rsid w:val="0047583B"/>
    <w:rsid w:val="004837BF"/>
    <w:rsid w:val="00490DC0"/>
    <w:rsid w:val="00493F8C"/>
    <w:rsid w:val="004C7E9B"/>
    <w:rsid w:val="0053569C"/>
    <w:rsid w:val="005614F2"/>
    <w:rsid w:val="0057313E"/>
    <w:rsid w:val="00577BC6"/>
    <w:rsid w:val="00654D38"/>
    <w:rsid w:val="0067586C"/>
    <w:rsid w:val="0069085C"/>
    <w:rsid w:val="006B27ED"/>
    <w:rsid w:val="006C309E"/>
    <w:rsid w:val="007013DF"/>
    <w:rsid w:val="00765CA4"/>
    <w:rsid w:val="00843263"/>
    <w:rsid w:val="00861E75"/>
    <w:rsid w:val="00943AAC"/>
    <w:rsid w:val="00965F2F"/>
    <w:rsid w:val="0098241F"/>
    <w:rsid w:val="00997DD0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4E8C0"/>
  <w15:chartTrackingRefBased/>
  <w15:docId w15:val="{7DDD2D2A-224F-4733-AF02-2D5C2272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3</cp:revision>
  <dcterms:created xsi:type="dcterms:W3CDTF">2026-03-10T09:07:00Z</dcterms:created>
  <dcterms:modified xsi:type="dcterms:W3CDTF">2026-03-10T09:15:00Z</dcterms:modified>
</cp:coreProperties>
</file>