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BD0FE" w14:textId="251D9BD2" w:rsidR="00F245C5" w:rsidRPr="00353FDC" w:rsidRDefault="00D07AE3" w:rsidP="00B87B1B">
      <w:pPr>
        <w:jc w:val="right"/>
        <w:rPr>
          <w:rFonts w:ascii="Arial" w:hAnsi="Arial" w:cs="Arial"/>
        </w:rPr>
      </w:pPr>
      <w:bookmarkStart w:id="0" w:name="_Hlk53520193"/>
      <w:r w:rsidRPr="00D07AE3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D07AE3">
        <w:rPr>
          <w:rFonts w:ascii="Arial" w:hAnsi="Arial" w:cs="Arial"/>
        </w:rPr>
        <w:t>2026-03-0</w:t>
      </w:r>
      <w:r w:rsidR="00D7292B">
        <w:rPr>
          <w:rFonts w:ascii="Arial" w:hAnsi="Arial" w:cs="Arial"/>
        </w:rPr>
        <w:t>9</w:t>
      </w:r>
    </w:p>
    <w:p w14:paraId="561D8547" w14:textId="77777777" w:rsidR="00F245C5" w:rsidRPr="00353FDC" w:rsidRDefault="00D07AE3" w:rsidP="00B87B1B">
      <w:pPr>
        <w:spacing w:line="360" w:lineRule="auto"/>
        <w:ind w:right="3969"/>
        <w:rPr>
          <w:rFonts w:ascii="Arial" w:hAnsi="Arial" w:cs="Arial"/>
          <w:b/>
          <w:bCs/>
        </w:rPr>
      </w:pPr>
      <w:r w:rsidRPr="00D07AE3">
        <w:rPr>
          <w:rFonts w:ascii="Arial" w:hAnsi="Arial" w:cs="Arial"/>
          <w:b/>
          <w:bCs/>
        </w:rPr>
        <w:t>Szpital Specjalistyczny im. Stefana Żeromskiego SP ZOZ w Krakowie</w:t>
      </w:r>
    </w:p>
    <w:p w14:paraId="458EC8F0" w14:textId="77777777" w:rsidR="00F245C5" w:rsidRPr="00353FDC" w:rsidRDefault="00D07AE3" w:rsidP="00F245C5">
      <w:pPr>
        <w:spacing w:line="360" w:lineRule="auto"/>
        <w:ind w:right="3969"/>
        <w:rPr>
          <w:rFonts w:ascii="Arial" w:hAnsi="Arial" w:cs="Arial"/>
        </w:rPr>
      </w:pPr>
      <w:r w:rsidRPr="00D07AE3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D07AE3">
        <w:rPr>
          <w:rFonts w:ascii="Arial" w:hAnsi="Arial" w:cs="Arial"/>
        </w:rPr>
        <w:t>66</w:t>
      </w:r>
    </w:p>
    <w:p w14:paraId="11BF785B" w14:textId="77777777" w:rsidR="00F245C5" w:rsidRPr="00353FDC" w:rsidRDefault="00D07AE3" w:rsidP="00D30F1F">
      <w:pPr>
        <w:ind w:right="4253"/>
        <w:rPr>
          <w:rFonts w:ascii="Arial" w:hAnsi="Arial" w:cs="Arial"/>
        </w:rPr>
      </w:pPr>
      <w:r w:rsidRPr="00D07AE3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D07AE3">
        <w:rPr>
          <w:rFonts w:ascii="Arial" w:hAnsi="Arial" w:cs="Arial"/>
        </w:rPr>
        <w:t>Kraków</w:t>
      </w:r>
    </w:p>
    <w:p w14:paraId="7978F460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44055B" w14:textId="77777777" w:rsidR="00F245C5" w:rsidRDefault="00F245C5" w:rsidP="00AC23C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A1BE148" w14:textId="77777777" w:rsidR="00AC23CA" w:rsidRDefault="00AC23CA" w:rsidP="00AC23C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4CBCA38A" w14:textId="0D46F5C1" w:rsidR="00AC23CA" w:rsidRDefault="00AC23CA" w:rsidP="00AC23C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DZP-271-58/25-2</w:t>
      </w:r>
      <w:r w:rsidR="00DF2224">
        <w:rPr>
          <w:rFonts w:ascii="Arial" w:hAnsi="Arial" w:cs="Arial"/>
          <w:bCs/>
          <w:sz w:val="18"/>
          <w:szCs w:val="18"/>
        </w:rPr>
        <w:t>33</w:t>
      </w:r>
      <w:r>
        <w:rPr>
          <w:rFonts w:ascii="Arial" w:hAnsi="Arial" w:cs="Arial"/>
          <w:bCs/>
          <w:sz w:val="18"/>
          <w:szCs w:val="18"/>
        </w:rPr>
        <w:t>.AF</w:t>
      </w:r>
    </w:p>
    <w:p w14:paraId="3C8E3EEA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8105C18" w14:textId="77777777" w:rsidR="00F245C5" w:rsidRPr="00D30F1F" w:rsidRDefault="00D30F1F" w:rsidP="00B87B1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11057" w:type="dxa"/>
        <w:tblInd w:w="-57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1057"/>
      </w:tblGrid>
      <w:tr w:rsidR="00F245C5" w:rsidRPr="00353FDC" w14:paraId="63F12FAC" w14:textId="77777777" w:rsidTr="00B87B1B">
        <w:tc>
          <w:tcPr>
            <w:tcW w:w="11057" w:type="dxa"/>
            <w:shd w:val="clear" w:color="auto" w:fill="F2F2F2"/>
            <w:hideMark/>
          </w:tcPr>
          <w:p w14:paraId="66A9CA53" w14:textId="77777777" w:rsidR="00F245C5" w:rsidRPr="00353FDC" w:rsidRDefault="00F245C5" w:rsidP="00B87B1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AC3C88B" w14:textId="434AFD51" w:rsidR="00B87B1B" w:rsidRPr="00353FDC" w:rsidRDefault="00F245C5" w:rsidP="00B87B1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B87B1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GRUPA </w:t>
            </w:r>
            <w:r w:rsidR="00DF222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4</w:t>
            </w:r>
          </w:p>
        </w:tc>
      </w:tr>
    </w:tbl>
    <w:p w14:paraId="4D4B64D1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35852EE6" w14:textId="77777777" w:rsidTr="002716A3">
        <w:tc>
          <w:tcPr>
            <w:tcW w:w="2269" w:type="dxa"/>
          </w:tcPr>
          <w:p w14:paraId="606772A7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BA64A81" w14:textId="77777777" w:rsidR="00F245C5" w:rsidRPr="00353FDC" w:rsidRDefault="00D07AE3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07AE3">
              <w:rPr>
                <w:rFonts w:ascii="Arial" w:hAnsi="Arial" w:cs="Arial"/>
                <w:bCs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D07AE3">
              <w:rPr>
                <w:rFonts w:ascii="Arial" w:hAnsi="Arial" w:cs="Arial"/>
                <w:bCs/>
              </w:rPr>
              <w:t>Rimage</w:t>
            </w:r>
            <w:proofErr w:type="spellEnd"/>
            <w:r w:rsidRPr="00D07AE3">
              <w:rPr>
                <w:rFonts w:ascii="Arial" w:hAnsi="Arial" w:cs="Arial"/>
                <w:bCs/>
              </w:rPr>
              <w:t xml:space="preserve"> model 2450, tuszów i tonerów do drukarek.</w:t>
            </w:r>
          </w:p>
        </w:tc>
      </w:tr>
      <w:tr w:rsidR="00D07AE3" w:rsidRPr="00353FDC" w14:paraId="18DE449D" w14:textId="77777777" w:rsidTr="00F9129B">
        <w:tc>
          <w:tcPr>
            <w:tcW w:w="2269" w:type="dxa"/>
          </w:tcPr>
          <w:p w14:paraId="51650718" w14:textId="77777777" w:rsidR="00D07AE3" w:rsidRPr="00353FDC" w:rsidRDefault="00D07AE3" w:rsidP="00F912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BCDFFE2" w14:textId="77777777" w:rsidR="00D07AE3" w:rsidRPr="00353FDC" w:rsidRDefault="00D07AE3" w:rsidP="00F912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07AE3">
              <w:rPr>
                <w:rFonts w:ascii="Arial" w:hAnsi="Arial" w:cs="Arial"/>
                <w:bCs/>
              </w:rPr>
              <w:t>SZP-271-58/25</w:t>
            </w:r>
          </w:p>
        </w:tc>
      </w:tr>
    </w:tbl>
    <w:p w14:paraId="21FB07C4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6659DAE" w14:textId="77777777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D07AE3" w:rsidRPr="00D07AE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07AE3" w:rsidRPr="00D07AE3">
        <w:rPr>
          <w:rFonts w:ascii="Arial" w:hAnsi="Arial" w:cs="Arial"/>
        </w:rPr>
        <w:t>(</w:t>
      </w:r>
      <w:proofErr w:type="spellStart"/>
      <w:r w:rsidR="00D07AE3" w:rsidRPr="00D07AE3">
        <w:rPr>
          <w:rFonts w:ascii="Arial" w:hAnsi="Arial" w:cs="Arial"/>
        </w:rPr>
        <w:t>t.j</w:t>
      </w:r>
      <w:proofErr w:type="spellEnd"/>
      <w:r w:rsidR="00D07AE3" w:rsidRPr="00D07AE3">
        <w:rPr>
          <w:rFonts w:ascii="Arial" w:hAnsi="Arial" w:cs="Arial"/>
        </w:rPr>
        <w:t xml:space="preserve">. Dz. U. z 2024 r. poz. 1320 z </w:t>
      </w:r>
      <w:proofErr w:type="spellStart"/>
      <w:r w:rsidR="00D07AE3" w:rsidRPr="00D07AE3">
        <w:rPr>
          <w:rFonts w:ascii="Arial" w:hAnsi="Arial" w:cs="Arial"/>
        </w:rPr>
        <w:t>późn</w:t>
      </w:r>
      <w:proofErr w:type="spellEnd"/>
      <w:r w:rsidR="00D07AE3" w:rsidRPr="00D07AE3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D07AE3" w14:paraId="0CE201C4" w14:textId="77777777" w:rsidTr="00B87B1B">
        <w:trPr>
          <w:cantSplit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CAF38" w14:textId="77777777" w:rsidR="00DC190E" w:rsidRDefault="00DF2224" w:rsidP="00DC190E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DF2224">
              <w:rPr>
                <w:rFonts w:ascii="Arial" w:hAnsi="Arial" w:cs="Arial"/>
                <w:b/>
                <w:bCs/>
              </w:rPr>
              <w:t xml:space="preserve">Część nr 4: </w:t>
            </w:r>
            <w:r w:rsidRPr="00DF2224">
              <w:rPr>
                <w:rFonts w:ascii="Arial" w:hAnsi="Arial" w:cs="Arial"/>
              </w:rPr>
              <w:t xml:space="preserve">Materiały eksploatacyjne do aparatu Epson PP-100 II oraz do aparatu </w:t>
            </w:r>
            <w:proofErr w:type="spellStart"/>
            <w:r w:rsidRPr="00DF2224">
              <w:rPr>
                <w:rFonts w:ascii="Arial" w:hAnsi="Arial" w:cs="Arial"/>
              </w:rPr>
              <w:t>Rimage</w:t>
            </w:r>
            <w:proofErr w:type="spellEnd"/>
            <w:r w:rsidRPr="00DF2224">
              <w:rPr>
                <w:rFonts w:ascii="Arial" w:hAnsi="Arial" w:cs="Arial"/>
              </w:rPr>
              <w:t xml:space="preserve"> model 2450</w:t>
            </w:r>
          </w:p>
          <w:p w14:paraId="1ED3A994" w14:textId="59CD204A" w:rsidR="00DF2224" w:rsidRPr="00DF2224" w:rsidRDefault="00DF2224" w:rsidP="00DC190E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DF2224">
              <w:rPr>
                <w:rFonts w:ascii="Arial" w:hAnsi="Arial" w:cs="Arial"/>
                <w:b/>
                <w:bCs/>
              </w:rPr>
              <w:t>KOMERS D.K. KURPIEL SPÓŁKA JAWNA</w:t>
            </w:r>
          </w:p>
          <w:p w14:paraId="391D4977" w14:textId="77777777" w:rsidR="00DF2224" w:rsidRPr="00DF2224" w:rsidRDefault="00DF2224" w:rsidP="00DF2224">
            <w:pPr>
              <w:jc w:val="both"/>
              <w:rPr>
                <w:rFonts w:ascii="Arial" w:hAnsi="Arial" w:cs="Arial"/>
              </w:rPr>
            </w:pPr>
            <w:r w:rsidRPr="00DF2224">
              <w:rPr>
                <w:rFonts w:ascii="Arial" w:hAnsi="Arial" w:cs="Arial"/>
              </w:rPr>
              <w:t xml:space="preserve">Wolności 38 </w:t>
            </w:r>
          </w:p>
          <w:p w14:paraId="339824A3" w14:textId="77777777" w:rsidR="00DF2224" w:rsidRPr="00DF2224" w:rsidRDefault="00DF2224" w:rsidP="00DF2224">
            <w:pPr>
              <w:jc w:val="both"/>
              <w:rPr>
                <w:rFonts w:ascii="Arial" w:hAnsi="Arial" w:cs="Arial"/>
              </w:rPr>
            </w:pPr>
            <w:r w:rsidRPr="00DF2224">
              <w:rPr>
                <w:rFonts w:ascii="Arial" w:hAnsi="Arial" w:cs="Arial"/>
              </w:rPr>
              <w:t>58-500 Jelenia Góra</w:t>
            </w:r>
          </w:p>
          <w:p w14:paraId="6EC242D9" w14:textId="77777777" w:rsidR="00DF2224" w:rsidRPr="00DF2224" w:rsidRDefault="00DF2224" w:rsidP="00DF2224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 w:rsidRPr="00DF2224">
              <w:rPr>
                <w:rFonts w:ascii="Arial" w:hAnsi="Arial" w:cs="Arial"/>
              </w:rPr>
              <w:t>za cenę wykonania przedmiotu zamówienia w wysokości</w:t>
            </w:r>
            <w:r w:rsidRPr="00DF2224">
              <w:rPr>
                <w:rFonts w:ascii="Arial" w:hAnsi="Arial" w:cs="Arial"/>
                <w:b/>
                <w:bCs/>
              </w:rPr>
              <w:t xml:space="preserve"> 62 358.54 zł brutto.</w:t>
            </w:r>
          </w:p>
          <w:p w14:paraId="2D8B8388" w14:textId="77777777" w:rsidR="00DF2224" w:rsidRPr="00DF2224" w:rsidRDefault="00DF2224" w:rsidP="00DC190E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DF2224">
              <w:rPr>
                <w:rFonts w:ascii="Arial" w:hAnsi="Arial" w:cs="Arial"/>
                <w:b/>
                <w:bCs/>
                <w:u w:val="single"/>
              </w:rPr>
              <w:t>Uzasadnienie wyboru</w:t>
            </w:r>
            <w:r w:rsidRPr="00DF2224">
              <w:rPr>
                <w:rFonts w:ascii="Arial" w:hAnsi="Arial" w:cs="Arial"/>
                <w:b/>
                <w:bCs/>
              </w:rPr>
              <w:t>:</w:t>
            </w:r>
          </w:p>
          <w:p w14:paraId="678FA60C" w14:textId="5C41C641" w:rsidR="00D07AE3" w:rsidRPr="00DF2224" w:rsidRDefault="00DF2224" w:rsidP="00DC190E">
            <w:pPr>
              <w:pStyle w:val="Nagwek"/>
              <w:tabs>
                <w:tab w:val="left" w:pos="708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DF222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556A62CA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109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2977"/>
        <w:gridCol w:w="3119"/>
        <w:gridCol w:w="1871"/>
      </w:tblGrid>
      <w:tr w:rsidR="00A02E94" w14:paraId="7ABE9712" w14:textId="77777777" w:rsidTr="00DF2224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CCE20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5C8D4D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A57733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DAAA28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F2224" w14:paraId="4080E9AD" w14:textId="77777777" w:rsidTr="00DF2224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1D49" w14:textId="2C563C82" w:rsidR="00DF2224" w:rsidRPr="007D7932" w:rsidRDefault="00DF2224" w:rsidP="00DF222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D5159">
              <w:rPr>
                <w:rFonts w:ascii="Arial" w:hAnsi="Arial" w:cs="Arial"/>
                <w:sz w:val="22"/>
                <w:szCs w:val="22"/>
              </w:rPr>
              <w:t xml:space="preserve">Materiały eksploatacyjne do aparatu Epson PP-100 II oraz do aparatu </w:t>
            </w:r>
            <w:proofErr w:type="spellStart"/>
            <w:r w:rsidRPr="00ED5159">
              <w:rPr>
                <w:rFonts w:ascii="Arial" w:hAnsi="Arial" w:cs="Arial"/>
                <w:sz w:val="22"/>
                <w:szCs w:val="22"/>
              </w:rPr>
              <w:t>Rimage</w:t>
            </w:r>
            <w:proofErr w:type="spellEnd"/>
            <w:r w:rsidRPr="00ED5159">
              <w:rPr>
                <w:rFonts w:ascii="Arial" w:hAnsi="Arial" w:cs="Arial"/>
                <w:sz w:val="22"/>
                <w:szCs w:val="22"/>
              </w:rPr>
              <w:t xml:space="preserve"> model 2450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6F89" w14:textId="77777777" w:rsidR="00DF2224" w:rsidRPr="007D7932" w:rsidRDefault="00DF2224" w:rsidP="00DF22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159">
              <w:rPr>
                <w:rFonts w:ascii="Arial" w:hAnsi="Arial" w:cs="Arial"/>
                <w:b/>
                <w:bCs/>
                <w:sz w:val="22"/>
                <w:szCs w:val="22"/>
              </w:rPr>
              <w:t>KOMERS D.K. KURPIEL SPÓŁKA JAWNA</w:t>
            </w:r>
          </w:p>
          <w:p w14:paraId="1240E1B8" w14:textId="77777777" w:rsidR="00DF2224" w:rsidRPr="007D7932" w:rsidRDefault="00DF2224" w:rsidP="00DF22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Wolności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5159">
              <w:rPr>
                <w:rFonts w:ascii="Arial" w:hAnsi="Arial" w:cs="Arial"/>
                <w:sz w:val="22"/>
                <w:szCs w:val="22"/>
              </w:rPr>
              <w:t>38</w:t>
            </w:r>
          </w:p>
          <w:p w14:paraId="429929BA" w14:textId="5E200890" w:rsidR="00DF2224" w:rsidRPr="007D7932" w:rsidRDefault="00DF2224" w:rsidP="00DF222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58-500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5159">
              <w:rPr>
                <w:rFonts w:ascii="Arial" w:hAnsi="Arial" w:cs="Arial"/>
                <w:sz w:val="22"/>
                <w:szCs w:val="22"/>
              </w:rPr>
              <w:t>Jelenia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A69B" w14:textId="77777777" w:rsidR="00DF2224" w:rsidRPr="00ED5159" w:rsidRDefault="00DF2224" w:rsidP="00DF222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AD94A66" w14:textId="77777777" w:rsidR="00DF2224" w:rsidRPr="00ED5159" w:rsidRDefault="00DF2224" w:rsidP="00DF222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4A72F950" w14:textId="6D07E678" w:rsidR="00DF2224" w:rsidRPr="007D7932" w:rsidRDefault="00DF2224" w:rsidP="00DF222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34EC0" w14:textId="18EC8611" w:rsidR="00DF2224" w:rsidRPr="007D7932" w:rsidRDefault="00DF2224" w:rsidP="00DF222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F2224" w14:paraId="5720E7D1" w14:textId="77777777" w:rsidTr="00DF2224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6817" w14:textId="61E2E0D7" w:rsidR="00DF2224" w:rsidRPr="007D7932" w:rsidRDefault="00DF2224" w:rsidP="00DF222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D5159">
              <w:rPr>
                <w:rFonts w:ascii="Arial" w:hAnsi="Arial" w:cs="Arial"/>
                <w:sz w:val="22"/>
                <w:szCs w:val="22"/>
              </w:rPr>
              <w:t xml:space="preserve">Materiały eksploatacyjne do aparatu Epson PP-100 II oraz do aparatu </w:t>
            </w:r>
            <w:proofErr w:type="spellStart"/>
            <w:r w:rsidRPr="00ED5159">
              <w:rPr>
                <w:rFonts w:ascii="Arial" w:hAnsi="Arial" w:cs="Arial"/>
                <w:sz w:val="22"/>
                <w:szCs w:val="22"/>
              </w:rPr>
              <w:t>Rimage</w:t>
            </w:r>
            <w:proofErr w:type="spellEnd"/>
            <w:r w:rsidRPr="00ED5159">
              <w:rPr>
                <w:rFonts w:ascii="Arial" w:hAnsi="Arial" w:cs="Arial"/>
                <w:sz w:val="22"/>
                <w:szCs w:val="22"/>
              </w:rPr>
              <w:t xml:space="preserve"> model 2450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D3E7" w14:textId="77777777" w:rsidR="00DF2224" w:rsidRPr="007D7932" w:rsidRDefault="00DF2224" w:rsidP="00DF22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159">
              <w:rPr>
                <w:rFonts w:ascii="Arial" w:hAnsi="Arial" w:cs="Arial"/>
                <w:b/>
                <w:bCs/>
                <w:sz w:val="22"/>
                <w:szCs w:val="22"/>
              </w:rPr>
              <w:t>TonaTuszu.pl Sp. z o.o.</w:t>
            </w:r>
          </w:p>
          <w:p w14:paraId="59BF0069" w14:textId="77777777" w:rsidR="00DF2224" w:rsidRPr="007D7932" w:rsidRDefault="00DF2224" w:rsidP="00DF22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Grzybowska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5159">
              <w:rPr>
                <w:rFonts w:ascii="Arial" w:hAnsi="Arial" w:cs="Arial"/>
                <w:sz w:val="22"/>
                <w:szCs w:val="22"/>
              </w:rPr>
              <w:t>87</w:t>
            </w:r>
          </w:p>
          <w:p w14:paraId="34E6CC4E" w14:textId="0F7F9E87" w:rsidR="00DF2224" w:rsidRPr="007D7932" w:rsidRDefault="00DF2224" w:rsidP="00DF222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00-844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515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B8345" w14:textId="77777777" w:rsidR="00DF2224" w:rsidRPr="00ED5159" w:rsidRDefault="00DF2224" w:rsidP="00DF222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1 - Cena - 56.50</w:t>
            </w:r>
          </w:p>
          <w:p w14:paraId="3787C0A3" w14:textId="77777777" w:rsidR="00DF2224" w:rsidRPr="00ED5159" w:rsidRDefault="00DF2224" w:rsidP="00DF222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4C118505" w14:textId="6DF60D7F" w:rsidR="00DF2224" w:rsidRPr="007D7932" w:rsidRDefault="00DF2224" w:rsidP="00DF222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E689" w14:textId="644EFF76" w:rsidR="00DF2224" w:rsidRPr="007D7932" w:rsidRDefault="00DF2224" w:rsidP="00DF222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159">
              <w:rPr>
                <w:rFonts w:ascii="Arial" w:hAnsi="Arial" w:cs="Arial"/>
                <w:sz w:val="22"/>
                <w:szCs w:val="22"/>
              </w:rPr>
              <w:t xml:space="preserve">  96,50</w:t>
            </w:r>
          </w:p>
        </w:tc>
      </w:tr>
    </w:tbl>
    <w:p w14:paraId="34F94167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2FD74217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700F4C43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15ED935D" w14:textId="2AF70374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D07AE3">
        <w:rPr>
          <w:rFonts w:ascii="Arial" w:hAnsi="Arial" w:cs="Arial"/>
        </w:rPr>
        <w:t xml:space="preserve">nie krótszym niż </w:t>
      </w:r>
      <w:r w:rsidR="00AC23CA">
        <w:rPr>
          <w:rFonts w:ascii="Arial" w:hAnsi="Arial" w:cs="Arial"/>
        </w:rPr>
        <w:t>5</w:t>
      </w:r>
      <w:r w:rsidR="00D07AE3">
        <w:rPr>
          <w:rFonts w:ascii="Arial" w:hAnsi="Arial" w:cs="Arial"/>
        </w:rPr>
        <w:t xml:space="preserve"> dni od dnia przesłania niniejszej informacji o wyborze najkorzystniejszej oferty.</w:t>
      </w:r>
    </w:p>
    <w:p w14:paraId="563B1559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33AEEADF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8754A4C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26B024EC" w14:textId="77777777" w:rsidR="0013621B" w:rsidRDefault="0013621B" w:rsidP="00357B0B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5D1788A" w14:textId="496FDF48" w:rsidR="00357B0B" w:rsidRDefault="00357B0B" w:rsidP="00357B0B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p w14:paraId="42A14971" w14:textId="43C66B29" w:rsidR="00357B0B" w:rsidRPr="004B39E0" w:rsidRDefault="00357B0B" w:rsidP="00357B0B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4E852702" w14:textId="614C4FD5" w:rsidR="008642B3" w:rsidRPr="0013621B" w:rsidRDefault="00D07AE3" w:rsidP="0013621B">
      <w:pPr>
        <w:jc w:val="right"/>
        <w:rPr>
          <w:rFonts w:ascii="Arial" w:hAnsi="Arial" w:cs="Arial"/>
          <w:vertAlign w:val="superscript"/>
        </w:rPr>
      </w:pPr>
      <w:r w:rsidRPr="00D07AE3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EC2FF" w14:textId="77777777" w:rsidR="00C66986" w:rsidRDefault="00C66986">
      <w:r>
        <w:separator/>
      </w:r>
    </w:p>
  </w:endnote>
  <w:endnote w:type="continuationSeparator" w:id="0">
    <w:p w14:paraId="79577B28" w14:textId="77777777" w:rsidR="00C66986" w:rsidRDefault="00C6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97A9" w14:textId="77777777" w:rsidR="00D07AE3" w:rsidRDefault="00D07A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8EB34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BF3DBB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540F3A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B2D29" w14:textId="77777777" w:rsidR="00D07AE3" w:rsidRDefault="00D07A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A00BB" w14:textId="77777777" w:rsidR="00C66986" w:rsidRDefault="00C66986">
      <w:r>
        <w:separator/>
      </w:r>
    </w:p>
  </w:footnote>
  <w:footnote w:type="continuationSeparator" w:id="0">
    <w:p w14:paraId="3B4CA2EF" w14:textId="77777777" w:rsidR="00C66986" w:rsidRDefault="00C6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66D5" w14:textId="77777777" w:rsidR="00D07AE3" w:rsidRDefault="00D07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57562" w14:textId="77777777" w:rsidR="00D07AE3" w:rsidRDefault="00D07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19F9" w14:textId="77777777" w:rsidR="00D07AE3" w:rsidRDefault="00D07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017"/>
    <w:rsid w:val="00022322"/>
    <w:rsid w:val="00042497"/>
    <w:rsid w:val="000A21E4"/>
    <w:rsid w:val="000C1E6F"/>
    <w:rsid w:val="000E4E56"/>
    <w:rsid w:val="0013621B"/>
    <w:rsid w:val="001A1468"/>
    <w:rsid w:val="001B7815"/>
    <w:rsid w:val="001C3F13"/>
    <w:rsid w:val="00201017"/>
    <w:rsid w:val="00211A34"/>
    <w:rsid w:val="002716A3"/>
    <w:rsid w:val="002B1E4F"/>
    <w:rsid w:val="002B6761"/>
    <w:rsid w:val="003445A0"/>
    <w:rsid w:val="00357B0B"/>
    <w:rsid w:val="003A0AFC"/>
    <w:rsid w:val="003C4EBB"/>
    <w:rsid w:val="003D611C"/>
    <w:rsid w:val="00431C0B"/>
    <w:rsid w:val="00437CAD"/>
    <w:rsid w:val="004561CC"/>
    <w:rsid w:val="004657DA"/>
    <w:rsid w:val="004B2665"/>
    <w:rsid w:val="004B5F5B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6F6C0B"/>
    <w:rsid w:val="00712C39"/>
    <w:rsid w:val="00756CDA"/>
    <w:rsid w:val="00781CEF"/>
    <w:rsid w:val="007C6731"/>
    <w:rsid w:val="007D7932"/>
    <w:rsid w:val="007E2ACC"/>
    <w:rsid w:val="007E68C5"/>
    <w:rsid w:val="00832144"/>
    <w:rsid w:val="008567C7"/>
    <w:rsid w:val="008642B3"/>
    <w:rsid w:val="008655C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C23CA"/>
    <w:rsid w:val="00B21F1C"/>
    <w:rsid w:val="00B32D12"/>
    <w:rsid w:val="00B464D3"/>
    <w:rsid w:val="00B8185B"/>
    <w:rsid w:val="00B87B1B"/>
    <w:rsid w:val="00BC6F7F"/>
    <w:rsid w:val="00BD2174"/>
    <w:rsid w:val="00C0562F"/>
    <w:rsid w:val="00C423DD"/>
    <w:rsid w:val="00C60D7B"/>
    <w:rsid w:val="00C65E53"/>
    <w:rsid w:val="00C66986"/>
    <w:rsid w:val="00CA0B33"/>
    <w:rsid w:val="00CA3511"/>
    <w:rsid w:val="00D01E5B"/>
    <w:rsid w:val="00D04203"/>
    <w:rsid w:val="00D07AE3"/>
    <w:rsid w:val="00D26ED6"/>
    <w:rsid w:val="00D30F1F"/>
    <w:rsid w:val="00D42C90"/>
    <w:rsid w:val="00D7292B"/>
    <w:rsid w:val="00D8427E"/>
    <w:rsid w:val="00DC190E"/>
    <w:rsid w:val="00DF2224"/>
    <w:rsid w:val="00DF7C01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82F1D"/>
  <w15:chartTrackingRefBased/>
  <w15:docId w15:val="{A6005134-7547-4A23-B9B7-0AD980CC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5</cp:revision>
  <cp:lastPrinted>2026-03-09T09:32:00Z</cp:lastPrinted>
  <dcterms:created xsi:type="dcterms:W3CDTF">2026-03-09T09:23:00Z</dcterms:created>
  <dcterms:modified xsi:type="dcterms:W3CDTF">2026-03-09T09:32:00Z</dcterms:modified>
</cp:coreProperties>
</file>