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B703E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38CDCB4C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9FCF51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853E620" w14:textId="77777777"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209BAF" wp14:editId="4C015EB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665F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09B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053665F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020E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0EA4DF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7BE3B6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7FA82A4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072905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6182D60" w14:textId="6AA13ECA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EE4A59" w:rsidRPr="00EE4A59">
        <w:rPr>
          <w:b/>
          <w:bCs/>
          <w:sz w:val="22"/>
          <w:szCs w:val="22"/>
        </w:rPr>
        <w:t xml:space="preserve">Dostawa i konfiguracja central systemów DSO w domach studenckich DS5 "Strumyk" ul. Rostafińskiego 8 i DS14 "Kapitol" ul. Budryka 2 w Krakowie w ramach dostosowania budynków Miasteczka Studenckiego AGH do aktualnych przepisów przeciwpożarowych - </w:t>
      </w:r>
      <w:r w:rsidR="000941EA" w:rsidRPr="000941EA">
        <w:rPr>
          <w:b/>
          <w:bCs/>
          <w:sz w:val="22"/>
          <w:szCs w:val="22"/>
        </w:rPr>
        <w:t>KC-DE-zp.25.2.2026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14:paraId="4891989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969A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14:paraId="7EC7A3F0" w14:textId="77777777" w:rsidTr="00380603">
        <w:trPr>
          <w:cantSplit/>
          <w:trHeight w:val="811"/>
        </w:trPr>
        <w:tc>
          <w:tcPr>
            <w:tcW w:w="626" w:type="dxa"/>
            <w:vAlign w:val="center"/>
          </w:tcPr>
          <w:p w14:paraId="70A7EC6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52507E0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14:paraId="28AC224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14:paraId="6EABA1A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14:paraId="496690A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984F1EC" w14:textId="77777777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E92F8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4BD0A23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14:paraId="1DEBC17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14:paraId="786ACA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14:paraId="33E2A9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07448F16" w14:textId="77777777" w:rsidTr="00380603">
        <w:trPr>
          <w:cantSplit/>
          <w:trHeight w:val="939"/>
        </w:trPr>
        <w:tc>
          <w:tcPr>
            <w:tcW w:w="626" w:type="dxa"/>
          </w:tcPr>
          <w:p w14:paraId="1C41982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B7679C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2B2A222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A6C223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716A0DE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A3E99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4D6DEC9" w14:textId="77777777" w:rsidTr="00380603">
        <w:trPr>
          <w:cantSplit/>
          <w:trHeight w:val="939"/>
        </w:trPr>
        <w:tc>
          <w:tcPr>
            <w:tcW w:w="626" w:type="dxa"/>
          </w:tcPr>
          <w:p w14:paraId="6C31FA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47488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15AB42D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662EFE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33EF054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A966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4804108" w14:textId="77777777" w:rsidTr="00380603">
        <w:trPr>
          <w:cantSplit/>
          <w:trHeight w:val="269"/>
        </w:trPr>
        <w:tc>
          <w:tcPr>
            <w:tcW w:w="626" w:type="dxa"/>
          </w:tcPr>
          <w:p w14:paraId="022DB08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DDA911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14:paraId="34FC51CF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DB3CC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BB687B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74B9E6F" w14:textId="77777777" w:rsidR="00E93A60" w:rsidRDefault="00E93A60" w:rsidP="00DD5E6B">
      <w:pPr>
        <w:spacing w:line="360" w:lineRule="auto"/>
        <w:jc w:val="both"/>
      </w:pPr>
    </w:p>
    <w:p w14:paraId="6B09C996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71876159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71AE75DC" w14:textId="77777777"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14:paraId="4CEC73BB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EB511" w14:textId="77777777" w:rsidR="004C7F61" w:rsidRDefault="004C7F61">
      <w:r>
        <w:separator/>
      </w:r>
    </w:p>
  </w:endnote>
  <w:endnote w:type="continuationSeparator" w:id="0">
    <w:p w14:paraId="7A5E2205" w14:textId="77777777" w:rsidR="004C7F61" w:rsidRDefault="004C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3018A" w14:textId="77777777" w:rsidR="004C7F61" w:rsidRDefault="004C7F61">
      <w:r>
        <w:separator/>
      </w:r>
    </w:p>
  </w:footnote>
  <w:footnote w:type="continuationSeparator" w:id="0">
    <w:p w14:paraId="00F46F99" w14:textId="77777777" w:rsidR="004C7F61" w:rsidRDefault="004C7F61">
      <w:r>
        <w:continuationSeparator/>
      </w:r>
    </w:p>
  </w:footnote>
  <w:footnote w:id="1">
    <w:p w14:paraId="5D005D9C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720C" w14:textId="69C3F4FC" w:rsidR="00DD5E6B" w:rsidRDefault="00DD5E6B">
    <w:pPr>
      <w:pStyle w:val="Nagwek"/>
    </w:pPr>
    <w:r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41EA"/>
    <w:rsid w:val="00094F41"/>
    <w:rsid w:val="000C1999"/>
    <w:rsid w:val="000C4504"/>
    <w:rsid w:val="0014288D"/>
    <w:rsid w:val="002355F4"/>
    <w:rsid w:val="002605A3"/>
    <w:rsid w:val="002607B8"/>
    <w:rsid w:val="002628E4"/>
    <w:rsid w:val="002646BC"/>
    <w:rsid w:val="002F6942"/>
    <w:rsid w:val="00326EA6"/>
    <w:rsid w:val="003501C8"/>
    <w:rsid w:val="00380603"/>
    <w:rsid w:val="003857B7"/>
    <w:rsid w:val="00403CF9"/>
    <w:rsid w:val="00437D39"/>
    <w:rsid w:val="004C7F61"/>
    <w:rsid w:val="004F75CE"/>
    <w:rsid w:val="00574B91"/>
    <w:rsid w:val="005C0F91"/>
    <w:rsid w:val="0061556B"/>
    <w:rsid w:val="0068187F"/>
    <w:rsid w:val="006A5B9B"/>
    <w:rsid w:val="006B58EB"/>
    <w:rsid w:val="006F12AA"/>
    <w:rsid w:val="007335B2"/>
    <w:rsid w:val="00750860"/>
    <w:rsid w:val="007A2CEF"/>
    <w:rsid w:val="008D3D57"/>
    <w:rsid w:val="00A025C4"/>
    <w:rsid w:val="00A1762A"/>
    <w:rsid w:val="00B538A0"/>
    <w:rsid w:val="00C1516B"/>
    <w:rsid w:val="00CC4590"/>
    <w:rsid w:val="00CD0D35"/>
    <w:rsid w:val="00D62A00"/>
    <w:rsid w:val="00DD5E6B"/>
    <w:rsid w:val="00E154E9"/>
    <w:rsid w:val="00E43856"/>
    <w:rsid w:val="00E93A60"/>
    <w:rsid w:val="00EB64E2"/>
    <w:rsid w:val="00EC3681"/>
    <w:rsid w:val="00EE4A59"/>
    <w:rsid w:val="00F177EA"/>
    <w:rsid w:val="00F62FA5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C5966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CE21-7033-4373-BE98-263D7F1A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872</Characters>
  <Application>Microsoft Office Word</Application>
  <DocSecurity>0</DocSecurity>
  <Lines>18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2</cp:revision>
  <cp:lastPrinted>1899-12-31T23:00:00Z</cp:lastPrinted>
  <dcterms:created xsi:type="dcterms:W3CDTF">2026-02-06T11:49:00Z</dcterms:created>
  <dcterms:modified xsi:type="dcterms:W3CDTF">2026-02-06T11:49:00Z</dcterms:modified>
</cp:coreProperties>
</file>