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9ED89" w14:textId="1A946B5E" w:rsidR="00843A88" w:rsidRPr="00B37EAD" w:rsidRDefault="00345E49" w:rsidP="00FD4AEC">
      <w:pPr>
        <w:spacing w:after="480"/>
        <w:jc w:val="right"/>
      </w:pPr>
      <w:r w:rsidRPr="00B37EAD">
        <w:t>Niepołomice</w:t>
      </w:r>
      <w:r w:rsidR="00843A88" w:rsidRPr="00B37EAD">
        <w:t xml:space="preserve"> dnia: </w:t>
      </w:r>
      <w:r w:rsidRPr="00B37EAD">
        <w:t>2026-03-09</w:t>
      </w:r>
    </w:p>
    <w:p w14:paraId="268A6568" w14:textId="36CC3650" w:rsidR="00843A88" w:rsidRPr="00B37EAD" w:rsidRDefault="00345E49" w:rsidP="00843A88">
      <w:pPr>
        <w:spacing w:line="360" w:lineRule="auto"/>
        <w:rPr>
          <w:b/>
          <w:bCs/>
        </w:rPr>
      </w:pPr>
      <w:r w:rsidRPr="00B37EAD">
        <w:rPr>
          <w:b/>
          <w:bCs/>
        </w:rPr>
        <w:t>GMINA NIEPOŁOMICE</w:t>
      </w:r>
    </w:p>
    <w:p w14:paraId="266108F2" w14:textId="6F0FA316" w:rsidR="00843A88" w:rsidRPr="00B37EAD" w:rsidRDefault="00345E49" w:rsidP="00843A88">
      <w:pPr>
        <w:spacing w:line="360" w:lineRule="auto"/>
      </w:pPr>
      <w:r w:rsidRPr="00B37EAD">
        <w:t>Pl. Zwycięstwa</w:t>
      </w:r>
      <w:r w:rsidR="00843A88" w:rsidRPr="00B37EAD">
        <w:t xml:space="preserve"> </w:t>
      </w:r>
      <w:r w:rsidRPr="00B37EAD">
        <w:t>13</w:t>
      </w:r>
    </w:p>
    <w:p w14:paraId="1759420D" w14:textId="77777777" w:rsidR="00B37EAD" w:rsidRPr="00B37EAD" w:rsidRDefault="00345E49" w:rsidP="00B37EAD">
      <w:r w:rsidRPr="00B37EAD">
        <w:t>32-005</w:t>
      </w:r>
      <w:r w:rsidR="00843A88" w:rsidRPr="00B37EAD">
        <w:t xml:space="preserve"> </w:t>
      </w:r>
      <w:r w:rsidRPr="00B37EAD">
        <w:t>Niepołomice</w:t>
      </w:r>
    </w:p>
    <w:p w14:paraId="3C6916B5" w14:textId="238DF0BD" w:rsidR="00843A88" w:rsidRPr="00B37EAD" w:rsidRDefault="00B37EAD" w:rsidP="00B37EAD">
      <w:r w:rsidRPr="00B37EAD">
        <w:t>Pismo: ZP.271.8.2026.5</w:t>
      </w:r>
    </w:p>
    <w:p w14:paraId="2698F0DA" w14:textId="77777777" w:rsidR="00843A88" w:rsidRPr="00B37EA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37EAD">
        <w:rPr>
          <w:b/>
        </w:rPr>
        <w:t>WYKONAWCY</w:t>
      </w:r>
    </w:p>
    <w:p w14:paraId="545C9F87" w14:textId="77777777" w:rsidR="00843A88" w:rsidRPr="00B37EA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37EAD">
        <w:t>ubiegający się o zamówienie</w:t>
      </w:r>
    </w:p>
    <w:p w14:paraId="0060F110" w14:textId="77777777" w:rsidR="004E4B64" w:rsidRPr="00B37EA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37EAD">
        <w:rPr>
          <w:rFonts w:eastAsia="Calibri"/>
          <w:lang w:eastAsia="en-US"/>
        </w:rPr>
        <w:t xml:space="preserve">Dotyczy: </w:t>
      </w:r>
      <w:r w:rsidRPr="00B37EAD">
        <w:t>postępowania o udzielenie zamówienia publicznego</w:t>
      </w:r>
      <w:r w:rsidRPr="00B37EA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37EAD" w14:paraId="5C295587" w14:textId="77777777" w:rsidTr="00FD4AEC">
        <w:tc>
          <w:tcPr>
            <w:tcW w:w="2269" w:type="dxa"/>
          </w:tcPr>
          <w:p w14:paraId="220C9F52" w14:textId="77777777" w:rsidR="004E4B64" w:rsidRPr="00B37EA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37EAD">
              <w:t>Nazwa zamówienia:</w:t>
            </w:r>
          </w:p>
        </w:tc>
        <w:tc>
          <w:tcPr>
            <w:tcW w:w="6803" w:type="dxa"/>
          </w:tcPr>
          <w:p w14:paraId="5948E295" w14:textId="225ECF00" w:rsidR="004E4B64" w:rsidRPr="00B37EAD" w:rsidRDefault="00345E4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37EAD">
              <w:rPr>
                <w:bCs/>
              </w:rPr>
              <w:t>Rozbudowa drogi gminnej nr 560360K ul. Grzybowej w km od 0+000 do km 0+636,50 w miejscowości Niepołomice, powiat wielicki, gmina Niepołomice</w:t>
            </w:r>
            <w:r w:rsidR="004E4B64" w:rsidRPr="00B37EAD">
              <w:rPr>
                <w:bCs/>
              </w:rPr>
              <w:t>.</w:t>
            </w:r>
          </w:p>
        </w:tc>
      </w:tr>
      <w:tr w:rsidR="00345E49" w:rsidRPr="00B37EAD" w14:paraId="3376F232" w14:textId="77777777" w:rsidTr="0081194D">
        <w:tc>
          <w:tcPr>
            <w:tcW w:w="2269" w:type="dxa"/>
          </w:tcPr>
          <w:p w14:paraId="170C03BA" w14:textId="77777777" w:rsidR="00345E49" w:rsidRPr="00B37EAD" w:rsidRDefault="00345E49" w:rsidP="008119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37EAD">
              <w:t>Numer referencyjny:</w:t>
            </w:r>
          </w:p>
        </w:tc>
        <w:tc>
          <w:tcPr>
            <w:tcW w:w="6803" w:type="dxa"/>
          </w:tcPr>
          <w:p w14:paraId="42F7B210" w14:textId="3AA67388" w:rsidR="00345E49" w:rsidRPr="00B37EAD" w:rsidRDefault="00345E49" w:rsidP="008119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37EAD">
              <w:rPr>
                <w:bCs/>
              </w:rPr>
              <w:t>ZP.271.8.2026</w:t>
            </w:r>
          </w:p>
        </w:tc>
      </w:tr>
    </w:tbl>
    <w:p w14:paraId="64B51DF4" w14:textId="77777777" w:rsidR="004E4B64" w:rsidRPr="00B37EA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37EAD" w14:paraId="3FD86B6C" w14:textId="77777777" w:rsidTr="00C46732">
        <w:tc>
          <w:tcPr>
            <w:tcW w:w="9330" w:type="dxa"/>
            <w:shd w:val="clear" w:color="auto" w:fill="F2F2F2"/>
            <w:hideMark/>
          </w:tcPr>
          <w:p w14:paraId="134B03AB" w14:textId="77777777" w:rsidR="00843A88" w:rsidRPr="00B37EA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37EA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C9DDFD4" w14:textId="5A173080" w:rsidR="0012774F" w:rsidRPr="00B37EAD" w:rsidRDefault="00520165" w:rsidP="004E4B64">
      <w:pPr>
        <w:spacing w:before="600" w:after="240" w:line="360" w:lineRule="auto"/>
        <w:jc w:val="both"/>
      </w:pPr>
      <w:r w:rsidRPr="00B37EAD">
        <w:t xml:space="preserve">Zamawiający, </w:t>
      </w:r>
      <w:r w:rsidR="00345E49" w:rsidRPr="00B37EAD">
        <w:rPr>
          <w:b/>
        </w:rPr>
        <w:t>GMINA NIEPOŁOMICE</w:t>
      </w:r>
      <w:r w:rsidRPr="00B37EAD">
        <w:t xml:space="preserve">, działając na podstawie art. </w:t>
      </w:r>
      <w:r w:rsidR="00E74BC3" w:rsidRPr="00B37EAD">
        <w:t>284</w:t>
      </w:r>
      <w:r w:rsidRPr="00B37EAD">
        <w:t xml:space="preserve"> ust. </w:t>
      </w:r>
      <w:r w:rsidR="0029606A" w:rsidRPr="00B37EAD">
        <w:t>6</w:t>
      </w:r>
      <w:r w:rsidRPr="00B37EAD">
        <w:t xml:space="preserve"> ustawy z dnia </w:t>
      </w:r>
      <w:r w:rsidR="0029606A" w:rsidRPr="00B37EAD">
        <w:t>11</w:t>
      </w:r>
      <w:r w:rsidRPr="00B37EAD">
        <w:t xml:space="preserve"> </w:t>
      </w:r>
      <w:r w:rsidR="0029606A" w:rsidRPr="00B37EAD">
        <w:t xml:space="preserve">września </w:t>
      </w:r>
      <w:r w:rsidRPr="00B37EAD">
        <w:t>20</w:t>
      </w:r>
      <w:r w:rsidR="0029606A" w:rsidRPr="00B37EAD">
        <w:t>19</w:t>
      </w:r>
      <w:r w:rsidRPr="00B37EAD">
        <w:t xml:space="preserve"> r</w:t>
      </w:r>
      <w:r w:rsidR="0029606A" w:rsidRPr="00B37EAD">
        <w:t>.</w:t>
      </w:r>
      <w:r w:rsidRPr="00B37EAD">
        <w:t xml:space="preserve"> Prawo </w:t>
      </w:r>
      <w:r w:rsidR="0029606A" w:rsidRPr="00B37EAD">
        <w:t>z</w:t>
      </w:r>
      <w:r w:rsidRPr="00B37EAD">
        <w:t xml:space="preserve">amówień </w:t>
      </w:r>
      <w:r w:rsidR="0029606A" w:rsidRPr="00B37EAD">
        <w:t>p</w:t>
      </w:r>
      <w:r w:rsidRPr="00B37EAD">
        <w:t xml:space="preserve">ublicznych </w:t>
      </w:r>
      <w:r w:rsidR="00345E49" w:rsidRPr="00B37EAD">
        <w:t>(</w:t>
      </w:r>
      <w:proofErr w:type="spellStart"/>
      <w:r w:rsidR="00345E49" w:rsidRPr="00B37EAD">
        <w:t>t.j</w:t>
      </w:r>
      <w:proofErr w:type="spellEnd"/>
      <w:r w:rsidR="00345E49" w:rsidRPr="00B37EAD">
        <w:t xml:space="preserve">. Dz. U. z 2024 r. poz. 1320 z </w:t>
      </w:r>
      <w:proofErr w:type="spellStart"/>
      <w:r w:rsidR="00345E49" w:rsidRPr="00B37EAD">
        <w:t>późn</w:t>
      </w:r>
      <w:proofErr w:type="spellEnd"/>
      <w:r w:rsidR="00345E49" w:rsidRPr="00B37EAD">
        <w:t>. zm.)</w:t>
      </w:r>
      <w:r w:rsidR="00BE7BFD" w:rsidRPr="00B37EAD">
        <w:t xml:space="preserve">, </w:t>
      </w:r>
      <w:r w:rsidR="00E74BC3" w:rsidRPr="00B37EAD">
        <w:t>udostępnia</w:t>
      </w:r>
      <w:r w:rsidR="00BE7BFD" w:rsidRPr="00B37EAD">
        <w:t xml:space="preserve"> poniżej treść zapytań do S</w:t>
      </w:r>
      <w:r w:rsidR="0012774F" w:rsidRPr="00B37EAD">
        <w:t>pecyfikacji Warunków Zamówienia (</w:t>
      </w:r>
      <w:r w:rsidR="0012774F" w:rsidRPr="00B37EAD">
        <w:rPr>
          <w:lang w:eastAsia="ar-SA"/>
        </w:rPr>
        <w:t>zwanej dalej</w:t>
      </w:r>
      <w:r w:rsidR="0012774F" w:rsidRPr="00B37EAD">
        <w:rPr>
          <w:b/>
          <w:lang w:eastAsia="ar-SA"/>
        </w:rPr>
        <w:t xml:space="preserve"> </w:t>
      </w:r>
      <w:r w:rsidR="0012774F" w:rsidRPr="00B37EAD">
        <w:rPr>
          <w:bCs/>
          <w:lang w:eastAsia="ar-SA"/>
        </w:rPr>
        <w:t>”SWZ”)</w:t>
      </w:r>
      <w:r w:rsidR="00E74BC3" w:rsidRPr="00B37EAD">
        <w:rPr>
          <w:bCs/>
          <w:lang w:eastAsia="ar-SA"/>
        </w:rPr>
        <w:t xml:space="preserve"> </w:t>
      </w:r>
      <w:r w:rsidR="00E74BC3" w:rsidRPr="00B37EAD">
        <w:t>wraz z wyjaśnieniami</w:t>
      </w:r>
      <w:r w:rsidR="0012774F" w:rsidRPr="00B37EA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5E49" w:rsidRPr="00B37EAD" w14:paraId="02437993" w14:textId="77777777" w:rsidTr="0081194D">
        <w:tc>
          <w:tcPr>
            <w:tcW w:w="9356" w:type="dxa"/>
          </w:tcPr>
          <w:p w14:paraId="640315BE" w14:textId="0B151A68" w:rsidR="00345E49" w:rsidRPr="00B37EAD" w:rsidRDefault="00345E49" w:rsidP="0081194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37EAD">
              <w:rPr>
                <w:b/>
                <w:bCs/>
              </w:rPr>
              <w:t>Pytanie</w:t>
            </w:r>
          </w:p>
          <w:p w14:paraId="6565FAC1" w14:textId="0B516265" w:rsidR="00345E49" w:rsidRPr="00B37EAD" w:rsidRDefault="00B37EAD" w:rsidP="0081194D">
            <w:pPr>
              <w:spacing w:after="120" w:line="360" w:lineRule="auto"/>
              <w:ind w:left="30" w:right="-72"/>
              <w:jc w:val="both"/>
              <w:rPr>
                <w:highlight w:val="darkGray"/>
              </w:rPr>
            </w:pPr>
            <w:r w:rsidRPr="00B37EAD">
              <w:t>Prosimy o informację czy odtworzenie warstw konstrukcyjnych nawierzchni po budowie kanalizacji deszczowej w zakresie od skrzyżowania nr 4 DG 560364K w km 0+425,56 do projektowanego wylotu należy do zakresu zadania. Jeżeli nie prosimy o dodanie odpowiednich pozycji przedmiarowych</w:t>
            </w:r>
            <w:r>
              <w:t>.</w:t>
            </w:r>
          </w:p>
          <w:p w14:paraId="1451AB10" w14:textId="77777777" w:rsidR="00345E49" w:rsidRDefault="00345E49" w:rsidP="0081194D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37EAD">
              <w:rPr>
                <w:b/>
                <w:bCs/>
              </w:rPr>
              <w:t>Stanowisko (wyjaśnienie) Zamawiającego:</w:t>
            </w:r>
          </w:p>
          <w:p w14:paraId="26E7B4D3" w14:textId="77777777" w:rsidR="007E20DB" w:rsidRPr="00B37EAD" w:rsidRDefault="007E20DB" w:rsidP="0081194D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1E7E7259" w14:textId="77777777" w:rsidR="007E20DB" w:rsidRPr="007E20DB" w:rsidRDefault="007E20DB" w:rsidP="007E20DB">
            <w:pPr>
              <w:spacing w:after="60" w:line="360" w:lineRule="auto"/>
              <w:ind w:left="30" w:right="-72"/>
              <w:jc w:val="both"/>
            </w:pPr>
            <w:r w:rsidRPr="007E20DB">
              <w:t>Odtworzenie nawierzchni po budowie kanalizacji deszczowej w zakresie od skrzyżowania nr 4 DG 560364K w km 0+425,56 do projektowanego wylotu należy do zakresu zadania. W przedmiarze robót zostało to ujęte.</w:t>
            </w:r>
          </w:p>
          <w:p w14:paraId="1C1C3C56" w14:textId="64A5CD06" w:rsidR="00345E49" w:rsidRPr="00B37EAD" w:rsidRDefault="00345E49" w:rsidP="0081194D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6A0EE150" w14:textId="77777777" w:rsidR="00BE7BFD" w:rsidRPr="00B37EAD" w:rsidRDefault="00BE7BFD" w:rsidP="00520165">
      <w:pPr>
        <w:jc w:val="both"/>
      </w:pPr>
    </w:p>
    <w:p w14:paraId="45404585" w14:textId="6581AEF3" w:rsidR="006D4AB3" w:rsidRPr="00B37EAD" w:rsidRDefault="006D4AB3" w:rsidP="00D8461B">
      <w:pPr>
        <w:spacing w:before="120" w:after="120" w:line="360" w:lineRule="auto"/>
        <w:ind w:left="567"/>
        <w:jc w:val="right"/>
      </w:pPr>
    </w:p>
    <w:sectPr w:rsidR="006D4AB3" w:rsidRPr="00B37EA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3C234" w14:textId="77777777" w:rsidR="00D928C4" w:rsidRDefault="00D928C4">
      <w:r>
        <w:separator/>
      </w:r>
    </w:p>
  </w:endnote>
  <w:endnote w:type="continuationSeparator" w:id="0">
    <w:p w14:paraId="36082339" w14:textId="77777777" w:rsidR="00D928C4" w:rsidRDefault="00D9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6D6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4441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2340F" w14:textId="7F416876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24E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8C53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774219" w14:textId="77777777" w:rsidR="006D4AB3" w:rsidRDefault="006D4AB3">
    <w:pPr>
      <w:pStyle w:val="Stopka"/>
      <w:tabs>
        <w:tab w:val="clear" w:pos="4536"/>
        <w:tab w:val="left" w:pos="6237"/>
      </w:tabs>
    </w:pPr>
  </w:p>
  <w:p w14:paraId="1D2FB1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8F1E1" w14:textId="77777777" w:rsidR="00D928C4" w:rsidRDefault="00D928C4">
      <w:r>
        <w:separator/>
      </w:r>
    </w:p>
  </w:footnote>
  <w:footnote w:type="continuationSeparator" w:id="0">
    <w:p w14:paraId="152D0583" w14:textId="77777777" w:rsidR="00D928C4" w:rsidRDefault="00D92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02D61" w14:textId="77777777" w:rsidR="00345E49" w:rsidRDefault="00345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09629" w14:textId="77777777" w:rsidR="00345E49" w:rsidRDefault="00345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B5053" w14:textId="77777777" w:rsidR="00345E49" w:rsidRDefault="00345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2705237">
    <w:abstractNumId w:val="3"/>
  </w:num>
  <w:num w:numId="2" w16cid:durableId="1217815796">
    <w:abstractNumId w:val="6"/>
  </w:num>
  <w:num w:numId="3" w16cid:durableId="1086802389">
    <w:abstractNumId w:val="2"/>
  </w:num>
  <w:num w:numId="4" w16cid:durableId="1187401037">
    <w:abstractNumId w:val="5"/>
  </w:num>
  <w:num w:numId="5" w16cid:durableId="952781594">
    <w:abstractNumId w:val="0"/>
  </w:num>
  <w:num w:numId="6" w16cid:durableId="2032488385">
    <w:abstractNumId w:val="1"/>
  </w:num>
  <w:num w:numId="7" w16cid:durableId="1633903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8C4"/>
    <w:rsid w:val="00031374"/>
    <w:rsid w:val="000A1097"/>
    <w:rsid w:val="000E2A8F"/>
    <w:rsid w:val="0012774F"/>
    <w:rsid w:val="00144B7A"/>
    <w:rsid w:val="00180C6E"/>
    <w:rsid w:val="001C7D6E"/>
    <w:rsid w:val="0029606A"/>
    <w:rsid w:val="00345E49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20DB"/>
    <w:rsid w:val="00843A88"/>
    <w:rsid w:val="00864A4B"/>
    <w:rsid w:val="00870F9F"/>
    <w:rsid w:val="008804B6"/>
    <w:rsid w:val="00897AB0"/>
    <w:rsid w:val="008A3553"/>
    <w:rsid w:val="00A905AC"/>
    <w:rsid w:val="00B37EAD"/>
    <w:rsid w:val="00BA6584"/>
    <w:rsid w:val="00BE7BFD"/>
    <w:rsid w:val="00C370F2"/>
    <w:rsid w:val="00C44EEC"/>
    <w:rsid w:val="00C46732"/>
    <w:rsid w:val="00D22FFA"/>
    <w:rsid w:val="00D8461B"/>
    <w:rsid w:val="00D915F2"/>
    <w:rsid w:val="00D928C4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4035A"/>
  <w15:chartTrackingRefBased/>
  <w15:docId w15:val="{4F927E54-6968-460B-8BCA-C635BE7B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2026-03-09T07:45:00Z</cp:lastPrinted>
  <dcterms:created xsi:type="dcterms:W3CDTF">2026-03-09T07:45:00Z</dcterms:created>
  <dcterms:modified xsi:type="dcterms:W3CDTF">2026-03-09T07:45:00Z</dcterms:modified>
</cp:coreProperties>
</file>