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CAE6A" w14:textId="77777777" w:rsidR="006A5DF1" w:rsidRPr="002F349D" w:rsidRDefault="00937DE2" w:rsidP="006A5DF1">
      <w:pPr>
        <w:spacing w:after="240"/>
        <w:jc w:val="right"/>
        <w:rPr>
          <w:sz w:val="22"/>
          <w:szCs w:val="22"/>
        </w:rPr>
      </w:pPr>
      <w:r w:rsidRPr="002F349D">
        <w:rPr>
          <w:sz w:val="22"/>
          <w:szCs w:val="22"/>
        </w:rPr>
        <w:t>Kraków</w:t>
      </w:r>
      <w:r w:rsidR="006A5DF1" w:rsidRPr="002F349D">
        <w:rPr>
          <w:sz w:val="22"/>
          <w:szCs w:val="22"/>
        </w:rPr>
        <w:t xml:space="preserve"> dnia: </w:t>
      </w:r>
      <w:r w:rsidRPr="002F349D">
        <w:rPr>
          <w:sz w:val="22"/>
          <w:szCs w:val="22"/>
        </w:rPr>
        <w:t>2026-03-06</w:t>
      </w:r>
    </w:p>
    <w:p w14:paraId="1AABF306" w14:textId="77777777" w:rsidR="00937DE2" w:rsidRPr="002F349D" w:rsidRDefault="00937DE2" w:rsidP="006A5DF1">
      <w:pPr>
        <w:rPr>
          <w:b/>
          <w:bCs/>
          <w:sz w:val="22"/>
          <w:szCs w:val="22"/>
        </w:rPr>
      </w:pPr>
      <w:r w:rsidRPr="002F349D">
        <w:rPr>
          <w:b/>
          <w:bCs/>
          <w:sz w:val="22"/>
          <w:szCs w:val="22"/>
        </w:rPr>
        <w:t>Akademia Górniczo - Hutnicza</w:t>
      </w:r>
    </w:p>
    <w:p w14:paraId="5196F0D7" w14:textId="77777777" w:rsidR="00937DE2" w:rsidRPr="002F349D" w:rsidRDefault="00937DE2" w:rsidP="006A5DF1">
      <w:pPr>
        <w:rPr>
          <w:b/>
          <w:bCs/>
          <w:sz w:val="22"/>
          <w:szCs w:val="22"/>
        </w:rPr>
      </w:pPr>
      <w:r w:rsidRPr="002F349D">
        <w:rPr>
          <w:b/>
          <w:bCs/>
          <w:sz w:val="22"/>
          <w:szCs w:val="22"/>
        </w:rPr>
        <w:t>im. Stanisława Staszica w Krakowie</w:t>
      </w:r>
    </w:p>
    <w:p w14:paraId="26A242C5" w14:textId="77777777" w:rsidR="006A5DF1" w:rsidRPr="002F349D" w:rsidRDefault="00937DE2" w:rsidP="006A5DF1">
      <w:pPr>
        <w:rPr>
          <w:b/>
          <w:bCs/>
          <w:sz w:val="22"/>
          <w:szCs w:val="22"/>
        </w:rPr>
      </w:pPr>
      <w:r w:rsidRPr="002F349D">
        <w:rPr>
          <w:b/>
          <w:bCs/>
          <w:sz w:val="22"/>
          <w:szCs w:val="22"/>
        </w:rPr>
        <w:t>Dział Zamówień Publicznych</w:t>
      </w:r>
    </w:p>
    <w:p w14:paraId="39E8512A" w14:textId="77777777" w:rsidR="006A5DF1" w:rsidRPr="002F349D" w:rsidRDefault="00937DE2" w:rsidP="006A5DF1">
      <w:pPr>
        <w:rPr>
          <w:sz w:val="22"/>
          <w:szCs w:val="22"/>
        </w:rPr>
      </w:pPr>
      <w:r w:rsidRPr="002F349D">
        <w:rPr>
          <w:sz w:val="22"/>
          <w:szCs w:val="22"/>
        </w:rPr>
        <w:t>Al. Mickiewicza</w:t>
      </w:r>
      <w:r w:rsidR="006A5DF1" w:rsidRPr="002F349D">
        <w:rPr>
          <w:sz w:val="22"/>
          <w:szCs w:val="22"/>
        </w:rPr>
        <w:t xml:space="preserve"> </w:t>
      </w:r>
      <w:r w:rsidRPr="002F349D">
        <w:rPr>
          <w:sz w:val="22"/>
          <w:szCs w:val="22"/>
        </w:rPr>
        <w:t>30</w:t>
      </w:r>
    </w:p>
    <w:p w14:paraId="207E8AAE" w14:textId="77777777" w:rsidR="006A5DF1" w:rsidRPr="002F349D" w:rsidRDefault="00937DE2" w:rsidP="006A5DF1">
      <w:pPr>
        <w:rPr>
          <w:sz w:val="22"/>
          <w:szCs w:val="22"/>
        </w:rPr>
      </w:pPr>
      <w:r w:rsidRPr="002F349D">
        <w:rPr>
          <w:sz w:val="22"/>
          <w:szCs w:val="22"/>
        </w:rPr>
        <w:t>30-059</w:t>
      </w:r>
      <w:r w:rsidR="006A5DF1" w:rsidRPr="002F349D">
        <w:rPr>
          <w:sz w:val="22"/>
          <w:szCs w:val="22"/>
        </w:rPr>
        <w:t xml:space="preserve"> </w:t>
      </w:r>
      <w:r w:rsidRPr="002F349D">
        <w:rPr>
          <w:sz w:val="22"/>
          <w:szCs w:val="22"/>
        </w:rPr>
        <w:t>Kraków</w:t>
      </w:r>
    </w:p>
    <w:p w14:paraId="237DC454" w14:textId="77777777" w:rsidR="006A5DF1" w:rsidRPr="002F349D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E19A04" w14:textId="77777777" w:rsidR="006A5DF1" w:rsidRPr="002F349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2F349D">
        <w:rPr>
          <w:b/>
          <w:sz w:val="22"/>
          <w:szCs w:val="22"/>
        </w:rPr>
        <w:t>WYKONAWCY</w:t>
      </w:r>
    </w:p>
    <w:p w14:paraId="2BDE5A94" w14:textId="77777777" w:rsidR="006A5DF1" w:rsidRPr="002F349D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2F349D">
        <w:rPr>
          <w:sz w:val="22"/>
          <w:szCs w:val="22"/>
        </w:rPr>
        <w:t>ubiegający się o zamówienie publiczne</w:t>
      </w:r>
    </w:p>
    <w:p w14:paraId="0C45B26A" w14:textId="77777777" w:rsidR="006D4AB3" w:rsidRPr="002F349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68DA4D65" w14:textId="762C94B2" w:rsidR="00632C3C" w:rsidRPr="002F349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F349D">
        <w:rPr>
          <w:rFonts w:ascii="Times New Roman" w:hAnsi="Times New Roman"/>
          <w:szCs w:val="28"/>
        </w:rPr>
        <w:t>WYJAŚNIENI</w:t>
      </w:r>
      <w:r w:rsidR="00520165" w:rsidRPr="002F349D">
        <w:rPr>
          <w:rFonts w:ascii="Times New Roman" w:hAnsi="Times New Roman"/>
          <w:szCs w:val="28"/>
        </w:rPr>
        <w:t>A</w:t>
      </w:r>
      <w:r w:rsidR="00632C3C" w:rsidRPr="002F349D">
        <w:rPr>
          <w:rFonts w:ascii="Times New Roman" w:hAnsi="Times New Roman"/>
          <w:szCs w:val="28"/>
        </w:rPr>
        <w:t xml:space="preserve"> TREŚCI</w:t>
      </w:r>
      <w:r w:rsidR="0029606A" w:rsidRPr="002F349D">
        <w:rPr>
          <w:rFonts w:ascii="Times New Roman" w:hAnsi="Times New Roman"/>
          <w:szCs w:val="28"/>
        </w:rPr>
        <w:t xml:space="preserve"> SWZ</w:t>
      </w:r>
      <w:r w:rsidR="009A0FF0">
        <w:rPr>
          <w:rFonts w:ascii="Times New Roman" w:hAnsi="Times New Roman"/>
          <w:szCs w:val="28"/>
        </w:rPr>
        <w:t xml:space="preserve"> i ZMIANA SWZ</w:t>
      </w:r>
    </w:p>
    <w:p w14:paraId="19D80112" w14:textId="77777777" w:rsidR="006D4AB3" w:rsidRPr="002F349D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2F349D">
        <w:rPr>
          <w:sz w:val="22"/>
          <w:szCs w:val="22"/>
        </w:rPr>
        <w:t xml:space="preserve">Dotyczy: </w:t>
      </w:r>
      <w:r w:rsidR="006A5DF1" w:rsidRPr="002F349D">
        <w:rPr>
          <w:sz w:val="22"/>
          <w:szCs w:val="22"/>
        </w:rPr>
        <w:t>p</w:t>
      </w:r>
      <w:r w:rsidRPr="002F349D">
        <w:rPr>
          <w:sz w:val="22"/>
          <w:szCs w:val="22"/>
        </w:rPr>
        <w:t>ostępowani</w:t>
      </w:r>
      <w:r w:rsidR="006A5DF1" w:rsidRPr="002F349D">
        <w:rPr>
          <w:sz w:val="22"/>
          <w:szCs w:val="22"/>
        </w:rPr>
        <w:t>a</w:t>
      </w:r>
      <w:r w:rsidRPr="002F349D">
        <w:rPr>
          <w:sz w:val="22"/>
          <w:szCs w:val="22"/>
        </w:rPr>
        <w:t xml:space="preserve"> o udzielenie zamówienia publicznego, prowadzone</w:t>
      </w:r>
      <w:r w:rsidR="006A5DF1" w:rsidRPr="002F349D">
        <w:rPr>
          <w:sz w:val="22"/>
          <w:szCs w:val="22"/>
        </w:rPr>
        <w:t>go</w:t>
      </w:r>
      <w:r w:rsidRPr="002F349D">
        <w:rPr>
          <w:sz w:val="22"/>
          <w:szCs w:val="22"/>
        </w:rPr>
        <w:t xml:space="preserve"> w trybie</w:t>
      </w:r>
      <w:r w:rsidR="002C6A48" w:rsidRPr="002F349D">
        <w:rPr>
          <w:sz w:val="22"/>
          <w:szCs w:val="22"/>
        </w:rPr>
        <w:t>:</w:t>
      </w:r>
      <w:r w:rsidRPr="002F349D">
        <w:rPr>
          <w:sz w:val="22"/>
          <w:szCs w:val="22"/>
        </w:rPr>
        <w:t xml:space="preserve"> </w:t>
      </w:r>
      <w:r w:rsidR="00937DE2" w:rsidRPr="002F349D">
        <w:rPr>
          <w:sz w:val="22"/>
          <w:szCs w:val="22"/>
        </w:rPr>
        <w:t>Tryb podstawowy bez negocjacji - art. 275 pkt. 1 ustawy Pzp</w:t>
      </w:r>
      <w:r w:rsidRPr="002F349D">
        <w:rPr>
          <w:b/>
          <w:sz w:val="22"/>
          <w:szCs w:val="22"/>
        </w:rPr>
        <w:t xml:space="preserve"> </w:t>
      </w:r>
      <w:r w:rsidR="00E715A3" w:rsidRPr="002F349D">
        <w:rPr>
          <w:bCs/>
          <w:sz w:val="22"/>
          <w:szCs w:val="22"/>
        </w:rPr>
        <w:t>pn.</w:t>
      </w:r>
      <w:r w:rsidRPr="002F349D">
        <w:rPr>
          <w:b/>
          <w:sz w:val="22"/>
          <w:szCs w:val="22"/>
        </w:rPr>
        <w:t xml:space="preserve"> </w:t>
      </w:r>
      <w:r w:rsidR="00E72428" w:rsidRPr="002F349D">
        <w:rPr>
          <w:bCs/>
          <w:sz w:val="22"/>
          <w:szCs w:val="22"/>
        </w:rPr>
        <w:t>”</w:t>
      </w:r>
      <w:r w:rsidR="00937DE2" w:rsidRPr="002F349D">
        <w:rPr>
          <w:b/>
          <w:bCs/>
          <w:sz w:val="22"/>
          <w:szCs w:val="22"/>
        </w:rPr>
        <w:t>Ubezpieczenie OC pilotów oraz aero-casco dronów oraz sprzętów zamieszczonych na dronie oraz ubezpieczenie od następstw nieszczęśliwych wypadków - KC-DE-zp.25.7.2026</w:t>
      </w:r>
      <w:r w:rsidR="00E72428" w:rsidRPr="002F349D">
        <w:rPr>
          <w:bCs/>
          <w:sz w:val="22"/>
          <w:szCs w:val="22"/>
        </w:rPr>
        <w:t>”</w:t>
      </w:r>
      <w:r w:rsidRPr="002F349D">
        <w:rPr>
          <w:b/>
          <w:sz w:val="22"/>
          <w:szCs w:val="22"/>
        </w:rPr>
        <w:t xml:space="preserve"> </w:t>
      </w:r>
      <w:r w:rsidRPr="002F349D">
        <w:rPr>
          <w:bCs/>
          <w:sz w:val="22"/>
          <w:szCs w:val="22"/>
        </w:rPr>
        <w:t>– znak sprawy</w:t>
      </w:r>
      <w:r w:rsidRPr="002F349D">
        <w:rPr>
          <w:b/>
          <w:sz w:val="22"/>
          <w:szCs w:val="22"/>
        </w:rPr>
        <w:t xml:space="preserve"> </w:t>
      </w:r>
      <w:r w:rsidR="00937DE2" w:rsidRPr="002F349D">
        <w:rPr>
          <w:b/>
          <w:sz w:val="22"/>
          <w:szCs w:val="22"/>
        </w:rPr>
        <w:t>KC-DE-zp.25.7.2026</w:t>
      </w:r>
      <w:r w:rsidRPr="002F349D">
        <w:rPr>
          <w:b/>
          <w:sz w:val="22"/>
          <w:szCs w:val="22"/>
        </w:rPr>
        <w:t>.</w:t>
      </w:r>
    </w:p>
    <w:p w14:paraId="0EADE02A" w14:textId="77777777" w:rsidR="0012774F" w:rsidRPr="002F349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2F349D">
        <w:rPr>
          <w:sz w:val="22"/>
          <w:szCs w:val="22"/>
        </w:rPr>
        <w:t>Zamawiający,</w:t>
      </w:r>
      <w:r w:rsidR="002C6A48" w:rsidRPr="002F349D">
        <w:t xml:space="preserve"> </w:t>
      </w:r>
      <w:r w:rsidR="002C6A48" w:rsidRPr="002F349D">
        <w:rPr>
          <w:b/>
          <w:sz w:val="22"/>
          <w:szCs w:val="22"/>
        </w:rPr>
        <w:t>Akademia Górniczo-Hutnicza im. Stanisława Staszica w Krakowie</w:t>
      </w:r>
      <w:r w:rsidRPr="002F349D">
        <w:rPr>
          <w:sz w:val="22"/>
          <w:szCs w:val="22"/>
        </w:rPr>
        <w:t xml:space="preserve"> działając na podstawie art. </w:t>
      </w:r>
      <w:r w:rsidR="00E74BC3" w:rsidRPr="002F349D">
        <w:rPr>
          <w:sz w:val="22"/>
          <w:szCs w:val="22"/>
        </w:rPr>
        <w:t>284</w:t>
      </w:r>
      <w:r w:rsidRPr="002F349D">
        <w:rPr>
          <w:sz w:val="22"/>
          <w:szCs w:val="22"/>
        </w:rPr>
        <w:t xml:space="preserve"> ust. </w:t>
      </w:r>
      <w:r w:rsidR="0029606A" w:rsidRPr="002F349D">
        <w:rPr>
          <w:sz w:val="22"/>
          <w:szCs w:val="22"/>
        </w:rPr>
        <w:t>6</w:t>
      </w:r>
      <w:r w:rsidRPr="002F349D">
        <w:rPr>
          <w:sz w:val="22"/>
          <w:szCs w:val="22"/>
        </w:rPr>
        <w:t xml:space="preserve"> ustawy z dnia </w:t>
      </w:r>
      <w:r w:rsidR="0029606A" w:rsidRPr="002F349D">
        <w:rPr>
          <w:sz w:val="22"/>
          <w:szCs w:val="22"/>
        </w:rPr>
        <w:t>11</w:t>
      </w:r>
      <w:r w:rsidRPr="002F349D">
        <w:rPr>
          <w:sz w:val="22"/>
          <w:szCs w:val="22"/>
        </w:rPr>
        <w:t xml:space="preserve"> </w:t>
      </w:r>
      <w:r w:rsidR="0029606A" w:rsidRPr="002F349D">
        <w:rPr>
          <w:sz w:val="22"/>
          <w:szCs w:val="22"/>
        </w:rPr>
        <w:t xml:space="preserve">września </w:t>
      </w:r>
      <w:r w:rsidRPr="002F349D">
        <w:rPr>
          <w:sz w:val="22"/>
          <w:szCs w:val="22"/>
        </w:rPr>
        <w:t>20</w:t>
      </w:r>
      <w:r w:rsidR="0029606A" w:rsidRPr="002F349D">
        <w:rPr>
          <w:sz w:val="22"/>
          <w:szCs w:val="22"/>
        </w:rPr>
        <w:t>19</w:t>
      </w:r>
      <w:r w:rsidRPr="002F349D">
        <w:rPr>
          <w:sz w:val="22"/>
          <w:szCs w:val="22"/>
        </w:rPr>
        <w:t xml:space="preserve"> r</w:t>
      </w:r>
      <w:r w:rsidR="0029606A" w:rsidRPr="002F349D">
        <w:rPr>
          <w:sz w:val="22"/>
          <w:szCs w:val="22"/>
        </w:rPr>
        <w:t>.</w:t>
      </w:r>
      <w:r w:rsidRPr="002F349D">
        <w:rPr>
          <w:sz w:val="22"/>
          <w:szCs w:val="22"/>
        </w:rPr>
        <w:t xml:space="preserve"> Prawo </w:t>
      </w:r>
      <w:r w:rsidR="0029606A" w:rsidRPr="002F349D">
        <w:rPr>
          <w:sz w:val="22"/>
          <w:szCs w:val="22"/>
        </w:rPr>
        <w:t>z</w:t>
      </w:r>
      <w:r w:rsidRPr="002F349D">
        <w:rPr>
          <w:sz w:val="22"/>
          <w:szCs w:val="22"/>
        </w:rPr>
        <w:t xml:space="preserve">amówień </w:t>
      </w:r>
      <w:r w:rsidR="0029606A" w:rsidRPr="002F349D">
        <w:rPr>
          <w:sz w:val="22"/>
          <w:szCs w:val="22"/>
        </w:rPr>
        <w:t>p</w:t>
      </w:r>
      <w:r w:rsidRPr="002F349D">
        <w:rPr>
          <w:sz w:val="22"/>
          <w:szCs w:val="22"/>
        </w:rPr>
        <w:t>ublicznych</w:t>
      </w:r>
      <w:r w:rsidR="00711222" w:rsidRPr="002F349D">
        <w:rPr>
          <w:sz w:val="22"/>
          <w:szCs w:val="22"/>
        </w:rPr>
        <w:t xml:space="preserve"> </w:t>
      </w:r>
      <w:r w:rsidR="00864538" w:rsidRPr="002F349D">
        <w:rPr>
          <w:sz w:val="22"/>
        </w:rPr>
        <w:t>(</w:t>
      </w:r>
      <w:r w:rsidR="00864538" w:rsidRPr="002F349D">
        <w:rPr>
          <w:sz w:val="22"/>
          <w:szCs w:val="24"/>
        </w:rPr>
        <w:t xml:space="preserve">Dz.U.2024.1320 t.j. ze zm.) </w:t>
      </w:r>
      <w:r w:rsidR="00E74BC3" w:rsidRPr="002F349D">
        <w:rPr>
          <w:sz w:val="22"/>
          <w:szCs w:val="22"/>
        </w:rPr>
        <w:t>udostępnia</w:t>
      </w:r>
      <w:r w:rsidR="00BE7BFD" w:rsidRPr="002F349D">
        <w:rPr>
          <w:sz w:val="22"/>
          <w:szCs w:val="22"/>
        </w:rPr>
        <w:t xml:space="preserve"> poniżej treść zapytań do S</w:t>
      </w:r>
      <w:r w:rsidR="0012774F" w:rsidRPr="002F349D">
        <w:rPr>
          <w:sz w:val="22"/>
          <w:szCs w:val="22"/>
        </w:rPr>
        <w:t>pecyfikacji Warunków Zamówienia (</w:t>
      </w:r>
      <w:r w:rsidR="0012774F" w:rsidRPr="002F349D">
        <w:rPr>
          <w:sz w:val="22"/>
          <w:szCs w:val="22"/>
          <w:lang w:eastAsia="ar-SA"/>
        </w:rPr>
        <w:t>zwanej dalej</w:t>
      </w:r>
      <w:r w:rsidR="0012774F" w:rsidRPr="002F349D">
        <w:rPr>
          <w:b/>
          <w:sz w:val="22"/>
          <w:szCs w:val="22"/>
          <w:lang w:eastAsia="ar-SA"/>
        </w:rPr>
        <w:t xml:space="preserve"> </w:t>
      </w:r>
      <w:r w:rsidR="0012774F" w:rsidRPr="002F349D">
        <w:rPr>
          <w:bCs/>
          <w:sz w:val="22"/>
          <w:szCs w:val="22"/>
          <w:lang w:eastAsia="ar-SA"/>
        </w:rPr>
        <w:t>”SWZ”)</w:t>
      </w:r>
      <w:r w:rsidR="00E74BC3" w:rsidRPr="002F349D">
        <w:rPr>
          <w:bCs/>
          <w:sz w:val="22"/>
          <w:szCs w:val="22"/>
          <w:lang w:eastAsia="ar-SA"/>
        </w:rPr>
        <w:t xml:space="preserve"> </w:t>
      </w:r>
      <w:r w:rsidR="00E74BC3" w:rsidRPr="002F349D">
        <w:rPr>
          <w:sz w:val="22"/>
          <w:szCs w:val="22"/>
        </w:rPr>
        <w:t>wraz z wyjaśnieniami</w:t>
      </w:r>
      <w:r w:rsidR="0012774F" w:rsidRPr="002F349D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37DE2" w:rsidRPr="002F349D" w14:paraId="50DA4FB8" w14:textId="77777777" w:rsidTr="0043165F">
        <w:tc>
          <w:tcPr>
            <w:tcW w:w="9356" w:type="dxa"/>
          </w:tcPr>
          <w:p w14:paraId="3F7D6FD1" w14:textId="42C9D5E5" w:rsidR="00937DE2" w:rsidRPr="002F349D" w:rsidRDefault="00937DE2" w:rsidP="00157F9F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349D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</w:p>
          <w:p w14:paraId="090DAA90" w14:textId="77777777" w:rsidR="002F349D" w:rsidRPr="002F349D" w:rsidRDefault="002F349D" w:rsidP="00157F9F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157F9F">
              <w:rPr>
                <w:b/>
                <w:bCs/>
                <w:sz w:val="22"/>
                <w:szCs w:val="22"/>
              </w:rPr>
              <w:t xml:space="preserve">Zadanie 1 </w:t>
            </w:r>
            <w:r w:rsidRPr="002F349D">
              <w:rPr>
                <w:sz w:val="22"/>
                <w:szCs w:val="22"/>
              </w:rPr>
              <w:t xml:space="preserve">Przedmiotu Zamówienia – Ubezpieczenie OC pilotów oraz aero-casco dronów oraz sprzętów zamieszczonych na dronie. </w:t>
            </w:r>
          </w:p>
          <w:p w14:paraId="14CA230B" w14:textId="77777777" w:rsidR="002F349D" w:rsidRPr="002F349D" w:rsidRDefault="002F349D" w:rsidP="00157F9F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2F349D">
              <w:rPr>
                <w:sz w:val="22"/>
                <w:szCs w:val="22"/>
              </w:rPr>
              <w:t xml:space="preserve">1. Wnioskujemy o potwierdzenie, że w kwestiach nieuregulowanych w SWZ, zastosowanie będą miały OWU/WU Wykonawcy, w tym wyłączenia tam zawarte. </w:t>
            </w:r>
          </w:p>
          <w:p w14:paraId="633909BE" w14:textId="78964AC9" w:rsidR="002F349D" w:rsidRPr="002F349D" w:rsidRDefault="002F349D" w:rsidP="00157F9F">
            <w:pPr>
              <w:spacing w:after="120" w:line="278" w:lineRule="auto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2F349D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Odpowiedź: Zamawiający potwierdza powyższe. </w:t>
            </w:r>
          </w:p>
          <w:p w14:paraId="3AE15199" w14:textId="77777777" w:rsidR="002F349D" w:rsidRPr="002F349D" w:rsidRDefault="002F349D" w:rsidP="00157F9F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2F349D">
              <w:rPr>
                <w:sz w:val="22"/>
                <w:szCs w:val="22"/>
              </w:rPr>
              <w:t xml:space="preserve">2. Wnioskujemy o wykreślenie z zakresu terytorialnego szkód powstałych na terytorium Stanów Zjednoczonych Ameryki Północnej i Kanady oraz ich posiadłości, albo rozpatrywanych w oparciu o prawo tych państw lub przed tamtejszymi sądami. </w:t>
            </w:r>
          </w:p>
          <w:p w14:paraId="4A3E176F" w14:textId="02F642BC" w:rsidR="002F349D" w:rsidRPr="002F349D" w:rsidRDefault="002F349D" w:rsidP="00157F9F">
            <w:pPr>
              <w:spacing w:after="120" w:line="278" w:lineRule="auto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2F349D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Odpowiedź: Zamawiający potwierdza wykreślenie z zakresu terytorialnego szkód powstałych na terytorium Stanów Zjednoczonych Ameryki Północnej i Kanady oraz ich posiadłości, albo rozpatrywanych w oparciu o prawo tych państw lub przed tamtejszymi sądami.</w:t>
            </w:r>
            <w:r w:rsidR="00157F9F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 Zamawiający zamieszcza nowy, obowiązujący opis przedmiotu zamówienia. </w:t>
            </w:r>
            <w:r w:rsidRPr="002F349D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 </w:t>
            </w:r>
          </w:p>
          <w:p w14:paraId="47004011" w14:textId="3189FF30" w:rsidR="002F349D" w:rsidRPr="002F349D" w:rsidRDefault="002F349D" w:rsidP="00157F9F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2F349D">
              <w:rPr>
                <w:sz w:val="22"/>
                <w:szCs w:val="22"/>
              </w:rPr>
              <w:t xml:space="preserve">3. Wnioskujemy </w:t>
            </w:r>
            <w:r w:rsidR="00157F9F">
              <w:rPr>
                <w:sz w:val="22"/>
                <w:szCs w:val="22"/>
              </w:rPr>
              <w:t>o</w:t>
            </w:r>
            <w:r w:rsidRPr="002F349D">
              <w:rPr>
                <w:sz w:val="22"/>
                <w:szCs w:val="22"/>
              </w:rPr>
              <w:t xml:space="preserve"> wyłączenie z zakresu dobrowolnego ubezpieczenia odpowiedzialności cywilnej szkód w urządzeniach latających będących przedmiotem najmu, dzierżawy, leasingu, użyczenia lub innego pokrewnego stosunku prawnego. </w:t>
            </w:r>
          </w:p>
          <w:p w14:paraId="448687EA" w14:textId="25A8EBD4" w:rsidR="002F349D" w:rsidRPr="00157F9F" w:rsidRDefault="002F349D" w:rsidP="00157F9F">
            <w:pPr>
              <w:spacing w:after="120" w:line="278" w:lineRule="auto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2F349D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Odpowiedź: Zamawiający potwierdza wyłączenie z zakresu dobrowolnego ubezpieczenia odpowiedzialności cywilnej szkód w urządzeniach latających będących przedmiotem najmu, dzierżawy, leasingu, użyczenia lub innego pokrewnego stosunku prawnego</w:t>
            </w:r>
            <w:r w:rsidR="00157F9F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.</w:t>
            </w:r>
          </w:p>
          <w:p w14:paraId="64A0D720" w14:textId="77777777" w:rsidR="002F349D" w:rsidRPr="002F349D" w:rsidRDefault="002F349D" w:rsidP="00157F9F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2F349D">
              <w:rPr>
                <w:sz w:val="22"/>
                <w:szCs w:val="22"/>
              </w:rPr>
              <w:t xml:space="preserve">4. Wnioskujemy o wykreślenie z wzoru Umowy Generalnej §7 pkt 9. </w:t>
            </w:r>
          </w:p>
          <w:p w14:paraId="75570491" w14:textId="12C5FEFF" w:rsidR="002F349D" w:rsidRPr="002F349D" w:rsidRDefault="002F349D" w:rsidP="00157F9F">
            <w:pPr>
              <w:spacing w:after="120" w:line="278" w:lineRule="auto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2F349D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Odpowiedź: Zamawiający potwierdza wykreślenie z</w:t>
            </w:r>
            <w:r w:rsidR="009A0FF0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e</w:t>
            </w:r>
            <w:r w:rsidRPr="002F349D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 wzoru Umowy Generalnej §7 </w:t>
            </w:r>
            <w:r w:rsidR="00EE07D3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ust.</w:t>
            </w:r>
            <w:r w:rsidRPr="002F349D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 9.</w:t>
            </w:r>
          </w:p>
          <w:p w14:paraId="585D4B50" w14:textId="6FA694A1" w:rsidR="002F349D" w:rsidRPr="002F349D" w:rsidRDefault="002F349D" w:rsidP="00157F9F">
            <w:pPr>
              <w:spacing w:before="60" w:after="60"/>
              <w:ind w:left="30" w:right="-72"/>
              <w:jc w:val="both"/>
              <w:rPr>
                <w:sz w:val="22"/>
                <w:szCs w:val="22"/>
              </w:rPr>
            </w:pPr>
            <w:r w:rsidRPr="002F349D">
              <w:rPr>
                <w:sz w:val="22"/>
                <w:szCs w:val="22"/>
              </w:rPr>
              <w:lastRenderedPageBreak/>
              <w:t>5. Wnioskujemy o wykreślenie z wzoru Umowy Generalnej §12 Kary Umowne.</w:t>
            </w:r>
          </w:p>
          <w:p w14:paraId="5D60C94F" w14:textId="0B85533E" w:rsidR="002F349D" w:rsidRDefault="002F349D" w:rsidP="00157F9F">
            <w:pPr>
              <w:spacing w:after="120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 w:rsidRPr="002F349D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Odpowiedź: Zamawiający potwierdza wykreślenie ze wzoru Umowy Generalnej §12 Kary Umowne. </w:t>
            </w:r>
          </w:p>
          <w:p w14:paraId="00E0C992" w14:textId="77777777" w:rsidR="009A0FF0" w:rsidRDefault="009A0FF0" w:rsidP="00157F9F">
            <w:pPr>
              <w:spacing w:after="120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</w:p>
          <w:p w14:paraId="13700258" w14:textId="6016EF07" w:rsidR="001766B3" w:rsidRDefault="001766B3" w:rsidP="00157F9F">
            <w:pPr>
              <w:spacing w:after="120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Dla zadania 1 i 2:</w:t>
            </w:r>
          </w:p>
          <w:p w14:paraId="366E18E6" w14:textId="6ADCD2DB" w:rsidR="009A0FF0" w:rsidRDefault="009A0FF0" w:rsidP="00157F9F">
            <w:pPr>
              <w:spacing w:after="120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Zamawiający informuje, że wykreśla z SWZ pkt 4.10. </w:t>
            </w:r>
          </w:p>
          <w:p w14:paraId="7CB558B6" w14:textId="058025F1" w:rsidR="00EE07D3" w:rsidRDefault="00EE07D3" w:rsidP="00157F9F">
            <w:pPr>
              <w:spacing w:after="120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W</w:t>
            </w:r>
            <w:r w:rsidR="00E53474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e </w:t>
            </w:r>
            <w:r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wzor</w:t>
            </w:r>
            <w:r w:rsidR="00E53474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ach</w:t>
            </w:r>
            <w:r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 umowy (5a i 5b) wykreśla </w:t>
            </w:r>
            <w:r w:rsidRPr="002F349D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§7 </w:t>
            </w:r>
            <w:r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ust. 8 i </w:t>
            </w:r>
            <w:r w:rsidRPr="002F349D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9</w:t>
            </w:r>
            <w:r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 oraz </w:t>
            </w:r>
            <w:r w:rsidRPr="002F349D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§12.</w:t>
            </w:r>
          </w:p>
          <w:p w14:paraId="3585A007" w14:textId="7F881647" w:rsidR="000D6DBE" w:rsidRPr="002F349D" w:rsidRDefault="001766B3" w:rsidP="00157F9F">
            <w:pPr>
              <w:spacing w:after="120"/>
              <w:jc w:val="both"/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</w:pPr>
            <w:r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Jednocześnie </w:t>
            </w:r>
            <w:r w:rsidR="000D6DBE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Zamawiający dokonuje zmiany ogłoszenia i przesunięcia terminu składania</w:t>
            </w:r>
            <w:r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>,</w:t>
            </w:r>
            <w:r w:rsidR="000D6DBE">
              <w:rPr>
                <w:rFonts w:eastAsia="Aptos"/>
                <w:b/>
                <w:bCs/>
                <w:kern w:val="2"/>
                <w:sz w:val="22"/>
                <w:szCs w:val="22"/>
                <w:lang w:eastAsia="en-US"/>
              </w:rPr>
              <w:t xml:space="preserve"> otwarcia ofert, o czym zawiadomi oddzielnym pismem. </w:t>
            </w:r>
          </w:p>
          <w:p w14:paraId="238C1A51" w14:textId="64C3EF73" w:rsidR="00937DE2" w:rsidRPr="002F349D" w:rsidRDefault="00937DE2" w:rsidP="0043165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2312BD2" w14:textId="77777777" w:rsidR="00BE7BFD" w:rsidRPr="002F349D" w:rsidRDefault="00BE7BFD" w:rsidP="00520165">
      <w:pPr>
        <w:jc w:val="both"/>
        <w:rPr>
          <w:sz w:val="22"/>
          <w:szCs w:val="22"/>
        </w:rPr>
      </w:pPr>
    </w:p>
    <w:sectPr w:rsidR="00BE7BFD" w:rsidRPr="002F349D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9BFF49" w14:textId="77777777" w:rsidR="00F35DC0" w:rsidRDefault="00F35DC0">
      <w:r>
        <w:separator/>
      </w:r>
    </w:p>
  </w:endnote>
  <w:endnote w:type="continuationSeparator" w:id="0">
    <w:p w14:paraId="465B7054" w14:textId="77777777" w:rsidR="00F35DC0" w:rsidRDefault="00F35D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0E05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5B60D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7D086" w14:textId="77777777" w:rsidR="006D4AB3" w:rsidRDefault="00F35DC0">
    <w:pPr>
      <w:pStyle w:val="Stopka"/>
      <w:tabs>
        <w:tab w:val="clear" w:pos="4536"/>
      </w:tabs>
      <w:jc w:val="center"/>
    </w:pPr>
    <w:r>
      <w:rPr>
        <w:noProof/>
      </w:rPr>
      <w:pict w14:anchorId="6899C943">
        <v:line id="_x0000_s1025" style="position:absolute;left:0;text-align:left;z-index:251657728" from="-3.85pt,8.75pt" to="455.15pt,8.75pt"/>
      </w:pict>
    </w:r>
  </w:p>
  <w:p w14:paraId="33776C5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3DAD9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3A3FD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BB10DC7" w14:textId="77777777" w:rsidR="006D4AB3" w:rsidRDefault="006D4AB3">
    <w:pPr>
      <w:pStyle w:val="Stopka"/>
      <w:tabs>
        <w:tab w:val="clear" w:pos="4536"/>
        <w:tab w:val="left" w:pos="6237"/>
      </w:tabs>
    </w:pPr>
  </w:p>
  <w:p w14:paraId="426A54D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DDCD2D" w14:textId="77777777" w:rsidR="00F35DC0" w:rsidRDefault="00F35DC0">
      <w:r>
        <w:separator/>
      </w:r>
    </w:p>
  </w:footnote>
  <w:footnote w:type="continuationSeparator" w:id="0">
    <w:p w14:paraId="3274143C" w14:textId="77777777" w:rsidR="00F35DC0" w:rsidRDefault="00F35D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1D0164" w14:textId="77777777" w:rsidR="00937DE2" w:rsidRDefault="00937D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26AE2" w14:textId="77777777" w:rsidR="00937DE2" w:rsidRDefault="00937D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7390DE" w14:textId="77777777" w:rsidR="00937DE2" w:rsidRDefault="00937D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25089942">
    <w:abstractNumId w:val="3"/>
  </w:num>
  <w:num w:numId="2" w16cid:durableId="687102730">
    <w:abstractNumId w:val="6"/>
  </w:num>
  <w:num w:numId="3" w16cid:durableId="1778211489">
    <w:abstractNumId w:val="2"/>
  </w:num>
  <w:num w:numId="4" w16cid:durableId="471096595">
    <w:abstractNumId w:val="5"/>
  </w:num>
  <w:num w:numId="5" w16cid:durableId="1637641000">
    <w:abstractNumId w:val="0"/>
  </w:num>
  <w:num w:numId="6" w16cid:durableId="666251094">
    <w:abstractNumId w:val="1"/>
  </w:num>
  <w:num w:numId="7" w16cid:durableId="11087705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E51"/>
    <w:rsid w:val="00031374"/>
    <w:rsid w:val="0007566C"/>
    <w:rsid w:val="000A1097"/>
    <w:rsid w:val="000A5775"/>
    <w:rsid w:val="000B517B"/>
    <w:rsid w:val="000C0B9F"/>
    <w:rsid w:val="000D6DBE"/>
    <w:rsid w:val="000E2A8F"/>
    <w:rsid w:val="0012774F"/>
    <w:rsid w:val="00144B7A"/>
    <w:rsid w:val="00157F9F"/>
    <w:rsid w:val="001766B3"/>
    <w:rsid w:val="00180C6E"/>
    <w:rsid w:val="0029606A"/>
    <w:rsid w:val="002C6A48"/>
    <w:rsid w:val="002F349D"/>
    <w:rsid w:val="00327134"/>
    <w:rsid w:val="00466400"/>
    <w:rsid w:val="004848F3"/>
    <w:rsid w:val="004A75F2"/>
    <w:rsid w:val="005144A9"/>
    <w:rsid w:val="00520165"/>
    <w:rsid w:val="005B1B08"/>
    <w:rsid w:val="00632C3C"/>
    <w:rsid w:val="00662BDB"/>
    <w:rsid w:val="006A4E51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86CE2"/>
    <w:rsid w:val="00897AB0"/>
    <w:rsid w:val="008A3553"/>
    <w:rsid w:val="00937DE2"/>
    <w:rsid w:val="00971B43"/>
    <w:rsid w:val="009A0FF0"/>
    <w:rsid w:val="00A51856"/>
    <w:rsid w:val="00A62D69"/>
    <w:rsid w:val="00A905AC"/>
    <w:rsid w:val="00B127E1"/>
    <w:rsid w:val="00BA6584"/>
    <w:rsid w:val="00BE7BFD"/>
    <w:rsid w:val="00C370F2"/>
    <w:rsid w:val="00C44EEC"/>
    <w:rsid w:val="00D115B5"/>
    <w:rsid w:val="00D22FFA"/>
    <w:rsid w:val="00D8461B"/>
    <w:rsid w:val="00D915F2"/>
    <w:rsid w:val="00DF32E8"/>
    <w:rsid w:val="00DF53CA"/>
    <w:rsid w:val="00E21B49"/>
    <w:rsid w:val="00E25A6D"/>
    <w:rsid w:val="00E2789F"/>
    <w:rsid w:val="00E53474"/>
    <w:rsid w:val="00E715A3"/>
    <w:rsid w:val="00E72428"/>
    <w:rsid w:val="00E74BC3"/>
    <w:rsid w:val="00EA14B3"/>
    <w:rsid w:val="00EA416E"/>
    <w:rsid w:val="00EE07D3"/>
    <w:rsid w:val="00F028B3"/>
    <w:rsid w:val="00F35DC0"/>
    <w:rsid w:val="00F35F0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9942D5"/>
  <w15:chartTrackingRefBased/>
  <w15:docId w15:val="{4FF140E8-F0F4-4D97-8E3B-D2EB9A706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374</Words>
  <Characters>2479</Characters>
  <Application>Microsoft Office Word</Application>
  <DocSecurity>0</DocSecurity>
  <Lines>50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Bożena Karkowska</cp:lastModifiedBy>
  <cp:revision>8</cp:revision>
  <cp:lastPrinted>2001-02-10T14:28:00Z</cp:lastPrinted>
  <dcterms:created xsi:type="dcterms:W3CDTF">2026-03-06T08:09:00Z</dcterms:created>
  <dcterms:modified xsi:type="dcterms:W3CDTF">2026-03-06T08:59:00Z</dcterms:modified>
</cp:coreProperties>
</file>