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3FE98" w14:textId="77777777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6C6EC0" w:rsidRPr="006C6EC0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189A9481" w14:textId="77777777" w:rsidTr="00C2302C">
        <w:tc>
          <w:tcPr>
            <w:tcW w:w="2800" w:type="dxa"/>
            <w:shd w:val="clear" w:color="auto" w:fill="auto"/>
          </w:tcPr>
          <w:p w14:paraId="600AD6B9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1ADC585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234DE7D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1482AB1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01A15941" w14:textId="77777777" w:rsidTr="00C2302C">
        <w:tc>
          <w:tcPr>
            <w:tcW w:w="2800" w:type="dxa"/>
            <w:shd w:val="clear" w:color="auto" w:fill="auto"/>
          </w:tcPr>
          <w:p w14:paraId="7D3FE849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17BF270B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B49817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DF8ECCD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5E9D1EE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7F3E7628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275D99" w14:textId="7FC8C803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</w:t>
            </w:r>
            <w:r w:rsidR="0063759A">
              <w:rPr>
                <w:rFonts w:ascii="Arial" w:hAnsi="Arial" w:cs="Arial"/>
                <w:b/>
              </w:rPr>
              <w:t>ROBÓT BUDOWLANYCH</w:t>
            </w:r>
          </w:p>
        </w:tc>
      </w:tr>
    </w:tbl>
    <w:p w14:paraId="1A47CE3D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35F000FC" w14:textId="77777777" w:rsidTr="00ED20C7">
        <w:tc>
          <w:tcPr>
            <w:tcW w:w="2269" w:type="dxa"/>
            <w:shd w:val="clear" w:color="auto" w:fill="auto"/>
          </w:tcPr>
          <w:p w14:paraId="4FBFB308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08440E94" w14:textId="77777777" w:rsidR="00ED20C7" w:rsidRPr="00CA5E56" w:rsidRDefault="006C6E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EC0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C6EC0" w:rsidRPr="00CA5E56" w14:paraId="39E03A2C" w14:textId="77777777" w:rsidTr="00720A22">
        <w:tc>
          <w:tcPr>
            <w:tcW w:w="2269" w:type="dxa"/>
            <w:shd w:val="clear" w:color="auto" w:fill="auto"/>
          </w:tcPr>
          <w:p w14:paraId="53628662" w14:textId="77777777" w:rsidR="006C6EC0" w:rsidRPr="00CA5E56" w:rsidRDefault="006C6EC0" w:rsidP="00720A2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05CA3858" w14:textId="77777777" w:rsidR="006C6EC0" w:rsidRPr="00CA5E56" w:rsidRDefault="006C6EC0" w:rsidP="00720A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6EC0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6A247848" w14:textId="30980F09" w:rsidR="00425DD9" w:rsidRDefault="006C6EC0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6C6EC0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wykonaliśmy następujące </w:t>
      </w:r>
      <w:r w:rsidR="0063759A">
        <w:rPr>
          <w:rFonts w:ascii="Arial" w:hAnsi="Arial" w:cs="Arial"/>
          <w:sz w:val="24"/>
        </w:rPr>
        <w:t>ROBOTY BUDOWLANE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4AA59FEF" w14:textId="77777777" w:rsidTr="00A55523">
        <w:tc>
          <w:tcPr>
            <w:tcW w:w="2553" w:type="dxa"/>
            <w:shd w:val="clear" w:color="auto" w:fill="auto"/>
            <w:vAlign w:val="center"/>
          </w:tcPr>
          <w:p w14:paraId="14275B3E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4E42161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EE1677E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284C4423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10DEB3D5" w14:textId="4F6BFC0F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r w:rsidR="0063759A">
              <w:rPr>
                <w:rFonts w:ascii="Arial" w:hAnsi="Arial" w:cs="Arial"/>
                <w:sz w:val="22"/>
                <w:szCs w:val="22"/>
              </w:rPr>
              <w:t xml:space="preserve">ROBOTY BUDOWLANE </w:t>
            </w:r>
            <w:r w:rsidRPr="00A55523">
              <w:rPr>
                <w:rFonts w:ascii="Arial" w:hAnsi="Arial" w:cs="Arial"/>
                <w:sz w:val="22"/>
                <w:szCs w:val="22"/>
              </w:rPr>
              <w:t>zostały wykonane lub są wykonywane</w:t>
            </w:r>
          </w:p>
        </w:tc>
      </w:tr>
      <w:tr w:rsidR="00AB03CC" w:rsidRPr="00A55523" w14:paraId="1CCEAF25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EF57E7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B00C77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7F0D0D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C895D5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2532BB2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021DE6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E5F007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DA0F12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24F3F0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264384F1" w14:textId="2D502DB2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 xml:space="preserve">że </w:t>
      </w:r>
      <w:r w:rsidR="0063759A">
        <w:rPr>
          <w:rFonts w:ascii="Arial" w:hAnsi="Arial" w:cs="Arial"/>
          <w:sz w:val="24"/>
        </w:rPr>
        <w:t>roboty budowlane</w:t>
      </w:r>
      <w:r w:rsidR="007066B5" w:rsidRPr="00F27764">
        <w:rPr>
          <w:rFonts w:ascii="Arial" w:hAnsi="Arial" w:cs="Arial"/>
          <w:sz w:val="24"/>
        </w:rPr>
        <w:t xml:space="preserve">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505BD0B9" w14:textId="77777777" w:rsidTr="00320B74">
        <w:tc>
          <w:tcPr>
            <w:tcW w:w="3261" w:type="dxa"/>
            <w:shd w:val="clear" w:color="auto" w:fill="auto"/>
          </w:tcPr>
          <w:p w14:paraId="074FD1F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C37B8D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20BAF975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4000BFD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7CB853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5C3B74C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6C6EC0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6D633B8C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4A590" w14:textId="77777777" w:rsidR="00181691" w:rsidRDefault="00181691">
      <w:r>
        <w:separator/>
      </w:r>
    </w:p>
  </w:endnote>
  <w:endnote w:type="continuationSeparator" w:id="0">
    <w:p w14:paraId="32046A0D" w14:textId="77777777" w:rsidR="00181691" w:rsidRDefault="0018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092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CCD2E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9DA5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8D56841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6723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7814F3" w14:textId="77777777" w:rsidR="00EF0FC8" w:rsidRDefault="00EF0FC8">
    <w:pPr>
      <w:pStyle w:val="Stopka"/>
      <w:tabs>
        <w:tab w:val="clear" w:pos="4536"/>
      </w:tabs>
      <w:jc w:val="center"/>
    </w:pPr>
  </w:p>
  <w:p w14:paraId="5AC882DF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97E4B" w14:textId="77777777" w:rsidR="00181691" w:rsidRDefault="00181691">
      <w:r>
        <w:separator/>
      </w:r>
    </w:p>
  </w:footnote>
  <w:footnote w:type="continuationSeparator" w:id="0">
    <w:p w14:paraId="1BE03705" w14:textId="77777777" w:rsidR="00181691" w:rsidRDefault="00181691">
      <w:r>
        <w:continuationSeparator/>
      </w:r>
    </w:p>
  </w:footnote>
  <w:footnote w:id="1">
    <w:p w14:paraId="784B65FD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AD5E8" w14:textId="77777777" w:rsidR="006C6EC0" w:rsidRDefault="006C6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DDD0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C6EC0">
      <w:rPr>
        <w:rFonts w:ascii="Arial" w:hAnsi="Arial" w:cs="Arial"/>
      </w:rPr>
      <w:t>DZP-271-4/26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58A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1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691"/>
    <w:rsid w:val="00085A19"/>
    <w:rsid w:val="000C3052"/>
    <w:rsid w:val="00181691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3759A"/>
    <w:rsid w:val="00653713"/>
    <w:rsid w:val="00664625"/>
    <w:rsid w:val="006C6EC0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D084E"/>
  <w15:chartTrackingRefBased/>
  <w15:docId w15:val="{9C4E60B6-1394-443F-A720-61374B27A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132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2000-12-14T19:24:00Z</cp:lastPrinted>
  <dcterms:created xsi:type="dcterms:W3CDTF">2026-02-24T11:45:00Z</dcterms:created>
  <dcterms:modified xsi:type="dcterms:W3CDTF">2026-02-24T11:46:00Z</dcterms:modified>
</cp:coreProperties>
</file>