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908D0" w:rsidRPr="00C908D0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08D0" w:rsidRPr="00C14101" w:rsidTr="00E4109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908D0" w:rsidRPr="00C14101" w:rsidRDefault="00C908D0" w:rsidP="00E4109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908D0" w:rsidRPr="00C14101" w:rsidRDefault="00C908D0" w:rsidP="00E4109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908D0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C908D0" w:rsidRPr="00C14101" w:rsidRDefault="00C908D0" w:rsidP="00E41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908D0" w:rsidRPr="00C14101" w:rsidRDefault="00C908D0" w:rsidP="00E41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C908D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C908D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08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08D0" w:rsidRPr="00D62E6E" w:rsidTr="00E41091">
        <w:tc>
          <w:tcPr>
            <w:tcW w:w="2269" w:type="dxa"/>
          </w:tcPr>
          <w:p w:rsidR="00C908D0" w:rsidRPr="00D62E6E" w:rsidRDefault="00C908D0" w:rsidP="00E410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908D0" w:rsidRPr="00D62E6E" w:rsidRDefault="00C908D0" w:rsidP="00E410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08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DZP-271-4/26</w:t>
            </w:r>
          </w:p>
        </w:tc>
      </w:tr>
    </w:tbl>
    <w:p w:rsidR="00BC121E" w:rsidRDefault="00C908D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908D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08D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0161" w:rsidRDefault="00E90161">
      <w:r>
        <w:separator/>
      </w:r>
    </w:p>
  </w:endnote>
  <w:endnote w:type="continuationSeparator" w:id="0">
    <w:p w:rsidR="00E90161" w:rsidRDefault="00E90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08D0" w:rsidRDefault="00C90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0161" w:rsidRDefault="00E90161">
      <w:r>
        <w:separator/>
      </w:r>
    </w:p>
  </w:footnote>
  <w:footnote w:type="continuationSeparator" w:id="0">
    <w:p w:rsidR="00E90161" w:rsidRDefault="00E90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08D0" w:rsidRDefault="00C90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08D0" w:rsidRDefault="00C90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08D0" w:rsidRDefault="00C90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6381513">
    <w:abstractNumId w:val="13"/>
  </w:num>
  <w:num w:numId="2" w16cid:durableId="434597934">
    <w:abstractNumId w:val="0"/>
  </w:num>
  <w:num w:numId="3" w16cid:durableId="1912689883">
    <w:abstractNumId w:val="11"/>
  </w:num>
  <w:num w:numId="4" w16cid:durableId="188882396">
    <w:abstractNumId w:val="8"/>
  </w:num>
  <w:num w:numId="5" w16cid:durableId="752825734">
    <w:abstractNumId w:val="7"/>
  </w:num>
  <w:num w:numId="6" w16cid:durableId="639530076">
    <w:abstractNumId w:val="1"/>
  </w:num>
  <w:num w:numId="7" w16cid:durableId="1027947697">
    <w:abstractNumId w:val="6"/>
  </w:num>
  <w:num w:numId="8" w16cid:durableId="201871958">
    <w:abstractNumId w:val="3"/>
  </w:num>
  <w:num w:numId="9" w16cid:durableId="1987586861">
    <w:abstractNumId w:val="2"/>
  </w:num>
  <w:num w:numId="10" w16cid:durableId="705060724">
    <w:abstractNumId w:val="5"/>
  </w:num>
  <w:num w:numId="11" w16cid:durableId="677969988">
    <w:abstractNumId w:val="10"/>
  </w:num>
  <w:num w:numId="12" w16cid:durableId="1771077461">
    <w:abstractNumId w:val="4"/>
  </w:num>
  <w:num w:numId="13" w16cid:durableId="1111440163">
    <w:abstractNumId w:val="9"/>
  </w:num>
  <w:num w:numId="14" w16cid:durableId="16861328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16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08D0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161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2F49AFE-CF71-44D8-946A-BBA2CCE2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2026-02-24T11:50:00Z</dcterms:created>
  <dcterms:modified xsi:type="dcterms:W3CDTF">2026-02-24T11:50:00Z</dcterms:modified>
</cp:coreProperties>
</file>