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1623A" w14:textId="7ECDE75C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64D35">
        <w:rPr>
          <w:rFonts w:ascii="Arial" w:hAnsi="Arial" w:cs="Arial"/>
          <w:bCs/>
          <w:i w:val="0"/>
          <w:szCs w:val="24"/>
        </w:rPr>
        <w:t>1</w:t>
      </w:r>
      <w:r w:rsidR="006D426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994138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2042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A26A8D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827CA9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0BE8BA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F8BBFE7" w14:textId="77777777" w:rsidTr="004F10A0">
        <w:tc>
          <w:tcPr>
            <w:tcW w:w="2269" w:type="dxa"/>
          </w:tcPr>
          <w:p w14:paraId="690106BF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76CAF3E" w14:textId="77777777" w:rsidR="00A137C9" w:rsidRPr="00A2540E" w:rsidRDefault="004A31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31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 Onkologicznej wraz z dostosowaniem do potrzeb osób z niepełnosprawnościami w formule zaprojektuj i wybuduj.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3145" w:rsidRPr="00A2540E" w14:paraId="00CB2F89" w14:textId="77777777" w:rsidTr="00387DA7">
        <w:tc>
          <w:tcPr>
            <w:tcW w:w="2269" w:type="dxa"/>
          </w:tcPr>
          <w:p w14:paraId="3F4DEDB7" w14:textId="77777777" w:rsidR="004A3145" w:rsidRPr="00A2540E" w:rsidRDefault="004A3145" w:rsidP="00387DA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BA5556E" w14:textId="77777777" w:rsidR="004A3145" w:rsidRPr="00A2540E" w:rsidRDefault="004A3145" w:rsidP="00387DA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31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14:paraId="0DEB54B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81CCD7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3145" w:rsidRPr="004A314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4021D7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4859B2B" w14:textId="77777777" w:rsidTr="00A137C9">
        <w:tc>
          <w:tcPr>
            <w:tcW w:w="617" w:type="dxa"/>
            <w:vAlign w:val="center"/>
          </w:tcPr>
          <w:p w14:paraId="003028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28B61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8183A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81EBB14" w14:textId="77777777" w:rsidTr="00A137C9">
        <w:tc>
          <w:tcPr>
            <w:tcW w:w="617" w:type="dxa"/>
            <w:vAlign w:val="center"/>
          </w:tcPr>
          <w:p w14:paraId="749EB65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07C5C26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8C0D1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131105F" w14:textId="77777777" w:rsidTr="00A137C9">
        <w:tc>
          <w:tcPr>
            <w:tcW w:w="617" w:type="dxa"/>
            <w:vAlign w:val="center"/>
          </w:tcPr>
          <w:p w14:paraId="3DFBAC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7B0575D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B86E5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4DC59B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3145" w:rsidRPr="004A3145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F9259D0" w14:textId="77777777" w:rsidTr="00A137C9">
        <w:tc>
          <w:tcPr>
            <w:tcW w:w="617" w:type="dxa"/>
            <w:vAlign w:val="center"/>
          </w:tcPr>
          <w:p w14:paraId="2CA2B4E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7902196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095029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B2F0D87" w14:textId="77777777" w:rsidTr="00A137C9">
        <w:tc>
          <w:tcPr>
            <w:tcW w:w="617" w:type="dxa"/>
            <w:vAlign w:val="center"/>
          </w:tcPr>
          <w:p w14:paraId="3C8C68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718E7A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20DEC4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50417CC" w14:textId="77777777" w:rsidTr="00A137C9">
        <w:tc>
          <w:tcPr>
            <w:tcW w:w="617" w:type="dxa"/>
            <w:vAlign w:val="center"/>
          </w:tcPr>
          <w:p w14:paraId="0726DFC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96440F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61C41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911E1D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E121B8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A780409" w14:textId="77777777" w:rsidTr="004F10A0">
        <w:tc>
          <w:tcPr>
            <w:tcW w:w="2660" w:type="dxa"/>
          </w:tcPr>
          <w:p w14:paraId="77B6A76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416F2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5185A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4804B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D3C75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924BF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31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93FC2E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364C7" w14:textId="77777777" w:rsidR="000B2EBA" w:rsidRDefault="000B2EBA" w:rsidP="00025386">
      <w:pPr>
        <w:spacing w:after="0" w:line="240" w:lineRule="auto"/>
      </w:pPr>
      <w:r>
        <w:separator/>
      </w:r>
    </w:p>
  </w:endnote>
  <w:endnote w:type="continuationSeparator" w:id="0">
    <w:p w14:paraId="410270C0" w14:textId="77777777" w:rsidR="000B2EBA" w:rsidRDefault="000B2E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4DEF" w14:textId="77777777" w:rsidR="004A3145" w:rsidRDefault="004A31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ACF6" w14:textId="77777777" w:rsidR="00025386" w:rsidRDefault="006D4265" w:rsidP="00025386">
    <w:pPr>
      <w:pStyle w:val="Stopka"/>
      <w:tabs>
        <w:tab w:val="clear" w:pos="4536"/>
      </w:tabs>
      <w:jc w:val="center"/>
    </w:pPr>
    <w:r>
      <w:rPr>
        <w:noProof/>
      </w:rPr>
      <w:pict w14:anchorId="1D2980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35393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E03F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23197" w14:textId="77777777" w:rsidR="004A3145" w:rsidRDefault="004A31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EEA6B" w14:textId="77777777" w:rsidR="000B2EBA" w:rsidRDefault="000B2EBA" w:rsidP="00025386">
      <w:pPr>
        <w:spacing w:after="0" w:line="240" w:lineRule="auto"/>
      </w:pPr>
      <w:r>
        <w:separator/>
      </w:r>
    </w:p>
  </w:footnote>
  <w:footnote w:type="continuationSeparator" w:id="0">
    <w:p w14:paraId="50B0EAC1" w14:textId="77777777" w:rsidR="000B2EBA" w:rsidRDefault="000B2E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381B9" w14:textId="77777777" w:rsidR="004A3145" w:rsidRDefault="004A31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7559" w14:textId="77777777" w:rsidR="004A3145" w:rsidRDefault="004A31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0B3DC" w14:textId="77777777" w:rsidR="004A3145" w:rsidRDefault="004A3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71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EBA"/>
    <w:rsid w:val="00025386"/>
    <w:rsid w:val="000423B9"/>
    <w:rsid w:val="00053927"/>
    <w:rsid w:val="00084786"/>
    <w:rsid w:val="000B2EBA"/>
    <w:rsid w:val="0016158F"/>
    <w:rsid w:val="001C2314"/>
    <w:rsid w:val="00213980"/>
    <w:rsid w:val="0024648D"/>
    <w:rsid w:val="003A486D"/>
    <w:rsid w:val="004374F2"/>
    <w:rsid w:val="00460705"/>
    <w:rsid w:val="00464D35"/>
    <w:rsid w:val="00485239"/>
    <w:rsid w:val="004A0686"/>
    <w:rsid w:val="004A3145"/>
    <w:rsid w:val="004E27D7"/>
    <w:rsid w:val="004F10A0"/>
    <w:rsid w:val="0055145C"/>
    <w:rsid w:val="005624D8"/>
    <w:rsid w:val="00620476"/>
    <w:rsid w:val="00657A47"/>
    <w:rsid w:val="006D4265"/>
    <w:rsid w:val="00745A44"/>
    <w:rsid w:val="00751F41"/>
    <w:rsid w:val="007666D6"/>
    <w:rsid w:val="007A2C38"/>
    <w:rsid w:val="00823CB2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5EB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46B11"/>
  <w15:chartTrackingRefBased/>
  <w15:docId w15:val="{48CF2445-8724-4F29-8E84-84CF83B9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2026-02-24T11:32:00Z</dcterms:created>
  <dcterms:modified xsi:type="dcterms:W3CDTF">2026-03-06T10:35:00Z</dcterms:modified>
</cp:coreProperties>
</file>