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0EC72" w14:textId="45CC937B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90EAB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AC35CF5" w14:textId="77777777" w:rsidTr="00467CA2">
        <w:tc>
          <w:tcPr>
            <w:tcW w:w="2800" w:type="dxa"/>
          </w:tcPr>
          <w:p w14:paraId="3ACB948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F0EB57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54AB0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326E6E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25A6673D" w14:textId="77777777" w:rsidTr="00467CA2">
        <w:tc>
          <w:tcPr>
            <w:tcW w:w="2800" w:type="dxa"/>
          </w:tcPr>
          <w:p w14:paraId="13D20B88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C1122C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709D0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4553A3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D34C86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114FB5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2BA7D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9D1CF92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CFC0B21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B5E7C" w:rsidRPr="00EB5E7C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6BDA58AD" w14:textId="77777777" w:rsidTr="00467CA2">
        <w:tc>
          <w:tcPr>
            <w:tcW w:w="2269" w:type="dxa"/>
          </w:tcPr>
          <w:p w14:paraId="1C43E3D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3890D91" w14:textId="77777777" w:rsidR="00D520D3" w:rsidRPr="00A2540E" w:rsidRDefault="00EB5E7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5E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przyziemia pawilonu E dla potrzeb Poradni Ginekologiczno-Położniczej i Ginekologii Onkologicznej wraz z dostosowaniem do potrzeb osób z niepełnosprawnościami w formule zaprojektuj i wybuduj.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5E7C" w:rsidRPr="00A2540E" w14:paraId="7D396D42" w14:textId="77777777" w:rsidTr="00495884">
        <w:tc>
          <w:tcPr>
            <w:tcW w:w="2269" w:type="dxa"/>
          </w:tcPr>
          <w:p w14:paraId="3288DF5B" w14:textId="77777777" w:rsidR="00EB5E7C" w:rsidRPr="00A2540E" w:rsidRDefault="00EB5E7C" w:rsidP="004958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7ED7F4C" w14:textId="77777777" w:rsidR="00EB5E7C" w:rsidRPr="00A2540E" w:rsidRDefault="00EB5E7C" w:rsidP="004958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5E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DZP-271-4/26</w:t>
            </w:r>
          </w:p>
        </w:tc>
      </w:tr>
    </w:tbl>
    <w:p w14:paraId="1F217756" w14:textId="77777777" w:rsidR="00DC652A" w:rsidRPr="00053927" w:rsidRDefault="00EB5E7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1EBE98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26B6864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D90979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13B4AD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2071543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4C7589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E9EB45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9790E0D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41CD52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129F723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1FAB59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A14F3FD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0E10919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0426FC45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6A8A407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EA98CE3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98ED354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3BB2FE8D" w14:textId="77777777" w:rsidTr="00467CA2">
        <w:tc>
          <w:tcPr>
            <w:tcW w:w="2660" w:type="dxa"/>
          </w:tcPr>
          <w:p w14:paraId="774E28E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83718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9A7BCAF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2FE619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3F2936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C0EB7EE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5E7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CDC3FF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A9E5B" w14:textId="77777777" w:rsidR="000060AC" w:rsidRDefault="000060AC" w:rsidP="00025386">
      <w:pPr>
        <w:spacing w:after="0" w:line="240" w:lineRule="auto"/>
      </w:pPr>
      <w:r>
        <w:separator/>
      </w:r>
    </w:p>
  </w:endnote>
  <w:endnote w:type="continuationSeparator" w:id="0">
    <w:p w14:paraId="2C37E6E8" w14:textId="77777777" w:rsidR="000060AC" w:rsidRDefault="000060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A02A2" w14:textId="77777777" w:rsidR="00EB5E7C" w:rsidRDefault="00EB5E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ADE00" w14:textId="77777777" w:rsidR="00025386" w:rsidRDefault="00890EAB" w:rsidP="00025386">
    <w:pPr>
      <w:pStyle w:val="Stopka"/>
      <w:tabs>
        <w:tab w:val="clear" w:pos="4536"/>
      </w:tabs>
      <w:jc w:val="center"/>
    </w:pPr>
    <w:r>
      <w:rPr>
        <w:noProof/>
      </w:rPr>
      <w:pict w14:anchorId="7E88368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5391A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084E0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F66C8" w14:textId="77777777" w:rsidR="00EB5E7C" w:rsidRDefault="00EB5E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E0539" w14:textId="77777777" w:rsidR="000060AC" w:rsidRDefault="000060AC" w:rsidP="00025386">
      <w:pPr>
        <w:spacing w:after="0" w:line="240" w:lineRule="auto"/>
      </w:pPr>
      <w:r>
        <w:separator/>
      </w:r>
    </w:p>
  </w:footnote>
  <w:footnote w:type="continuationSeparator" w:id="0">
    <w:p w14:paraId="222A51E0" w14:textId="77777777" w:rsidR="000060AC" w:rsidRDefault="000060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CF680" w14:textId="77777777" w:rsidR="00EB5E7C" w:rsidRDefault="00EB5E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851" w14:textId="77777777" w:rsidR="00EB5E7C" w:rsidRDefault="00EB5E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6430F" w14:textId="77777777" w:rsidR="00EB5E7C" w:rsidRDefault="00EB5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072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0AC"/>
    <w:rsid w:val="000060AC"/>
    <w:rsid w:val="00025386"/>
    <w:rsid w:val="000423B9"/>
    <w:rsid w:val="00053927"/>
    <w:rsid w:val="00066C44"/>
    <w:rsid w:val="00071D4C"/>
    <w:rsid w:val="00084786"/>
    <w:rsid w:val="00151D79"/>
    <w:rsid w:val="0016158F"/>
    <w:rsid w:val="001C2314"/>
    <w:rsid w:val="00213980"/>
    <w:rsid w:val="002D17C4"/>
    <w:rsid w:val="004374F2"/>
    <w:rsid w:val="00460705"/>
    <w:rsid w:val="00467CA2"/>
    <w:rsid w:val="00485239"/>
    <w:rsid w:val="004E27D7"/>
    <w:rsid w:val="0053284F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6F15"/>
    <w:rsid w:val="008833CF"/>
    <w:rsid w:val="00890EAB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B5E7C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08E7C"/>
  <w15:chartTrackingRefBased/>
  <w15:docId w15:val="{A60EB1AE-2301-4BB3-92B8-F20A5C3C9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2026-02-24T11:31:00Z</dcterms:created>
  <dcterms:modified xsi:type="dcterms:W3CDTF">2026-03-06T12:20:00Z</dcterms:modified>
</cp:coreProperties>
</file>