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C81AA" w14:textId="230F1054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90039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2FBDA6FB" w14:textId="77777777" w:rsidTr="008D065E">
        <w:tc>
          <w:tcPr>
            <w:tcW w:w="2800" w:type="dxa"/>
          </w:tcPr>
          <w:p w14:paraId="034720CB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AC1B8ED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E04A3E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8D1DD1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63CE2" w:rsidRPr="00A2540E" w14:paraId="787427AB" w14:textId="77777777" w:rsidTr="008D065E">
        <w:tc>
          <w:tcPr>
            <w:tcW w:w="2800" w:type="dxa"/>
          </w:tcPr>
          <w:p w14:paraId="19BBACAC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FDC12E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CD3E1E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D4F2D2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22D2F8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44CB6ACB" w14:textId="77777777" w:rsidTr="008D065E">
        <w:tc>
          <w:tcPr>
            <w:tcW w:w="9104" w:type="dxa"/>
            <w:shd w:val="clear" w:color="auto" w:fill="F2F2F2"/>
          </w:tcPr>
          <w:p w14:paraId="220433B6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164088C3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4ACCD24D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285D1E87" w14:textId="77777777" w:rsidTr="008D065E">
        <w:tc>
          <w:tcPr>
            <w:tcW w:w="2269" w:type="dxa"/>
          </w:tcPr>
          <w:p w14:paraId="2EACA4AC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0362603" w14:textId="77777777" w:rsidR="00A63CE2" w:rsidRPr="00A2540E" w:rsidRDefault="008C0F5A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0F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0F5A" w:rsidRPr="00A2540E" w14:paraId="5581BBFB" w14:textId="77777777" w:rsidTr="00495884">
        <w:tc>
          <w:tcPr>
            <w:tcW w:w="2269" w:type="dxa"/>
          </w:tcPr>
          <w:p w14:paraId="1768E7EE" w14:textId="77777777" w:rsidR="008C0F5A" w:rsidRPr="00A2540E" w:rsidRDefault="008C0F5A" w:rsidP="004958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96427F" w14:textId="77777777" w:rsidR="008C0F5A" w:rsidRPr="00A2540E" w:rsidRDefault="008C0F5A" w:rsidP="004958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0F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14:paraId="6D156EB6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6A4536D9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8C0F5A" w:rsidRPr="008C0F5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7C56110C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A63CE2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A63CE2">
        <w:rPr>
          <w:rFonts w:ascii="Arial" w:hAnsi="Arial" w:cs="Arial"/>
          <w:color w:val="000000"/>
          <w:sz w:val="24"/>
          <w:szCs w:val="24"/>
        </w:rPr>
        <w:t>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7C076E54" w14:textId="245B2505" w:rsidR="00AE62F2" w:rsidRPr="00653CD5" w:rsidRDefault="00CD751B" w:rsidP="00653CD5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653CD5">
        <w:rPr>
          <w:rFonts w:ascii="Arial" w:hAnsi="Arial" w:cs="Arial"/>
          <w:bCs/>
          <w:sz w:val="24"/>
          <w:szCs w:val="24"/>
        </w:rPr>
        <w:t>.</w:t>
      </w:r>
    </w:p>
    <w:p w14:paraId="442081DA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459D5F29" w14:textId="77777777" w:rsidTr="008D065E">
        <w:tc>
          <w:tcPr>
            <w:tcW w:w="2660" w:type="dxa"/>
          </w:tcPr>
          <w:p w14:paraId="2E22736B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B2A6EF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2BB2193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003DCE4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3E048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405F85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C0F5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1588CAC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0AB09" w14:textId="77777777" w:rsidR="0053755C" w:rsidRDefault="0053755C" w:rsidP="00025386">
      <w:pPr>
        <w:spacing w:after="0" w:line="240" w:lineRule="auto"/>
      </w:pPr>
      <w:r>
        <w:separator/>
      </w:r>
    </w:p>
  </w:endnote>
  <w:endnote w:type="continuationSeparator" w:id="0">
    <w:p w14:paraId="263C8DA5" w14:textId="77777777" w:rsidR="0053755C" w:rsidRDefault="005375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579A5" w14:textId="77777777" w:rsidR="008C0F5A" w:rsidRDefault="008C0F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20928" w14:textId="77777777" w:rsidR="00025386" w:rsidRDefault="00653CD5" w:rsidP="00025386">
    <w:pPr>
      <w:pStyle w:val="Stopka"/>
      <w:tabs>
        <w:tab w:val="clear" w:pos="4536"/>
      </w:tabs>
      <w:jc w:val="center"/>
    </w:pPr>
    <w:r>
      <w:rPr>
        <w:noProof/>
      </w:rPr>
      <w:pict w14:anchorId="4CFFFA7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85E1A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2E9E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5A24D" w14:textId="77777777" w:rsidR="008C0F5A" w:rsidRDefault="008C0F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2B247" w14:textId="77777777" w:rsidR="0053755C" w:rsidRDefault="0053755C" w:rsidP="00025386">
      <w:pPr>
        <w:spacing w:after="0" w:line="240" w:lineRule="auto"/>
      </w:pPr>
      <w:r>
        <w:separator/>
      </w:r>
    </w:p>
  </w:footnote>
  <w:footnote w:type="continuationSeparator" w:id="0">
    <w:p w14:paraId="55CD4BF8" w14:textId="77777777" w:rsidR="0053755C" w:rsidRDefault="005375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8B8A2" w14:textId="77777777" w:rsidR="008C0F5A" w:rsidRDefault="008C0F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7C94" w14:textId="77777777" w:rsidR="008C0F5A" w:rsidRDefault="008C0F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E0E1" w14:textId="77777777" w:rsidR="008C0F5A" w:rsidRDefault="008C0F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48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55C"/>
    <w:rsid w:val="00025386"/>
    <w:rsid w:val="00041118"/>
    <w:rsid w:val="001C2314"/>
    <w:rsid w:val="002410C2"/>
    <w:rsid w:val="004033E7"/>
    <w:rsid w:val="004202B7"/>
    <w:rsid w:val="00531A80"/>
    <w:rsid w:val="0053284F"/>
    <w:rsid w:val="0053755C"/>
    <w:rsid w:val="005624D8"/>
    <w:rsid w:val="00593180"/>
    <w:rsid w:val="00653CD5"/>
    <w:rsid w:val="007A69F8"/>
    <w:rsid w:val="00833E3D"/>
    <w:rsid w:val="00890039"/>
    <w:rsid w:val="008C0F5A"/>
    <w:rsid w:val="008D065E"/>
    <w:rsid w:val="008F2498"/>
    <w:rsid w:val="00A56A6F"/>
    <w:rsid w:val="00A63CE2"/>
    <w:rsid w:val="00A770E2"/>
    <w:rsid w:val="00AE62F2"/>
    <w:rsid w:val="00AF3BC0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3646D"/>
  <w15:chartTrackingRefBased/>
  <w15:docId w15:val="{787569CC-35D9-47C8-9E3A-B8BFAF9A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2026-02-24T11:30:00Z</dcterms:created>
  <dcterms:modified xsi:type="dcterms:W3CDTF">2026-03-06T12:18:00Z</dcterms:modified>
</cp:coreProperties>
</file>