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D0FE" w14:textId="77777777" w:rsidR="00F245C5" w:rsidRPr="00353FDC" w:rsidRDefault="00D07AE3" w:rsidP="00B87B1B">
      <w:pPr>
        <w:jc w:val="right"/>
        <w:rPr>
          <w:rFonts w:ascii="Arial" w:hAnsi="Arial" w:cs="Arial"/>
        </w:rPr>
      </w:pPr>
      <w:bookmarkStart w:id="0" w:name="_Hlk53520193"/>
      <w:r w:rsidRPr="00D07AE3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D07AE3">
        <w:rPr>
          <w:rFonts w:ascii="Arial" w:hAnsi="Arial" w:cs="Arial"/>
        </w:rPr>
        <w:t>2026-03-06</w:t>
      </w:r>
    </w:p>
    <w:p w14:paraId="11319966" w14:textId="77777777" w:rsidR="00E41832" w:rsidRDefault="00E41832" w:rsidP="00B87B1B">
      <w:pPr>
        <w:spacing w:line="360" w:lineRule="auto"/>
        <w:ind w:right="3969"/>
        <w:rPr>
          <w:rFonts w:ascii="Arial" w:hAnsi="Arial" w:cs="Arial"/>
          <w:b/>
          <w:bCs/>
        </w:rPr>
      </w:pPr>
    </w:p>
    <w:p w14:paraId="63C75B7A" w14:textId="77777777" w:rsidR="00E41832" w:rsidRDefault="00D07AE3" w:rsidP="00B87B1B">
      <w:pPr>
        <w:spacing w:line="360" w:lineRule="auto"/>
        <w:ind w:right="3969"/>
        <w:rPr>
          <w:rFonts w:ascii="Arial" w:hAnsi="Arial" w:cs="Arial"/>
          <w:b/>
          <w:bCs/>
        </w:rPr>
      </w:pPr>
      <w:r w:rsidRPr="00D07AE3">
        <w:rPr>
          <w:rFonts w:ascii="Arial" w:hAnsi="Arial" w:cs="Arial"/>
          <w:b/>
          <w:bCs/>
        </w:rPr>
        <w:t xml:space="preserve">Szpital Specjalistyczny im. Stefana Żeromskiego </w:t>
      </w:r>
    </w:p>
    <w:p w14:paraId="561D8547" w14:textId="36D6A6BC" w:rsidR="00F245C5" w:rsidRPr="00353FDC" w:rsidRDefault="00D07AE3" w:rsidP="00B87B1B">
      <w:pPr>
        <w:spacing w:line="360" w:lineRule="auto"/>
        <w:ind w:right="3969"/>
        <w:rPr>
          <w:rFonts w:ascii="Arial" w:hAnsi="Arial" w:cs="Arial"/>
          <w:b/>
          <w:bCs/>
        </w:rPr>
      </w:pPr>
      <w:r w:rsidRPr="00D07AE3">
        <w:rPr>
          <w:rFonts w:ascii="Arial" w:hAnsi="Arial" w:cs="Arial"/>
          <w:b/>
          <w:bCs/>
        </w:rPr>
        <w:t>SP ZOZ w Krakowie</w:t>
      </w:r>
    </w:p>
    <w:p w14:paraId="458EC8F0" w14:textId="77777777" w:rsidR="00F245C5" w:rsidRPr="00353FDC" w:rsidRDefault="00D07AE3" w:rsidP="00F245C5">
      <w:pPr>
        <w:spacing w:line="360" w:lineRule="auto"/>
        <w:ind w:right="3969"/>
        <w:rPr>
          <w:rFonts w:ascii="Arial" w:hAnsi="Arial" w:cs="Arial"/>
        </w:rPr>
      </w:pPr>
      <w:r w:rsidRPr="00D07AE3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D07AE3">
        <w:rPr>
          <w:rFonts w:ascii="Arial" w:hAnsi="Arial" w:cs="Arial"/>
        </w:rPr>
        <w:t>66</w:t>
      </w:r>
    </w:p>
    <w:p w14:paraId="11BF785B" w14:textId="77777777" w:rsidR="00F245C5" w:rsidRPr="00353FDC" w:rsidRDefault="00D07AE3" w:rsidP="00D30F1F">
      <w:pPr>
        <w:ind w:right="4253"/>
        <w:rPr>
          <w:rFonts w:ascii="Arial" w:hAnsi="Arial" w:cs="Arial"/>
        </w:rPr>
      </w:pPr>
      <w:r w:rsidRPr="00D07AE3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D07AE3">
        <w:rPr>
          <w:rFonts w:ascii="Arial" w:hAnsi="Arial" w:cs="Arial"/>
        </w:rPr>
        <w:t>Kraków</w:t>
      </w:r>
    </w:p>
    <w:p w14:paraId="7978F460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44055B" w14:textId="77777777" w:rsidR="00F245C5" w:rsidRDefault="00F245C5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A1BE148" w14:textId="77777777" w:rsidR="00AC23CA" w:rsidRDefault="00AC23CA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4CBCA38A" w14:textId="7AFE4B26" w:rsidR="00AC23CA" w:rsidRDefault="00AC23CA" w:rsidP="00AC23C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DZP-271-58/25-22</w:t>
      </w:r>
      <w:r w:rsidR="00CB3059">
        <w:rPr>
          <w:rFonts w:ascii="Arial" w:hAnsi="Arial" w:cs="Arial"/>
          <w:bCs/>
          <w:sz w:val="18"/>
          <w:szCs w:val="18"/>
        </w:rPr>
        <w:t>9</w:t>
      </w:r>
      <w:r>
        <w:rPr>
          <w:rFonts w:ascii="Arial" w:hAnsi="Arial" w:cs="Arial"/>
          <w:bCs/>
          <w:sz w:val="18"/>
          <w:szCs w:val="18"/>
        </w:rPr>
        <w:t>.AF</w:t>
      </w:r>
    </w:p>
    <w:p w14:paraId="0284FCA5" w14:textId="77777777" w:rsidR="00E41832" w:rsidRDefault="00E41832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</w:p>
    <w:p w14:paraId="3C8E3EEA" w14:textId="720D47B6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8105C18" w14:textId="77777777" w:rsidR="00F245C5" w:rsidRPr="00D30F1F" w:rsidRDefault="00D30F1F" w:rsidP="00B87B1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9923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F245C5" w:rsidRPr="00353FDC" w14:paraId="63F12FAC" w14:textId="77777777" w:rsidTr="00E41832">
        <w:tc>
          <w:tcPr>
            <w:tcW w:w="9923" w:type="dxa"/>
            <w:shd w:val="clear" w:color="auto" w:fill="F2F2F2"/>
            <w:hideMark/>
          </w:tcPr>
          <w:p w14:paraId="66A9CA53" w14:textId="77777777" w:rsidR="00F245C5" w:rsidRPr="00353FDC" w:rsidRDefault="00F245C5" w:rsidP="00B87B1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AC3C88B" w14:textId="19542DAF" w:rsidR="00B87B1B" w:rsidRPr="00353FDC" w:rsidRDefault="00F245C5" w:rsidP="00B87B1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87B1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G</w:t>
            </w:r>
            <w:r w:rsidR="00E4183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R.</w:t>
            </w:r>
            <w:r w:rsidR="00B87B1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  <w:r w:rsidR="00E4183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,5</w:t>
            </w:r>
          </w:p>
        </w:tc>
      </w:tr>
    </w:tbl>
    <w:p w14:paraId="395B8F28" w14:textId="77777777" w:rsidR="00E41832" w:rsidRDefault="00E41832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p w14:paraId="4D4B64D1" w14:textId="0FF8081A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35852EE6" w14:textId="77777777" w:rsidTr="002716A3">
        <w:tc>
          <w:tcPr>
            <w:tcW w:w="2269" w:type="dxa"/>
          </w:tcPr>
          <w:p w14:paraId="606772A7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BA64A81" w14:textId="77777777" w:rsidR="00F245C5" w:rsidRPr="00353FDC" w:rsidRDefault="00D07AE3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D07AE3">
              <w:rPr>
                <w:rFonts w:ascii="Arial" w:hAnsi="Arial" w:cs="Arial"/>
                <w:bCs/>
              </w:rPr>
              <w:t>Rimage</w:t>
            </w:r>
            <w:proofErr w:type="spellEnd"/>
            <w:r w:rsidRPr="00D07AE3">
              <w:rPr>
                <w:rFonts w:ascii="Arial" w:hAnsi="Arial" w:cs="Arial"/>
                <w:bCs/>
              </w:rPr>
              <w:t xml:space="preserve"> model 2450, tuszów i tonerów do drukarek.</w:t>
            </w:r>
          </w:p>
        </w:tc>
      </w:tr>
      <w:tr w:rsidR="00D07AE3" w:rsidRPr="00353FDC" w14:paraId="18DE449D" w14:textId="77777777" w:rsidTr="00F9129B">
        <w:tc>
          <w:tcPr>
            <w:tcW w:w="2269" w:type="dxa"/>
          </w:tcPr>
          <w:p w14:paraId="51650718" w14:textId="77777777" w:rsidR="00D07AE3" w:rsidRPr="00353FDC" w:rsidRDefault="00D07AE3" w:rsidP="00F912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BCDFFE2" w14:textId="77777777" w:rsidR="00D07AE3" w:rsidRPr="00353FDC" w:rsidRDefault="00D07AE3" w:rsidP="00F912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>SZP-271-58/25</w:t>
            </w:r>
          </w:p>
        </w:tc>
      </w:tr>
    </w:tbl>
    <w:p w14:paraId="21FB07C4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6659DAE" w14:textId="77777777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D07AE3" w:rsidRPr="00D07AE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07AE3" w:rsidRPr="00D07AE3">
        <w:rPr>
          <w:rFonts w:ascii="Arial" w:hAnsi="Arial" w:cs="Arial"/>
        </w:rPr>
        <w:t>(</w:t>
      </w:r>
      <w:proofErr w:type="spellStart"/>
      <w:r w:rsidR="00D07AE3" w:rsidRPr="00D07AE3">
        <w:rPr>
          <w:rFonts w:ascii="Arial" w:hAnsi="Arial" w:cs="Arial"/>
        </w:rPr>
        <w:t>t.j</w:t>
      </w:r>
      <w:proofErr w:type="spellEnd"/>
      <w:r w:rsidR="00D07AE3" w:rsidRPr="00D07AE3">
        <w:rPr>
          <w:rFonts w:ascii="Arial" w:hAnsi="Arial" w:cs="Arial"/>
        </w:rPr>
        <w:t xml:space="preserve">. Dz. U. z 2024 r. poz. 1320 z </w:t>
      </w:r>
      <w:proofErr w:type="spellStart"/>
      <w:r w:rsidR="00D07AE3" w:rsidRPr="00D07AE3">
        <w:rPr>
          <w:rFonts w:ascii="Arial" w:hAnsi="Arial" w:cs="Arial"/>
        </w:rPr>
        <w:t>późn</w:t>
      </w:r>
      <w:proofErr w:type="spellEnd"/>
      <w:r w:rsidR="00D07AE3" w:rsidRPr="00D07AE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D07AE3" w14:paraId="0CE201C4" w14:textId="77777777" w:rsidTr="00B87B1B">
        <w:trPr>
          <w:cantSplit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EDE1" w14:textId="77777777" w:rsidR="00D07AE3" w:rsidRPr="00F245C5" w:rsidRDefault="00D07AE3" w:rsidP="00F9129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07AE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07AE3">
              <w:rPr>
                <w:rFonts w:ascii="Arial" w:hAnsi="Arial" w:cs="Arial"/>
              </w:rPr>
              <w:t>Koperty</w:t>
            </w:r>
          </w:p>
          <w:p w14:paraId="1BD8D07E" w14:textId="1FB34B39" w:rsidR="00D07AE3" w:rsidRPr="00F245C5" w:rsidRDefault="00D07AE3" w:rsidP="00B87B1B">
            <w:pPr>
              <w:jc w:val="both"/>
              <w:rPr>
                <w:rFonts w:ascii="Arial" w:hAnsi="Arial" w:cs="Arial"/>
                <w:b/>
              </w:rPr>
            </w:pPr>
            <w:r w:rsidRPr="00D07AE3">
              <w:rPr>
                <w:rFonts w:ascii="Arial" w:hAnsi="Arial" w:cs="Arial"/>
                <w:b/>
              </w:rPr>
              <w:t xml:space="preserve">Przedsiębiorstwo Handlowe Biuro </w:t>
            </w:r>
            <w:r w:rsidR="00AC23CA">
              <w:rPr>
                <w:rFonts w:ascii="Arial" w:hAnsi="Arial" w:cs="Arial"/>
                <w:b/>
              </w:rPr>
              <w:t>Link</w:t>
            </w:r>
            <w:r w:rsidRPr="00D07AE3">
              <w:rPr>
                <w:rFonts w:ascii="Arial" w:hAnsi="Arial" w:cs="Arial"/>
                <w:b/>
              </w:rPr>
              <w:t xml:space="preserve"> Włodzimierz Leszczyński</w:t>
            </w:r>
          </w:p>
          <w:p w14:paraId="67C34012" w14:textId="77777777" w:rsidR="00D07AE3" w:rsidRPr="00F245C5" w:rsidRDefault="00D07AE3" w:rsidP="00B87B1B">
            <w:pPr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>ul. Nad Drwiną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07AE3">
              <w:rPr>
                <w:rFonts w:ascii="Arial" w:hAnsi="Arial" w:cs="Arial"/>
                <w:bCs/>
              </w:rPr>
              <w:t>8B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7DEB9F" w14:textId="77777777" w:rsidR="00D07AE3" w:rsidRPr="00F245C5" w:rsidRDefault="00D07AE3" w:rsidP="00B87B1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07AE3">
              <w:rPr>
                <w:rFonts w:ascii="Arial" w:hAnsi="Arial" w:cs="Arial"/>
                <w:bCs/>
              </w:rPr>
              <w:t>30-741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07AE3">
              <w:rPr>
                <w:rFonts w:ascii="Arial" w:hAnsi="Arial" w:cs="Arial"/>
                <w:bCs/>
              </w:rPr>
              <w:t>Kraków</w:t>
            </w:r>
          </w:p>
          <w:p w14:paraId="21C520FC" w14:textId="77777777" w:rsidR="00D07AE3" w:rsidRPr="00F245C5" w:rsidRDefault="00D07AE3" w:rsidP="00F9129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07AE3">
              <w:rPr>
                <w:rFonts w:ascii="Arial" w:hAnsi="Arial" w:cs="Arial"/>
                <w:b/>
              </w:rPr>
              <w:t>21 721.80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28F1E71" w14:textId="77777777" w:rsidR="00D07AE3" w:rsidRPr="00F245C5" w:rsidRDefault="00D07AE3" w:rsidP="00F9129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8FA60C" w14:textId="77777777" w:rsidR="00D07AE3" w:rsidRPr="00F245C5" w:rsidRDefault="00D07AE3" w:rsidP="00F912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07AE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E41832" w14:paraId="5DDD29F3" w14:textId="77777777" w:rsidTr="00B87B1B">
        <w:trPr>
          <w:cantSplit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CB1B" w14:textId="77777777" w:rsidR="00E41832" w:rsidRPr="00E41832" w:rsidRDefault="00E41832" w:rsidP="00E41832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 w:rsidRPr="00E41832">
              <w:rPr>
                <w:rFonts w:ascii="Arial" w:hAnsi="Arial" w:cs="Arial"/>
                <w:b/>
                <w:bCs/>
              </w:rPr>
              <w:t xml:space="preserve">Część nr 5: </w:t>
            </w:r>
            <w:r w:rsidRPr="00E41832">
              <w:rPr>
                <w:rFonts w:ascii="Arial" w:hAnsi="Arial" w:cs="Arial"/>
              </w:rPr>
              <w:t>Tusze i tonery do drukarek</w:t>
            </w:r>
          </w:p>
          <w:p w14:paraId="220E7E49" w14:textId="77777777" w:rsidR="00E41832" w:rsidRPr="00E41832" w:rsidRDefault="00E41832" w:rsidP="00E41832">
            <w:pPr>
              <w:jc w:val="both"/>
              <w:rPr>
                <w:rFonts w:ascii="Arial" w:hAnsi="Arial" w:cs="Arial"/>
                <w:b/>
                <w:bCs/>
              </w:rPr>
            </w:pPr>
            <w:r w:rsidRPr="00E41832">
              <w:rPr>
                <w:rFonts w:ascii="Arial" w:hAnsi="Arial" w:cs="Arial"/>
                <w:b/>
                <w:bCs/>
              </w:rPr>
              <w:t>SAKATO SP. Z O.O.</w:t>
            </w:r>
          </w:p>
          <w:p w14:paraId="210F8832" w14:textId="77777777" w:rsidR="00E41832" w:rsidRPr="00E41832" w:rsidRDefault="00E41832" w:rsidP="00E41832">
            <w:pPr>
              <w:jc w:val="both"/>
              <w:rPr>
                <w:rFonts w:ascii="Arial" w:hAnsi="Arial" w:cs="Arial"/>
              </w:rPr>
            </w:pPr>
            <w:r w:rsidRPr="00E41832">
              <w:rPr>
                <w:rFonts w:ascii="Arial" w:hAnsi="Arial" w:cs="Arial"/>
              </w:rPr>
              <w:t>Fatimska 41a /111</w:t>
            </w:r>
          </w:p>
          <w:p w14:paraId="6BE89930" w14:textId="77777777" w:rsidR="00E41832" w:rsidRPr="00E41832" w:rsidRDefault="00E41832" w:rsidP="00E41832">
            <w:pPr>
              <w:jc w:val="both"/>
              <w:rPr>
                <w:rFonts w:ascii="Arial" w:hAnsi="Arial" w:cs="Arial"/>
              </w:rPr>
            </w:pPr>
            <w:r w:rsidRPr="00E41832">
              <w:rPr>
                <w:rFonts w:ascii="Arial" w:hAnsi="Arial" w:cs="Arial"/>
              </w:rPr>
              <w:t>31-831 Kraków</w:t>
            </w:r>
          </w:p>
          <w:p w14:paraId="5549BB06" w14:textId="77777777" w:rsidR="00E41832" w:rsidRPr="00E41832" w:rsidRDefault="00E41832" w:rsidP="00E41832">
            <w:pPr>
              <w:spacing w:before="120"/>
              <w:jc w:val="both"/>
              <w:rPr>
                <w:rFonts w:ascii="Arial" w:hAnsi="Arial" w:cs="Arial"/>
              </w:rPr>
            </w:pPr>
            <w:r w:rsidRPr="00E41832">
              <w:rPr>
                <w:rFonts w:ascii="Arial" w:hAnsi="Arial" w:cs="Arial"/>
              </w:rPr>
              <w:t xml:space="preserve">za cenę wykonania przedmiotu zamówienia w wysokości </w:t>
            </w:r>
            <w:r w:rsidRPr="00E41832">
              <w:rPr>
                <w:rFonts w:ascii="Arial" w:hAnsi="Arial" w:cs="Arial"/>
                <w:b/>
                <w:bCs/>
              </w:rPr>
              <w:t>65 059.62 zł brutto</w:t>
            </w:r>
            <w:r w:rsidRPr="00E41832">
              <w:rPr>
                <w:rFonts w:ascii="Arial" w:hAnsi="Arial" w:cs="Arial"/>
              </w:rPr>
              <w:t>.</w:t>
            </w:r>
          </w:p>
          <w:p w14:paraId="0898C74D" w14:textId="77777777" w:rsidR="00E41832" w:rsidRPr="00E41832" w:rsidRDefault="00E41832" w:rsidP="00E41832">
            <w:pPr>
              <w:spacing w:before="120" w:after="240"/>
              <w:jc w:val="both"/>
              <w:rPr>
                <w:rFonts w:ascii="Arial" w:hAnsi="Arial" w:cs="Arial"/>
                <w:b/>
                <w:bCs/>
              </w:rPr>
            </w:pPr>
            <w:r w:rsidRPr="00E41832">
              <w:rPr>
                <w:rFonts w:ascii="Arial" w:hAnsi="Arial" w:cs="Arial"/>
                <w:b/>
                <w:bCs/>
                <w:u w:val="single"/>
              </w:rPr>
              <w:t>Uzasadnienie wyboru</w:t>
            </w:r>
            <w:r w:rsidRPr="00E41832">
              <w:rPr>
                <w:rFonts w:ascii="Arial" w:hAnsi="Arial" w:cs="Arial"/>
                <w:b/>
                <w:bCs/>
              </w:rPr>
              <w:t>:</w:t>
            </w:r>
          </w:p>
          <w:p w14:paraId="5D9CA7C5" w14:textId="68227A96" w:rsidR="00E41832" w:rsidRPr="00E41832" w:rsidRDefault="00E41832" w:rsidP="00E4183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E41832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556A62CA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7ABE9712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CCE20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5C8D4D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A57733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DAAA28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07AE3" w14:paraId="4080E9AD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1D49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07AE3">
              <w:rPr>
                <w:rFonts w:ascii="Arial" w:hAnsi="Arial" w:cs="Arial"/>
                <w:sz w:val="22"/>
                <w:szCs w:val="22"/>
              </w:rPr>
              <w:t>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6411" w14:textId="03D1AEF6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Handlowe Biuro </w:t>
            </w:r>
            <w:r w:rsidR="00AC23CA">
              <w:rPr>
                <w:rFonts w:ascii="Arial" w:hAnsi="Arial" w:cs="Arial"/>
                <w:b/>
                <w:bCs/>
                <w:sz w:val="22"/>
                <w:szCs w:val="22"/>
              </w:rPr>
              <w:t>Link</w:t>
            </w:r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Włodzimierz Leszczyński</w:t>
            </w:r>
          </w:p>
          <w:p w14:paraId="7821C540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ul. Nad Drwiną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8B</w:t>
            </w:r>
          </w:p>
          <w:p w14:paraId="429929BA" w14:textId="77777777" w:rsidR="00D07AE3" w:rsidRPr="007D7932" w:rsidRDefault="00D07AE3" w:rsidP="00F912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30-741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999E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82BFC17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A72F950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34EC0" w14:textId="77777777" w:rsidR="00D07AE3" w:rsidRPr="007D7932" w:rsidRDefault="00D07AE3" w:rsidP="00F912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07AE3" w14:paraId="5720E7D1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6817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07AE3">
              <w:rPr>
                <w:rFonts w:ascii="Arial" w:hAnsi="Arial" w:cs="Arial"/>
                <w:sz w:val="22"/>
                <w:szCs w:val="22"/>
              </w:rPr>
              <w:t>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316D1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>ProOffice.net sp. z o.o.</w:t>
            </w:r>
          </w:p>
          <w:p w14:paraId="4B9F2F4F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Ul. Rączna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25F</w:t>
            </w:r>
          </w:p>
          <w:p w14:paraId="34E6CC4E" w14:textId="77777777" w:rsidR="00D07AE3" w:rsidRPr="007D7932" w:rsidRDefault="00D07AE3" w:rsidP="00F912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30-741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A7AD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1 - Cena - 50.97</w:t>
            </w:r>
          </w:p>
          <w:p w14:paraId="39855B6F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4C118505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E689" w14:textId="77777777" w:rsidR="00D07AE3" w:rsidRPr="007D7932" w:rsidRDefault="00D07AE3" w:rsidP="00F912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 xml:space="preserve">  90,97</w:t>
            </w:r>
          </w:p>
        </w:tc>
      </w:tr>
      <w:tr w:rsidR="00D07AE3" w14:paraId="72E0E27A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12CC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07AE3">
              <w:rPr>
                <w:rFonts w:ascii="Arial" w:hAnsi="Arial" w:cs="Arial"/>
                <w:sz w:val="22"/>
                <w:szCs w:val="22"/>
              </w:rPr>
              <w:t>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D5BB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>Konsorcjum Biuro Klub sp. z o.o.</w:t>
            </w:r>
          </w:p>
          <w:p w14:paraId="3B97348F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Aleja Chopina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32C832AF" w14:textId="77777777" w:rsidR="00D07AE3" w:rsidRPr="007D7932" w:rsidRDefault="00D07AE3" w:rsidP="00F912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05-092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Łomianki Dolne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2A28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1 - Cena - 39.63</w:t>
            </w:r>
          </w:p>
          <w:p w14:paraId="3C571E6B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7536B932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BA8F" w14:textId="77777777" w:rsidR="00D07AE3" w:rsidRPr="007D7932" w:rsidRDefault="00D07AE3" w:rsidP="00F912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 xml:space="preserve">  79,63</w:t>
            </w:r>
          </w:p>
        </w:tc>
      </w:tr>
      <w:tr w:rsidR="00D07AE3" w14:paraId="49318D02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5D0E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07AE3">
              <w:rPr>
                <w:rFonts w:ascii="Arial" w:hAnsi="Arial" w:cs="Arial"/>
                <w:sz w:val="22"/>
                <w:szCs w:val="22"/>
              </w:rPr>
              <w:t>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A9F1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>Enter</w:t>
            </w:r>
            <w:proofErr w:type="spellEnd"/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P.H.U. Ewa </w:t>
            </w:r>
            <w:proofErr w:type="spellStart"/>
            <w:r w:rsidRPr="00D07AE3">
              <w:rPr>
                <w:rFonts w:ascii="Arial" w:hAnsi="Arial" w:cs="Arial"/>
                <w:b/>
                <w:bCs/>
                <w:sz w:val="22"/>
                <w:szCs w:val="22"/>
              </w:rPr>
              <w:t>Taranto</w:t>
            </w:r>
            <w:proofErr w:type="spellEnd"/>
          </w:p>
          <w:p w14:paraId="36CF63CF" w14:textId="77777777" w:rsidR="00D07AE3" w:rsidRPr="007D7932" w:rsidRDefault="00D07AE3" w:rsidP="00F9129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lastRenderedPageBreak/>
              <w:t>Biwakowa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4D34CD59" w14:textId="77777777" w:rsidR="00D07AE3" w:rsidRPr="007D7932" w:rsidRDefault="00D07AE3" w:rsidP="00F9129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93-469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AE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9E4E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lastRenderedPageBreak/>
              <w:t>1 - Cena - 35.82</w:t>
            </w:r>
          </w:p>
          <w:p w14:paraId="61E40168" w14:textId="77777777" w:rsidR="00D07AE3" w:rsidRPr="00D07AE3" w:rsidRDefault="00D07AE3" w:rsidP="00F9129B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lastRenderedPageBreak/>
              <w:t>2 - Termin dostawy - 20.00</w:t>
            </w:r>
          </w:p>
          <w:p w14:paraId="0316E25B" w14:textId="77777777" w:rsidR="00D07AE3" w:rsidRPr="007D7932" w:rsidRDefault="00D07AE3" w:rsidP="00F9129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65BEE" w14:textId="77777777" w:rsidR="00D07AE3" w:rsidRPr="007D7932" w:rsidRDefault="00D07AE3" w:rsidP="00F9129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7AE3">
              <w:rPr>
                <w:rFonts w:ascii="Arial" w:hAnsi="Arial" w:cs="Arial"/>
                <w:sz w:val="22"/>
                <w:szCs w:val="22"/>
              </w:rPr>
              <w:lastRenderedPageBreak/>
              <w:t xml:space="preserve">  75,82</w:t>
            </w:r>
          </w:p>
        </w:tc>
      </w:tr>
      <w:tr w:rsidR="00E41832" w14:paraId="51A0613A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914B" w14:textId="11E186DB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26987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2EEB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b/>
                <w:bCs/>
                <w:sz w:val="22"/>
                <w:szCs w:val="22"/>
              </w:rPr>
              <w:t>SAKATO SP. Z O.O.</w:t>
            </w:r>
          </w:p>
          <w:p w14:paraId="3FB7990E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Fatimska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41a/111</w:t>
            </w:r>
          </w:p>
          <w:p w14:paraId="2A93BE9E" w14:textId="017783F5" w:rsidR="00E41832" w:rsidRPr="00D07AE3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31-831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079F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24752C0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01047B1C" w14:textId="353E7BF3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8E22" w14:textId="3925D7D8" w:rsidR="00E41832" w:rsidRPr="00D07AE3" w:rsidRDefault="00E41832" w:rsidP="00E418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41832" w14:paraId="3A5C49DB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88E5" w14:textId="7BD646A4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26987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053A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b/>
                <w:bCs/>
                <w:sz w:val="22"/>
                <w:szCs w:val="22"/>
              </w:rPr>
              <w:t>REM COMPUTERS</w:t>
            </w:r>
          </w:p>
          <w:p w14:paraId="33126175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11 Listopada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61/2</w:t>
            </w:r>
          </w:p>
          <w:p w14:paraId="30A986D2" w14:textId="633181BF" w:rsidR="00E41832" w:rsidRPr="00D07AE3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91-370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57B9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E713E28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72A5E0A8" w14:textId="696A5860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9FA" w14:textId="2FCD3E88" w:rsidR="00E41832" w:rsidRPr="00D07AE3" w:rsidRDefault="00E41832" w:rsidP="00E418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41832" w14:paraId="544B60DB" w14:textId="77777777" w:rsidTr="00E418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6D5F" w14:textId="6FE4B135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26987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3B3C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b/>
                <w:bCs/>
                <w:sz w:val="22"/>
                <w:szCs w:val="22"/>
              </w:rPr>
              <w:t>TonaTuszu.pl Sp. z o.o.</w:t>
            </w:r>
          </w:p>
          <w:p w14:paraId="4D4045BC" w14:textId="77777777" w:rsidR="00E41832" w:rsidRPr="007D7932" w:rsidRDefault="00E41832" w:rsidP="00E418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Grzybowska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87</w:t>
            </w:r>
          </w:p>
          <w:p w14:paraId="3FFEAC94" w14:textId="35C02E71" w:rsidR="00E41832" w:rsidRPr="00D07AE3" w:rsidRDefault="00E41832" w:rsidP="00E4183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00-844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698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632B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1 - Cena - 53.28</w:t>
            </w:r>
          </w:p>
          <w:p w14:paraId="4463325A" w14:textId="77777777" w:rsidR="00E41832" w:rsidRPr="00C26987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282F8627" w14:textId="2C8F7658" w:rsidR="00E41832" w:rsidRPr="00D07AE3" w:rsidRDefault="00E41832" w:rsidP="00E418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5E95" w14:textId="16BBEB08" w:rsidR="00E41832" w:rsidRPr="00D07AE3" w:rsidRDefault="00E41832" w:rsidP="00E418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6987">
              <w:rPr>
                <w:rFonts w:ascii="Arial" w:hAnsi="Arial" w:cs="Arial"/>
                <w:sz w:val="22"/>
                <w:szCs w:val="22"/>
              </w:rPr>
              <w:t xml:space="preserve">  93,28</w:t>
            </w:r>
          </w:p>
        </w:tc>
      </w:tr>
    </w:tbl>
    <w:p w14:paraId="34F94167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2FD74217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26B024EC" w14:textId="77777777" w:rsidR="0013621B" w:rsidRDefault="0013621B" w:rsidP="00FE68F2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CA3D5FA" w14:textId="3628F6E6" w:rsidR="00FE68F2" w:rsidRPr="004B39E0" w:rsidRDefault="00FE68F2" w:rsidP="00FE68F2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p w14:paraId="4E852702" w14:textId="614C4FD5" w:rsidR="008642B3" w:rsidRPr="0013621B" w:rsidRDefault="00D07AE3" w:rsidP="0013621B">
      <w:pPr>
        <w:jc w:val="right"/>
        <w:rPr>
          <w:rFonts w:ascii="Arial" w:hAnsi="Arial" w:cs="Arial"/>
          <w:vertAlign w:val="superscript"/>
        </w:rPr>
      </w:pPr>
      <w:r w:rsidRPr="00D07AE3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F4045" w14:textId="77777777" w:rsidR="00C90A03" w:rsidRDefault="00C90A03">
      <w:r>
        <w:separator/>
      </w:r>
    </w:p>
  </w:endnote>
  <w:endnote w:type="continuationSeparator" w:id="0">
    <w:p w14:paraId="450F7BCF" w14:textId="77777777" w:rsidR="00C90A03" w:rsidRDefault="00C9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97A9" w14:textId="77777777" w:rsidR="00D07AE3" w:rsidRDefault="00D07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8EB34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BF3DBB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540F3A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B2D29" w14:textId="77777777" w:rsidR="00D07AE3" w:rsidRDefault="00D07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47B6" w14:textId="77777777" w:rsidR="00C90A03" w:rsidRDefault="00C90A03">
      <w:r>
        <w:separator/>
      </w:r>
    </w:p>
  </w:footnote>
  <w:footnote w:type="continuationSeparator" w:id="0">
    <w:p w14:paraId="779C4867" w14:textId="77777777" w:rsidR="00C90A03" w:rsidRDefault="00C9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66D5" w14:textId="77777777" w:rsidR="00D07AE3" w:rsidRDefault="00D07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7562" w14:textId="77777777" w:rsidR="00D07AE3" w:rsidRDefault="00D07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19F9" w14:textId="77777777" w:rsidR="00D07AE3" w:rsidRDefault="00D07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17"/>
    <w:rsid w:val="00022322"/>
    <w:rsid w:val="00042497"/>
    <w:rsid w:val="000A21E4"/>
    <w:rsid w:val="000C1E6F"/>
    <w:rsid w:val="000E4E56"/>
    <w:rsid w:val="0013621B"/>
    <w:rsid w:val="001A1468"/>
    <w:rsid w:val="001B7815"/>
    <w:rsid w:val="001C3F13"/>
    <w:rsid w:val="00201017"/>
    <w:rsid w:val="00211A34"/>
    <w:rsid w:val="002716A3"/>
    <w:rsid w:val="002B1E4F"/>
    <w:rsid w:val="002B6761"/>
    <w:rsid w:val="003445A0"/>
    <w:rsid w:val="003A0AFC"/>
    <w:rsid w:val="003C4EBB"/>
    <w:rsid w:val="003D611C"/>
    <w:rsid w:val="00431C0B"/>
    <w:rsid w:val="00437CAD"/>
    <w:rsid w:val="004561CC"/>
    <w:rsid w:val="004657DA"/>
    <w:rsid w:val="004B2665"/>
    <w:rsid w:val="004B5F5B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6C0B"/>
    <w:rsid w:val="00712C39"/>
    <w:rsid w:val="00740F6F"/>
    <w:rsid w:val="00756CDA"/>
    <w:rsid w:val="00781CEF"/>
    <w:rsid w:val="007C6731"/>
    <w:rsid w:val="007D7932"/>
    <w:rsid w:val="007E2ACC"/>
    <w:rsid w:val="007E68C5"/>
    <w:rsid w:val="00832144"/>
    <w:rsid w:val="008567C7"/>
    <w:rsid w:val="008642B3"/>
    <w:rsid w:val="008655C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C23CA"/>
    <w:rsid w:val="00B21F1C"/>
    <w:rsid w:val="00B32D12"/>
    <w:rsid w:val="00B464D3"/>
    <w:rsid w:val="00B8185B"/>
    <w:rsid w:val="00B86685"/>
    <w:rsid w:val="00B87B1B"/>
    <w:rsid w:val="00BC6F7F"/>
    <w:rsid w:val="00BD2174"/>
    <w:rsid w:val="00C423DD"/>
    <w:rsid w:val="00C60D7B"/>
    <w:rsid w:val="00C65E53"/>
    <w:rsid w:val="00C90A03"/>
    <w:rsid w:val="00CA0B33"/>
    <w:rsid w:val="00CA3511"/>
    <w:rsid w:val="00CB3059"/>
    <w:rsid w:val="00D01E5B"/>
    <w:rsid w:val="00D04203"/>
    <w:rsid w:val="00D07AE3"/>
    <w:rsid w:val="00D26ED6"/>
    <w:rsid w:val="00D30F1F"/>
    <w:rsid w:val="00D42C90"/>
    <w:rsid w:val="00D8427E"/>
    <w:rsid w:val="00DF7C01"/>
    <w:rsid w:val="00E23743"/>
    <w:rsid w:val="00E30B2D"/>
    <w:rsid w:val="00E41832"/>
    <w:rsid w:val="00E62859"/>
    <w:rsid w:val="00E85D70"/>
    <w:rsid w:val="00E918E0"/>
    <w:rsid w:val="00F245C5"/>
    <w:rsid w:val="00F33C66"/>
    <w:rsid w:val="00F83783"/>
    <w:rsid w:val="00F960D7"/>
    <w:rsid w:val="00FB7F50"/>
    <w:rsid w:val="00FE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82F1D"/>
  <w15:chartTrackingRefBased/>
  <w15:docId w15:val="{A6005134-7547-4A23-B9B7-0AD980CC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4</cp:revision>
  <cp:lastPrinted>2026-03-06T10:51:00Z</cp:lastPrinted>
  <dcterms:created xsi:type="dcterms:W3CDTF">2026-03-06T12:22:00Z</dcterms:created>
  <dcterms:modified xsi:type="dcterms:W3CDTF">2026-03-06T12:49:00Z</dcterms:modified>
</cp:coreProperties>
</file>