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0D703" w14:textId="77777777" w:rsidR="00CF7835" w:rsidRPr="00DD2375" w:rsidRDefault="00DE2FE4" w:rsidP="00CF7835">
      <w:pPr>
        <w:spacing w:after="600"/>
        <w:jc w:val="right"/>
      </w:pPr>
      <w:r w:rsidRPr="00DD2375">
        <w:t>Niepołomice</w:t>
      </w:r>
      <w:r w:rsidR="00CF7835" w:rsidRPr="00DD2375">
        <w:t xml:space="preserve"> dnia: </w:t>
      </w:r>
      <w:r w:rsidRPr="00DD2375">
        <w:t>2026-03-06</w:t>
      </w:r>
    </w:p>
    <w:p w14:paraId="1885908B" w14:textId="77777777" w:rsidR="00CF7835" w:rsidRPr="00DD2375" w:rsidRDefault="00DE2FE4" w:rsidP="00CF7835">
      <w:pPr>
        <w:spacing w:line="360" w:lineRule="auto"/>
        <w:rPr>
          <w:b/>
          <w:bCs/>
        </w:rPr>
      </w:pPr>
      <w:r w:rsidRPr="00DD2375">
        <w:rPr>
          <w:b/>
          <w:bCs/>
        </w:rPr>
        <w:t>GMINA NIEPOŁOMICE</w:t>
      </w:r>
    </w:p>
    <w:p w14:paraId="5706E11D" w14:textId="77777777" w:rsidR="00CF7835" w:rsidRPr="00DD2375" w:rsidRDefault="00DE2FE4" w:rsidP="00CF7835">
      <w:pPr>
        <w:spacing w:line="360" w:lineRule="auto"/>
      </w:pPr>
      <w:r w:rsidRPr="00DD2375">
        <w:t>Pl. Zwycięstwa</w:t>
      </w:r>
      <w:r w:rsidR="00CF7835" w:rsidRPr="00DD2375">
        <w:t xml:space="preserve"> </w:t>
      </w:r>
      <w:r w:rsidRPr="00DD2375">
        <w:t>13</w:t>
      </w:r>
    </w:p>
    <w:p w14:paraId="3DF6ED5A" w14:textId="77777777" w:rsidR="00CF7835" w:rsidRPr="00DD2375" w:rsidRDefault="00DE2FE4" w:rsidP="00CF7835">
      <w:r w:rsidRPr="00DD2375">
        <w:t>32-005</w:t>
      </w:r>
      <w:r w:rsidR="00CF7835" w:rsidRPr="00DD2375">
        <w:t xml:space="preserve"> </w:t>
      </w:r>
      <w:r w:rsidRPr="00DD2375">
        <w:t>Niepołomice</w:t>
      </w:r>
    </w:p>
    <w:p w14:paraId="22A33434" w14:textId="1058D2A7" w:rsidR="00CF7835" w:rsidRPr="00DD2375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DD2375" w14:paraId="7A46A51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167300" w14:textId="77777777" w:rsidR="00CF7835" w:rsidRPr="00DD2375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DD2375">
              <w:rPr>
                <w:b/>
                <w:spacing w:val="20"/>
              </w:rPr>
              <w:t>INFORMACJA Z OTWARCIA OFERT</w:t>
            </w:r>
          </w:p>
        </w:tc>
      </w:tr>
    </w:tbl>
    <w:p w14:paraId="03390269" w14:textId="77777777" w:rsidR="00CF7835" w:rsidRPr="00DD2375" w:rsidRDefault="00CF7835" w:rsidP="00CF7835">
      <w:pPr>
        <w:pStyle w:val="Nagwek"/>
        <w:tabs>
          <w:tab w:val="clear" w:pos="4536"/>
        </w:tabs>
        <w:spacing w:after="360"/>
      </w:pPr>
      <w:r w:rsidRPr="00DD2375">
        <w:tab/>
        <w:t xml:space="preserve"> </w:t>
      </w:r>
    </w:p>
    <w:p w14:paraId="3D1E2487" w14:textId="77777777" w:rsidR="00CF7835" w:rsidRPr="00DD2375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DD2375">
        <w:rPr>
          <w:rFonts w:eastAsia="Calibri"/>
          <w:lang w:eastAsia="en-US"/>
        </w:rPr>
        <w:t xml:space="preserve">Dotyczy </w:t>
      </w:r>
      <w:r w:rsidRPr="00DD2375">
        <w:t>postępowania o udzielenie zamówienia publicznego</w:t>
      </w:r>
      <w:r w:rsidRPr="00DD237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D2375" w14:paraId="7D826E36" w14:textId="77777777" w:rsidTr="000C1C6D">
        <w:tc>
          <w:tcPr>
            <w:tcW w:w="2269" w:type="dxa"/>
          </w:tcPr>
          <w:p w14:paraId="486C133B" w14:textId="77777777" w:rsidR="00CF7835" w:rsidRPr="00DD237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D2375">
              <w:t>Nazwa zamówienia:</w:t>
            </w:r>
          </w:p>
        </w:tc>
        <w:tc>
          <w:tcPr>
            <w:tcW w:w="6803" w:type="dxa"/>
          </w:tcPr>
          <w:p w14:paraId="752A9426" w14:textId="77777777" w:rsidR="00CF7835" w:rsidRPr="00DD2375" w:rsidRDefault="00DE2FE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D2375">
              <w:rPr>
                <w:bCs/>
              </w:rPr>
              <w:t>Remont świetlicy kultury w Niepołomicach - Podgrabiu  w ramach projektu MCUS</w:t>
            </w:r>
            <w:r w:rsidR="00CF7835" w:rsidRPr="00DD2375">
              <w:rPr>
                <w:bCs/>
              </w:rPr>
              <w:t>.</w:t>
            </w:r>
          </w:p>
        </w:tc>
      </w:tr>
      <w:tr w:rsidR="00DE2FE4" w:rsidRPr="00DD2375" w14:paraId="28D9CE51" w14:textId="77777777" w:rsidTr="004B1771">
        <w:tc>
          <w:tcPr>
            <w:tcW w:w="2269" w:type="dxa"/>
          </w:tcPr>
          <w:p w14:paraId="0FCB09ED" w14:textId="77777777" w:rsidR="00DE2FE4" w:rsidRPr="00DD2375" w:rsidRDefault="00DE2FE4" w:rsidP="004B17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D2375">
              <w:t>Numer referencyjny:</w:t>
            </w:r>
          </w:p>
        </w:tc>
        <w:tc>
          <w:tcPr>
            <w:tcW w:w="6803" w:type="dxa"/>
          </w:tcPr>
          <w:p w14:paraId="7B4889C2" w14:textId="77777777" w:rsidR="00DE2FE4" w:rsidRPr="00DD2375" w:rsidRDefault="00DE2FE4" w:rsidP="004B17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D2375">
              <w:rPr>
                <w:bCs/>
              </w:rPr>
              <w:t>ZP.271.5.2026</w:t>
            </w:r>
          </w:p>
        </w:tc>
      </w:tr>
    </w:tbl>
    <w:p w14:paraId="46CCB033" w14:textId="77777777" w:rsidR="00D665F5" w:rsidRPr="00DD2375" w:rsidRDefault="00D665F5" w:rsidP="00CF7835">
      <w:pPr>
        <w:spacing w:before="480" w:line="360" w:lineRule="auto"/>
        <w:jc w:val="both"/>
      </w:pPr>
      <w:r w:rsidRPr="00DD2375">
        <w:t>Zamawiający, działając na podstawie art. 22</w:t>
      </w:r>
      <w:r w:rsidR="00601802" w:rsidRPr="00DD2375">
        <w:t>2</w:t>
      </w:r>
      <w:r w:rsidRPr="00DD2375">
        <w:t xml:space="preserve"> ust. 5 </w:t>
      </w:r>
      <w:r w:rsidRPr="00DD2375">
        <w:rPr>
          <w:bCs/>
        </w:rPr>
        <w:t>ustawy z dnia 11 września 2019r. Prawo zamówień publicznych</w:t>
      </w:r>
      <w:r w:rsidRPr="00DD2375">
        <w:t xml:space="preserve"> </w:t>
      </w:r>
      <w:r w:rsidR="00DE2FE4" w:rsidRPr="00DD2375">
        <w:t>(</w:t>
      </w:r>
      <w:proofErr w:type="spellStart"/>
      <w:r w:rsidR="00DE2FE4" w:rsidRPr="00DD2375">
        <w:t>t.j</w:t>
      </w:r>
      <w:proofErr w:type="spellEnd"/>
      <w:r w:rsidR="00DE2FE4" w:rsidRPr="00DD2375">
        <w:t>. Dz. U. z 2024 r. poz. 1320 z późn. zm.)</w:t>
      </w:r>
      <w:r w:rsidR="00490DC0" w:rsidRPr="00DD2375">
        <w:t xml:space="preserve"> </w:t>
      </w:r>
      <w:r w:rsidRPr="00DD2375">
        <w:t>udostępnia</w:t>
      </w:r>
      <w:r w:rsidR="00F95C33" w:rsidRPr="00DD2375">
        <w:t xml:space="preserve"> </w:t>
      </w:r>
      <w:r w:rsidR="004C7E9B" w:rsidRPr="00DD2375">
        <w:t>informacj</w:t>
      </w:r>
      <w:r w:rsidR="00577BC6" w:rsidRPr="00DD2375">
        <w:t>ę</w:t>
      </w:r>
      <w:r w:rsidR="00035488" w:rsidRPr="00DD2375">
        <w:t xml:space="preserve"> z otwarcia ofert</w:t>
      </w:r>
      <w:r w:rsidR="00577BC6" w:rsidRPr="00DD2375">
        <w:t>.</w:t>
      </w:r>
    </w:p>
    <w:p w14:paraId="359065E7" w14:textId="77777777" w:rsidR="00A80738" w:rsidRPr="00DD2375" w:rsidRDefault="00D665F5" w:rsidP="00CF7835">
      <w:pPr>
        <w:spacing w:before="120" w:after="120" w:line="360" w:lineRule="auto"/>
        <w:jc w:val="both"/>
      </w:pPr>
      <w:r w:rsidRPr="00DD2375">
        <w:t>Podczas otwarcia ofert, mającego miejsce</w:t>
      </w:r>
      <w:r w:rsidR="00FF4AB1" w:rsidRPr="00DD2375">
        <w:t xml:space="preserve"> w dniu </w:t>
      </w:r>
      <w:r w:rsidR="00DE2FE4" w:rsidRPr="00DD2375">
        <w:t>06/03/2026</w:t>
      </w:r>
      <w:r w:rsidR="00FF4AB1" w:rsidRPr="00DD2375">
        <w:t xml:space="preserve"> o godz. </w:t>
      </w:r>
      <w:r w:rsidR="00DE2FE4" w:rsidRPr="00DD2375">
        <w:t>09:30</w:t>
      </w:r>
      <w:r w:rsidRPr="00DD2375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D2375" w14:paraId="55672ABE" w14:textId="77777777" w:rsidTr="000C1C6D">
        <w:tc>
          <w:tcPr>
            <w:tcW w:w="1276" w:type="dxa"/>
            <w:shd w:val="clear" w:color="auto" w:fill="F2F2F2"/>
            <w:vAlign w:val="center"/>
          </w:tcPr>
          <w:p w14:paraId="7FA20C6E" w14:textId="77777777" w:rsidR="00D665F5" w:rsidRPr="00DD2375" w:rsidRDefault="00960CEB" w:rsidP="003F57CD">
            <w:pPr>
              <w:spacing w:before="120" w:after="120"/>
              <w:jc w:val="center"/>
            </w:pPr>
            <w:r w:rsidRPr="00DD2375">
              <w:t>O</w:t>
            </w:r>
            <w:r w:rsidR="00D665F5" w:rsidRPr="00DD2375">
              <w:t>fert</w:t>
            </w:r>
            <w:r w:rsidRPr="00DD2375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6C3DD0A" w14:textId="77777777" w:rsidR="00D665F5" w:rsidRPr="00DD2375" w:rsidRDefault="00D665F5" w:rsidP="003F57CD">
            <w:pPr>
              <w:spacing w:before="120" w:after="120"/>
              <w:jc w:val="center"/>
            </w:pPr>
            <w:r w:rsidRPr="00DD2375">
              <w:t>Nazwa</w:t>
            </w:r>
            <w:r w:rsidR="003F57CD" w:rsidRPr="00DD2375">
              <w:t xml:space="preserve"> </w:t>
            </w:r>
            <w:r w:rsidRPr="00DD2375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3036C87" w14:textId="77777777" w:rsidR="00D665F5" w:rsidRPr="00DD2375" w:rsidRDefault="00D665F5" w:rsidP="003F57CD">
            <w:pPr>
              <w:spacing w:before="120" w:after="120"/>
              <w:jc w:val="center"/>
            </w:pPr>
            <w:r w:rsidRPr="00DD2375">
              <w:t>Cena oferty</w:t>
            </w:r>
          </w:p>
        </w:tc>
      </w:tr>
      <w:tr w:rsidR="00DE2FE4" w:rsidRPr="00DD2375" w14:paraId="59CF3F83" w14:textId="77777777" w:rsidTr="004B1771">
        <w:tc>
          <w:tcPr>
            <w:tcW w:w="1276" w:type="dxa"/>
            <w:vAlign w:val="center"/>
          </w:tcPr>
          <w:p w14:paraId="71DFA199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1</w:t>
            </w:r>
          </w:p>
        </w:tc>
        <w:tc>
          <w:tcPr>
            <w:tcW w:w="4961" w:type="dxa"/>
          </w:tcPr>
          <w:p w14:paraId="5BEA00A5" w14:textId="77777777" w:rsidR="00DD2375" w:rsidRDefault="00DE2FE4" w:rsidP="004B1771">
            <w:pPr>
              <w:spacing w:before="80" w:after="40"/>
            </w:pPr>
            <w:r w:rsidRPr="00DD2375">
              <w:t xml:space="preserve">Przedsiębiorstwo Budowlano Produkcyjne </w:t>
            </w:r>
          </w:p>
          <w:p w14:paraId="2B475DF9" w14:textId="3E3A415A" w:rsidR="00DE2FE4" w:rsidRPr="00DD2375" w:rsidRDefault="00DE2FE4" w:rsidP="004B1771">
            <w:pPr>
              <w:spacing w:before="80" w:after="40"/>
            </w:pPr>
            <w:r w:rsidRPr="00DD2375">
              <w:t>"ELKA" Sp. z o.o.</w:t>
            </w:r>
          </w:p>
          <w:p w14:paraId="6BECE8CE" w14:textId="77777777" w:rsidR="00DE2FE4" w:rsidRPr="00DD2375" w:rsidRDefault="00DE2FE4" w:rsidP="004B1771">
            <w:r w:rsidRPr="00DD2375">
              <w:t xml:space="preserve">ul. Cechowa 100C </w:t>
            </w:r>
          </w:p>
          <w:p w14:paraId="7AAC0E62" w14:textId="77777777" w:rsidR="00DE2FE4" w:rsidRPr="00DD2375" w:rsidRDefault="00DE2FE4" w:rsidP="004B1771">
            <w:pPr>
              <w:spacing w:after="80"/>
              <w:jc w:val="both"/>
            </w:pPr>
            <w:r w:rsidRPr="00DD2375">
              <w:t>30-685 Kraków</w:t>
            </w:r>
          </w:p>
        </w:tc>
        <w:tc>
          <w:tcPr>
            <w:tcW w:w="2835" w:type="dxa"/>
            <w:vAlign w:val="center"/>
          </w:tcPr>
          <w:p w14:paraId="35B0C701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311 135.63 zł</w:t>
            </w:r>
          </w:p>
        </w:tc>
      </w:tr>
      <w:tr w:rsidR="00DE2FE4" w:rsidRPr="00DD2375" w14:paraId="62D6D86E" w14:textId="77777777" w:rsidTr="004B1771">
        <w:tc>
          <w:tcPr>
            <w:tcW w:w="1276" w:type="dxa"/>
            <w:vAlign w:val="center"/>
          </w:tcPr>
          <w:p w14:paraId="7EC46FBC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2</w:t>
            </w:r>
          </w:p>
        </w:tc>
        <w:tc>
          <w:tcPr>
            <w:tcW w:w="4961" w:type="dxa"/>
          </w:tcPr>
          <w:p w14:paraId="50FF75C2" w14:textId="77777777" w:rsidR="00DE2FE4" w:rsidRPr="00DD2375" w:rsidRDefault="00DE2FE4" w:rsidP="004B1771">
            <w:pPr>
              <w:spacing w:before="80" w:after="40"/>
            </w:pPr>
            <w:r w:rsidRPr="00DD2375">
              <w:t>GP Construction Sp. z o.o.</w:t>
            </w:r>
          </w:p>
          <w:p w14:paraId="7355740E" w14:textId="7F2DE58B" w:rsidR="00DE2FE4" w:rsidRPr="00DD2375" w:rsidRDefault="00DD2375" w:rsidP="004B1771">
            <w:r>
              <w:t xml:space="preserve">Ul. </w:t>
            </w:r>
            <w:r w:rsidR="00DE2FE4" w:rsidRPr="00DD2375">
              <w:t xml:space="preserve">Grzegórzecka 67G/178 </w:t>
            </w:r>
          </w:p>
          <w:p w14:paraId="30524276" w14:textId="77777777" w:rsidR="00DE2FE4" w:rsidRPr="00DD2375" w:rsidRDefault="00DE2FE4" w:rsidP="004B1771">
            <w:pPr>
              <w:spacing w:after="80"/>
              <w:jc w:val="both"/>
            </w:pPr>
            <w:r w:rsidRPr="00DD2375">
              <w:t>31-532 Kraków</w:t>
            </w:r>
          </w:p>
        </w:tc>
        <w:tc>
          <w:tcPr>
            <w:tcW w:w="2835" w:type="dxa"/>
            <w:vAlign w:val="center"/>
          </w:tcPr>
          <w:p w14:paraId="5ECC68A1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299 977.87 zł</w:t>
            </w:r>
          </w:p>
        </w:tc>
      </w:tr>
      <w:tr w:rsidR="00DE2FE4" w:rsidRPr="00DD2375" w14:paraId="0B436FC2" w14:textId="77777777" w:rsidTr="004B1771">
        <w:tc>
          <w:tcPr>
            <w:tcW w:w="1276" w:type="dxa"/>
            <w:vAlign w:val="center"/>
          </w:tcPr>
          <w:p w14:paraId="6739DC09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3</w:t>
            </w:r>
          </w:p>
        </w:tc>
        <w:tc>
          <w:tcPr>
            <w:tcW w:w="4961" w:type="dxa"/>
          </w:tcPr>
          <w:p w14:paraId="31BB2A93" w14:textId="77777777" w:rsidR="00DE2FE4" w:rsidRPr="00DD2375" w:rsidRDefault="00DE2FE4" w:rsidP="004B1771">
            <w:pPr>
              <w:spacing w:before="80" w:after="40"/>
            </w:pPr>
            <w:r w:rsidRPr="00DD2375">
              <w:t>Montero Sp. z o.o.</w:t>
            </w:r>
          </w:p>
          <w:p w14:paraId="745D130E" w14:textId="223BEBFE" w:rsidR="00DE2FE4" w:rsidRPr="00DD2375" w:rsidRDefault="00DD2375" w:rsidP="004B1771">
            <w:r>
              <w:t>Ul. Ciepłownicza</w:t>
            </w:r>
            <w:r w:rsidR="00DE2FE4" w:rsidRPr="00DD2375">
              <w:t xml:space="preserve"> </w:t>
            </w:r>
            <w:r>
              <w:t>54</w:t>
            </w:r>
            <w:r w:rsidR="00DE2FE4" w:rsidRPr="00DD2375">
              <w:t xml:space="preserve"> </w:t>
            </w:r>
          </w:p>
          <w:p w14:paraId="31B0EF22" w14:textId="0BBFB619" w:rsidR="00DE2FE4" w:rsidRPr="00DD2375" w:rsidRDefault="00DE2FE4" w:rsidP="004B1771">
            <w:pPr>
              <w:spacing w:after="80"/>
              <w:jc w:val="both"/>
            </w:pPr>
            <w:r w:rsidRPr="00DD2375">
              <w:t>31-</w:t>
            </w:r>
            <w:r w:rsidR="00DD2375">
              <w:t>574</w:t>
            </w:r>
            <w:r w:rsidRPr="00DD2375">
              <w:t xml:space="preserve"> Kraków</w:t>
            </w:r>
          </w:p>
        </w:tc>
        <w:tc>
          <w:tcPr>
            <w:tcW w:w="2835" w:type="dxa"/>
            <w:vAlign w:val="center"/>
          </w:tcPr>
          <w:p w14:paraId="6BD2A651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345 866.73 zł</w:t>
            </w:r>
          </w:p>
        </w:tc>
      </w:tr>
      <w:tr w:rsidR="00DE2FE4" w:rsidRPr="00DD2375" w14:paraId="7226B2FE" w14:textId="77777777" w:rsidTr="004B1771">
        <w:tc>
          <w:tcPr>
            <w:tcW w:w="1276" w:type="dxa"/>
            <w:vAlign w:val="center"/>
          </w:tcPr>
          <w:p w14:paraId="3523228B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4</w:t>
            </w:r>
          </w:p>
        </w:tc>
        <w:tc>
          <w:tcPr>
            <w:tcW w:w="4961" w:type="dxa"/>
          </w:tcPr>
          <w:p w14:paraId="1FF109C3" w14:textId="77777777" w:rsidR="00DE2FE4" w:rsidRPr="00DD2375" w:rsidRDefault="00DE2FE4" w:rsidP="004B1771">
            <w:pPr>
              <w:spacing w:before="80" w:after="40"/>
            </w:pPr>
            <w:r w:rsidRPr="00DD2375">
              <w:t>M-BUD Monika Duda</w:t>
            </w:r>
          </w:p>
          <w:p w14:paraId="7D103A74" w14:textId="77777777" w:rsidR="00DE2FE4" w:rsidRPr="00DD2375" w:rsidRDefault="00DE2FE4" w:rsidP="004B1771">
            <w:r w:rsidRPr="00DD2375">
              <w:t xml:space="preserve">Pogórska Wola 37c </w:t>
            </w:r>
          </w:p>
          <w:p w14:paraId="729F7251" w14:textId="77777777" w:rsidR="00DE2FE4" w:rsidRPr="00DD2375" w:rsidRDefault="00DE2FE4" w:rsidP="004B1771">
            <w:pPr>
              <w:spacing w:after="80"/>
              <w:jc w:val="both"/>
            </w:pPr>
            <w:r w:rsidRPr="00DD2375">
              <w:t>33-152 Pogórska Wola</w:t>
            </w:r>
          </w:p>
        </w:tc>
        <w:tc>
          <w:tcPr>
            <w:tcW w:w="2835" w:type="dxa"/>
            <w:vAlign w:val="center"/>
          </w:tcPr>
          <w:p w14:paraId="69F18921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310 000.00 zł</w:t>
            </w:r>
          </w:p>
        </w:tc>
      </w:tr>
      <w:tr w:rsidR="00DE2FE4" w:rsidRPr="00DD2375" w14:paraId="1F9F621F" w14:textId="77777777" w:rsidTr="004B1771">
        <w:tc>
          <w:tcPr>
            <w:tcW w:w="1276" w:type="dxa"/>
            <w:vAlign w:val="center"/>
          </w:tcPr>
          <w:p w14:paraId="51ADABB7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5</w:t>
            </w:r>
          </w:p>
        </w:tc>
        <w:tc>
          <w:tcPr>
            <w:tcW w:w="4961" w:type="dxa"/>
          </w:tcPr>
          <w:p w14:paraId="0EA1659F" w14:textId="778D5111" w:rsidR="00DE2FE4" w:rsidRPr="00DD2375" w:rsidRDefault="00DE2FE4" w:rsidP="004B1771">
            <w:pPr>
              <w:spacing w:before="80" w:after="40"/>
            </w:pPr>
            <w:r w:rsidRPr="00DD2375">
              <w:t xml:space="preserve">Kamil Kanigowski Firma </w:t>
            </w:r>
            <w:r w:rsidR="00DD2375">
              <w:t>R</w:t>
            </w:r>
            <w:r w:rsidRPr="00DD2375">
              <w:t>emontowo-</w:t>
            </w:r>
            <w:r w:rsidR="00DD2375">
              <w:t>B</w:t>
            </w:r>
            <w:r w:rsidRPr="00DD2375">
              <w:t xml:space="preserve">udowlana </w:t>
            </w:r>
            <w:proofErr w:type="spellStart"/>
            <w:r w:rsidRPr="00DD2375">
              <w:t>Kambud</w:t>
            </w:r>
            <w:proofErr w:type="spellEnd"/>
          </w:p>
          <w:p w14:paraId="60C44BF1" w14:textId="77777777" w:rsidR="00DE2FE4" w:rsidRPr="00DD2375" w:rsidRDefault="00DE2FE4" w:rsidP="004B1771">
            <w:r w:rsidRPr="00DD2375">
              <w:t xml:space="preserve">Wilkowisko 149 </w:t>
            </w:r>
          </w:p>
          <w:p w14:paraId="65A24BD1" w14:textId="77777777" w:rsidR="00DE2FE4" w:rsidRPr="00DD2375" w:rsidRDefault="00DE2FE4" w:rsidP="004B1771">
            <w:pPr>
              <w:spacing w:after="80"/>
              <w:jc w:val="both"/>
            </w:pPr>
            <w:r w:rsidRPr="00DD2375">
              <w:t>34-617 Wilkowisko</w:t>
            </w:r>
          </w:p>
        </w:tc>
        <w:tc>
          <w:tcPr>
            <w:tcW w:w="2835" w:type="dxa"/>
            <w:vAlign w:val="center"/>
          </w:tcPr>
          <w:p w14:paraId="1E438704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340 900.00 zł</w:t>
            </w:r>
          </w:p>
        </w:tc>
      </w:tr>
      <w:tr w:rsidR="00DE2FE4" w:rsidRPr="00DD2375" w14:paraId="7380137E" w14:textId="77777777" w:rsidTr="004B1771">
        <w:tc>
          <w:tcPr>
            <w:tcW w:w="1276" w:type="dxa"/>
            <w:vAlign w:val="center"/>
          </w:tcPr>
          <w:p w14:paraId="4084058B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6</w:t>
            </w:r>
          </w:p>
        </w:tc>
        <w:tc>
          <w:tcPr>
            <w:tcW w:w="4961" w:type="dxa"/>
          </w:tcPr>
          <w:p w14:paraId="23D58DE0" w14:textId="77777777" w:rsidR="00DE2FE4" w:rsidRPr="00DD2375" w:rsidRDefault="00DE2FE4" w:rsidP="004B1771">
            <w:pPr>
              <w:spacing w:before="80" w:after="40"/>
            </w:pPr>
            <w:r w:rsidRPr="00DD2375">
              <w:t>GIPSBUD Łukasz Wołek</w:t>
            </w:r>
          </w:p>
          <w:p w14:paraId="52B07ED3" w14:textId="6E3070B5" w:rsidR="00DE2FE4" w:rsidRPr="00DD2375" w:rsidRDefault="00DD2375" w:rsidP="004B1771">
            <w:r>
              <w:t xml:space="preserve">Ul. </w:t>
            </w:r>
            <w:r w:rsidR="00DE2FE4" w:rsidRPr="00DD2375">
              <w:t xml:space="preserve">3-go Maja 84 A </w:t>
            </w:r>
          </w:p>
          <w:p w14:paraId="57FE442F" w14:textId="77777777" w:rsidR="00DE2FE4" w:rsidRPr="00DD2375" w:rsidRDefault="00DE2FE4" w:rsidP="004B1771">
            <w:pPr>
              <w:spacing w:after="80"/>
              <w:jc w:val="both"/>
            </w:pPr>
            <w:r w:rsidRPr="00DD2375">
              <w:t>32-400 Myślenice</w:t>
            </w:r>
          </w:p>
        </w:tc>
        <w:tc>
          <w:tcPr>
            <w:tcW w:w="2835" w:type="dxa"/>
            <w:vAlign w:val="center"/>
          </w:tcPr>
          <w:p w14:paraId="508AAF9E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388 249.83 zł</w:t>
            </w:r>
          </w:p>
        </w:tc>
      </w:tr>
      <w:tr w:rsidR="00DE2FE4" w:rsidRPr="00DD2375" w14:paraId="010F7A2D" w14:textId="77777777" w:rsidTr="004B1771">
        <w:tc>
          <w:tcPr>
            <w:tcW w:w="1276" w:type="dxa"/>
            <w:vAlign w:val="center"/>
          </w:tcPr>
          <w:p w14:paraId="1378B379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lastRenderedPageBreak/>
              <w:t>7</w:t>
            </w:r>
          </w:p>
        </w:tc>
        <w:tc>
          <w:tcPr>
            <w:tcW w:w="4961" w:type="dxa"/>
          </w:tcPr>
          <w:p w14:paraId="2F1A77D9" w14:textId="77777777" w:rsidR="003411E1" w:rsidRDefault="003411E1" w:rsidP="003411E1">
            <w:pPr>
              <w:spacing w:before="80" w:after="40"/>
            </w:pPr>
            <w:r>
              <w:t>P.P.H.U. "MARBIT"- ADRIAN PIETRZAK</w:t>
            </w:r>
          </w:p>
          <w:p w14:paraId="4BFE12C0" w14:textId="5476EDE9" w:rsidR="003411E1" w:rsidRDefault="003411E1" w:rsidP="003411E1">
            <w:pPr>
              <w:spacing w:after="80"/>
              <w:jc w:val="both"/>
            </w:pPr>
            <w:r>
              <w:t>ul. M. Reja 10/32</w:t>
            </w:r>
          </w:p>
          <w:p w14:paraId="400C8E4A" w14:textId="015599E8" w:rsidR="00DE2FE4" w:rsidRPr="00DD2375" w:rsidRDefault="003411E1" w:rsidP="003411E1">
            <w:pPr>
              <w:spacing w:after="80"/>
              <w:jc w:val="both"/>
            </w:pPr>
            <w:r>
              <w:t>63-300 Pleszew</w:t>
            </w:r>
          </w:p>
        </w:tc>
        <w:tc>
          <w:tcPr>
            <w:tcW w:w="2835" w:type="dxa"/>
            <w:vAlign w:val="center"/>
          </w:tcPr>
          <w:p w14:paraId="3CBB85F9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317 340.00 zł</w:t>
            </w:r>
          </w:p>
        </w:tc>
      </w:tr>
      <w:tr w:rsidR="00DE2FE4" w:rsidRPr="00DD2375" w14:paraId="3B675F3F" w14:textId="77777777" w:rsidTr="004B1771">
        <w:tc>
          <w:tcPr>
            <w:tcW w:w="1276" w:type="dxa"/>
            <w:vAlign w:val="center"/>
          </w:tcPr>
          <w:p w14:paraId="49CEC639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8</w:t>
            </w:r>
          </w:p>
        </w:tc>
        <w:tc>
          <w:tcPr>
            <w:tcW w:w="4961" w:type="dxa"/>
          </w:tcPr>
          <w:p w14:paraId="1C974330" w14:textId="77777777" w:rsidR="00DE2FE4" w:rsidRPr="00DD2375" w:rsidRDefault="00DE2FE4" w:rsidP="004B1771">
            <w:pPr>
              <w:spacing w:before="80" w:after="40"/>
            </w:pPr>
            <w:r w:rsidRPr="00DD2375">
              <w:t>AMTC POLAND Spółka z ograniczoną odpowiedzialnością</w:t>
            </w:r>
          </w:p>
          <w:p w14:paraId="71F95C81" w14:textId="77777777" w:rsidR="00DE2FE4" w:rsidRPr="00DD2375" w:rsidRDefault="00DE2FE4" w:rsidP="004B1771">
            <w:r w:rsidRPr="00DD2375">
              <w:t xml:space="preserve">ul. Młodzieży 9D </w:t>
            </w:r>
          </w:p>
          <w:p w14:paraId="065EB96D" w14:textId="77777777" w:rsidR="00DE2FE4" w:rsidRPr="00DD2375" w:rsidRDefault="00DE2FE4" w:rsidP="004B1771">
            <w:pPr>
              <w:spacing w:after="80"/>
              <w:jc w:val="both"/>
            </w:pPr>
            <w:r w:rsidRPr="00DD2375">
              <w:t>30-829 Kraków</w:t>
            </w:r>
          </w:p>
        </w:tc>
        <w:tc>
          <w:tcPr>
            <w:tcW w:w="2835" w:type="dxa"/>
            <w:vAlign w:val="center"/>
          </w:tcPr>
          <w:p w14:paraId="7AFC481C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233 213.63 zł</w:t>
            </w:r>
          </w:p>
        </w:tc>
      </w:tr>
      <w:tr w:rsidR="00DE2FE4" w:rsidRPr="00DD2375" w14:paraId="267DA5AA" w14:textId="77777777" w:rsidTr="004B1771">
        <w:tc>
          <w:tcPr>
            <w:tcW w:w="1276" w:type="dxa"/>
            <w:vAlign w:val="center"/>
          </w:tcPr>
          <w:p w14:paraId="07BDBE25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9</w:t>
            </w:r>
          </w:p>
        </w:tc>
        <w:tc>
          <w:tcPr>
            <w:tcW w:w="4961" w:type="dxa"/>
          </w:tcPr>
          <w:p w14:paraId="15344525" w14:textId="77777777" w:rsidR="00DE2FE4" w:rsidRPr="00DD2375" w:rsidRDefault="00DE2FE4" w:rsidP="004B1771">
            <w:pPr>
              <w:spacing w:before="80" w:after="40"/>
            </w:pPr>
            <w:r w:rsidRPr="00DD2375">
              <w:t>PROFIT s.c. Robert Nowak, Jerzy Wietecha, Marek Wietecha</w:t>
            </w:r>
          </w:p>
          <w:p w14:paraId="114D5CA8" w14:textId="44DA481C" w:rsidR="00DE2FE4" w:rsidRPr="00DD2375" w:rsidRDefault="003411E1" w:rsidP="004B1771">
            <w:r>
              <w:t xml:space="preserve">Ul. </w:t>
            </w:r>
            <w:r w:rsidR="00DE2FE4" w:rsidRPr="00DD2375">
              <w:t xml:space="preserve">Tadeusza </w:t>
            </w:r>
            <w:proofErr w:type="spellStart"/>
            <w:r w:rsidR="00DE2FE4" w:rsidRPr="00DD2375">
              <w:t>Śliwiaka</w:t>
            </w:r>
            <w:proofErr w:type="spellEnd"/>
            <w:r w:rsidR="00DE2FE4" w:rsidRPr="00DD2375">
              <w:t xml:space="preserve"> 53 </w:t>
            </w:r>
          </w:p>
          <w:p w14:paraId="5FE8660E" w14:textId="77777777" w:rsidR="00DE2FE4" w:rsidRPr="00DD2375" w:rsidRDefault="00DE2FE4" w:rsidP="004B1771">
            <w:pPr>
              <w:spacing w:after="80"/>
              <w:jc w:val="both"/>
            </w:pPr>
            <w:r w:rsidRPr="00DD2375">
              <w:t>30-798 Kraków</w:t>
            </w:r>
          </w:p>
        </w:tc>
        <w:tc>
          <w:tcPr>
            <w:tcW w:w="2835" w:type="dxa"/>
            <w:vAlign w:val="center"/>
          </w:tcPr>
          <w:p w14:paraId="71A01CCC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269 370.00 zł</w:t>
            </w:r>
          </w:p>
        </w:tc>
      </w:tr>
      <w:tr w:rsidR="00DE2FE4" w:rsidRPr="00DD2375" w14:paraId="1B6D310F" w14:textId="77777777" w:rsidTr="004B1771">
        <w:tc>
          <w:tcPr>
            <w:tcW w:w="1276" w:type="dxa"/>
            <w:vAlign w:val="center"/>
          </w:tcPr>
          <w:p w14:paraId="3D491F6F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10</w:t>
            </w:r>
          </w:p>
        </w:tc>
        <w:tc>
          <w:tcPr>
            <w:tcW w:w="4961" w:type="dxa"/>
          </w:tcPr>
          <w:p w14:paraId="3947B366" w14:textId="77777777" w:rsidR="00DE2FE4" w:rsidRPr="00DD2375" w:rsidRDefault="00DE2FE4" w:rsidP="004B1771">
            <w:pPr>
              <w:spacing w:before="80" w:after="40"/>
            </w:pPr>
            <w:r w:rsidRPr="00DD2375">
              <w:t>PRZEDSIĘBIORSTWO BUDOWLANO REMONTOWO HANDLOWE P.B.R.SP.ZO.O</w:t>
            </w:r>
          </w:p>
          <w:p w14:paraId="0EBA343D" w14:textId="3ABADB6A" w:rsidR="00DE2FE4" w:rsidRPr="00DD2375" w:rsidRDefault="00DE2FE4" w:rsidP="004B1771">
            <w:r w:rsidRPr="00DD2375">
              <w:t>Maszkienice 175</w:t>
            </w:r>
          </w:p>
          <w:p w14:paraId="1872B605" w14:textId="012FEF7B" w:rsidR="00DE2FE4" w:rsidRPr="00DD2375" w:rsidRDefault="00DE2FE4" w:rsidP="004B1771">
            <w:pPr>
              <w:spacing w:after="80"/>
              <w:jc w:val="both"/>
            </w:pPr>
            <w:r w:rsidRPr="00DD2375">
              <w:t xml:space="preserve">32-828 </w:t>
            </w:r>
            <w:r w:rsidR="009F1B51">
              <w:t>Biadoliny Szlacheckie</w:t>
            </w:r>
          </w:p>
        </w:tc>
        <w:tc>
          <w:tcPr>
            <w:tcW w:w="2835" w:type="dxa"/>
            <w:vAlign w:val="center"/>
          </w:tcPr>
          <w:p w14:paraId="03BD9797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321 244.72 zł</w:t>
            </w:r>
          </w:p>
        </w:tc>
      </w:tr>
      <w:tr w:rsidR="00DE2FE4" w:rsidRPr="00DD2375" w14:paraId="71FDBAD6" w14:textId="77777777" w:rsidTr="004B1771">
        <w:tc>
          <w:tcPr>
            <w:tcW w:w="1276" w:type="dxa"/>
            <w:vAlign w:val="center"/>
          </w:tcPr>
          <w:p w14:paraId="46FFBE93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11</w:t>
            </w:r>
          </w:p>
        </w:tc>
        <w:tc>
          <w:tcPr>
            <w:tcW w:w="4961" w:type="dxa"/>
          </w:tcPr>
          <w:p w14:paraId="0B32E2C4" w14:textId="5134E513" w:rsidR="003411E1" w:rsidRDefault="003411E1" w:rsidP="004B1771">
            <w:pPr>
              <w:spacing w:before="80" w:after="40"/>
            </w:pPr>
            <w:r>
              <w:t>Konsorc</w:t>
            </w:r>
            <w:r w:rsidR="009F1B51">
              <w:t>j</w:t>
            </w:r>
            <w:r>
              <w:t>um</w:t>
            </w:r>
          </w:p>
          <w:p w14:paraId="5C3EFB19" w14:textId="62229DF4" w:rsidR="00DE2FE4" w:rsidRPr="00DD2375" w:rsidRDefault="003411E1" w:rsidP="004B1771">
            <w:pPr>
              <w:spacing w:before="80" w:after="40"/>
            </w:pPr>
            <w:r>
              <w:t xml:space="preserve">Lider: </w:t>
            </w:r>
            <w:proofErr w:type="spellStart"/>
            <w:r w:rsidR="00DE2FE4" w:rsidRPr="00DD2375">
              <w:t>Stambud</w:t>
            </w:r>
            <w:proofErr w:type="spellEnd"/>
            <w:r w:rsidR="00DE2FE4" w:rsidRPr="00DD2375">
              <w:t xml:space="preserve"> Sp. z o.o.</w:t>
            </w:r>
          </w:p>
          <w:p w14:paraId="7733C4EC" w14:textId="6387DB96" w:rsidR="00DE2FE4" w:rsidRPr="00DD2375" w:rsidRDefault="009F1B51" w:rsidP="004B1771">
            <w:r>
              <w:t xml:space="preserve">Ul. </w:t>
            </w:r>
            <w:r w:rsidR="00DE2FE4" w:rsidRPr="00DD2375">
              <w:t xml:space="preserve">Św. Wojciecha 89 </w:t>
            </w:r>
          </w:p>
          <w:p w14:paraId="111B7964" w14:textId="77777777" w:rsidR="00DE2FE4" w:rsidRDefault="00DE2FE4" w:rsidP="004B1771">
            <w:pPr>
              <w:spacing w:after="80"/>
              <w:jc w:val="both"/>
            </w:pPr>
            <w:r w:rsidRPr="00DD2375">
              <w:t>32-085 Modlnica</w:t>
            </w:r>
          </w:p>
          <w:p w14:paraId="2DB21FE5" w14:textId="4B7C046D" w:rsidR="003411E1" w:rsidRDefault="003411E1" w:rsidP="003411E1">
            <w:pPr>
              <w:spacing w:after="80"/>
              <w:jc w:val="both"/>
            </w:pPr>
            <w:r>
              <w:t xml:space="preserve">Partner: </w:t>
            </w:r>
            <w:r>
              <w:t xml:space="preserve">2K-Budownictwo </w:t>
            </w:r>
            <w:r>
              <w:t>S</w:t>
            </w:r>
            <w:r>
              <w:t>p</w:t>
            </w:r>
            <w:r>
              <w:t xml:space="preserve">. </w:t>
            </w:r>
            <w:r>
              <w:t>z</w:t>
            </w:r>
            <w:r>
              <w:t xml:space="preserve"> </w:t>
            </w:r>
            <w:r>
              <w:t>o</w:t>
            </w:r>
            <w:r>
              <w:t>.o. S</w:t>
            </w:r>
            <w:r>
              <w:t>p. k.</w:t>
            </w:r>
          </w:p>
          <w:p w14:paraId="257E6078" w14:textId="77777777" w:rsidR="003411E1" w:rsidRDefault="003411E1" w:rsidP="003411E1">
            <w:pPr>
              <w:spacing w:after="80"/>
              <w:jc w:val="both"/>
            </w:pPr>
            <w:r>
              <w:t>ul. Św. Wojciecha 89</w:t>
            </w:r>
          </w:p>
          <w:p w14:paraId="18167F95" w14:textId="7C47B1FC" w:rsidR="003411E1" w:rsidRPr="00DD2375" w:rsidRDefault="003411E1" w:rsidP="003411E1">
            <w:pPr>
              <w:spacing w:after="80"/>
              <w:jc w:val="both"/>
            </w:pPr>
            <w:r>
              <w:t>32-085 Modlnica</w:t>
            </w:r>
          </w:p>
        </w:tc>
        <w:tc>
          <w:tcPr>
            <w:tcW w:w="2835" w:type="dxa"/>
            <w:vAlign w:val="center"/>
          </w:tcPr>
          <w:p w14:paraId="322935B2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376 643.06 zł</w:t>
            </w:r>
          </w:p>
        </w:tc>
      </w:tr>
      <w:tr w:rsidR="00DE2FE4" w:rsidRPr="00DD2375" w14:paraId="37A7511C" w14:textId="77777777" w:rsidTr="004B1771">
        <w:tc>
          <w:tcPr>
            <w:tcW w:w="1276" w:type="dxa"/>
            <w:vAlign w:val="center"/>
          </w:tcPr>
          <w:p w14:paraId="2DF5A765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12</w:t>
            </w:r>
          </w:p>
        </w:tc>
        <w:tc>
          <w:tcPr>
            <w:tcW w:w="4961" w:type="dxa"/>
          </w:tcPr>
          <w:p w14:paraId="442386B6" w14:textId="77777777" w:rsidR="00DE2FE4" w:rsidRPr="00DD2375" w:rsidRDefault="00DE2FE4" w:rsidP="004B1771">
            <w:pPr>
              <w:spacing w:before="80" w:after="40"/>
            </w:pPr>
            <w:r w:rsidRPr="00DD2375">
              <w:t>AMANSO SPÓŁKA Z OGRANICZONĄ ODPOWIEDZIALNOŚCIĄ</w:t>
            </w:r>
          </w:p>
          <w:p w14:paraId="21F3D6BA" w14:textId="1F2CE53B" w:rsidR="00DE2FE4" w:rsidRPr="00DD2375" w:rsidRDefault="009F1B51" w:rsidP="004B1771">
            <w:r>
              <w:t xml:space="preserve">Ul. </w:t>
            </w:r>
            <w:r w:rsidRPr="00DD2375">
              <w:t xml:space="preserve">Budowlanych </w:t>
            </w:r>
            <w:r w:rsidR="00DE2FE4" w:rsidRPr="00DD2375">
              <w:t xml:space="preserve">52 </w:t>
            </w:r>
          </w:p>
          <w:p w14:paraId="2281528C" w14:textId="62A4803D" w:rsidR="00DE2FE4" w:rsidRPr="00DD2375" w:rsidRDefault="00DE2FE4" w:rsidP="004B1771">
            <w:pPr>
              <w:spacing w:after="80"/>
              <w:jc w:val="both"/>
            </w:pPr>
            <w:r w:rsidRPr="00DD2375">
              <w:t xml:space="preserve">45-124 </w:t>
            </w:r>
            <w:r w:rsidR="009F1B51" w:rsidRPr="00DD2375">
              <w:t>Opole</w:t>
            </w:r>
          </w:p>
        </w:tc>
        <w:tc>
          <w:tcPr>
            <w:tcW w:w="2835" w:type="dxa"/>
            <w:vAlign w:val="center"/>
          </w:tcPr>
          <w:p w14:paraId="56488872" w14:textId="77777777" w:rsidR="00DE2FE4" w:rsidRPr="00DD2375" w:rsidRDefault="00DE2FE4" w:rsidP="004B1771">
            <w:pPr>
              <w:spacing w:before="80" w:after="80"/>
              <w:jc w:val="center"/>
            </w:pPr>
            <w:r w:rsidRPr="00DD2375">
              <w:t>324 720.00 zł</w:t>
            </w:r>
          </w:p>
        </w:tc>
      </w:tr>
    </w:tbl>
    <w:p w14:paraId="28DF74E4" w14:textId="77777777" w:rsidR="0069085C" w:rsidRPr="00DD2375" w:rsidRDefault="0069085C" w:rsidP="00A80738">
      <w:pPr>
        <w:spacing w:before="120" w:after="120"/>
        <w:jc w:val="both"/>
      </w:pPr>
    </w:p>
    <w:p w14:paraId="1F9420E0" w14:textId="77777777" w:rsidR="00577BC6" w:rsidRPr="00DD2375" w:rsidRDefault="00577BC6" w:rsidP="00A80738">
      <w:pPr>
        <w:spacing w:before="120" w:after="120"/>
        <w:jc w:val="both"/>
      </w:pPr>
    </w:p>
    <w:sectPr w:rsidR="00577BC6" w:rsidRPr="00DD237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3DE6B" w14:textId="77777777" w:rsidR="004357E8" w:rsidRDefault="004357E8">
      <w:r>
        <w:separator/>
      </w:r>
    </w:p>
  </w:endnote>
  <w:endnote w:type="continuationSeparator" w:id="0">
    <w:p w14:paraId="38DAF8F4" w14:textId="77777777" w:rsidR="004357E8" w:rsidRDefault="00435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2FE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838C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FD16C" w14:textId="73F8FD43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102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BC117A" w14:textId="77777777" w:rsidR="009F189D" w:rsidRDefault="009F189D">
    <w:pPr>
      <w:pStyle w:val="Stopka"/>
      <w:tabs>
        <w:tab w:val="clear" w:pos="4536"/>
      </w:tabs>
      <w:jc w:val="center"/>
    </w:pPr>
  </w:p>
  <w:p w14:paraId="7BF75B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98FF8" w14:textId="77777777" w:rsidR="004357E8" w:rsidRDefault="004357E8">
      <w:r>
        <w:separator/>
      </w:r>
    </w:p>
  </w:footnote>
  <w:footnote w:type="continuationSeparator" w:id="0">
    <w:p w14:paraId="2DBC1725" w14:textId="77777777" w:rsidR="004357E8" w:rsidRDefault="00435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59D89" w14:textId="77777777" w:rsidR="00DE2FE4" w:rsidRDefault="00DE2F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CA8DB" w14:textId="798FBCA8" w:rsidR="00DE2FE4" w:rsidRDefault="003411E1">
    <w:pPr>
      <w:pStyle w:val="Nagwek"/>
    </w:pPr>
    <w:r>
      <w:rPr>
        <w:noProof/>
      </w:rPr>
      <w:pict w14:anchorId="55AD10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1B9E7" w14:textId="77777777" w:rsidR="00DE2FE4" w:rsidRDefault="00DE2F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57E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411E1"/>
    <w:rsid w:val="00355C9D"/>
    <w:rsid w:val="003B6B36"/>
    <w:rsid w:val="003D72FD"/>
    <w:rsid w:val="003F57CD"/>
    <w:rsid w:val="00423179"/>
    <w:rsid w:val="004357E8"/>
    <w:rsid w:val="00490DC0"/>
    <w:rsid w:val="00493F8C"/>
    <w:rsid w:val="004C7E9B"/>
    <w:rsid w:val="00577BC6"/>
    <w:rsid w:val="00601802"/>
    <w:rsid w:val="0069085C"/>
    <w:rsid w:val="006E7B94"/>
    <w:rsid w:val="00843263"/>
    <w:rsid w:val="00861E75"/>
    <w:rsid w:val="008A26A5"/>
    <w:rsid w:val="008F318B"/>
    <w:rsid w:val="00960CEB"/>
    <w:rsid w:val="009D19BD"/>
    <w:rsid w:val="009F189D"/>
    <w:rsid w:val="009F1B51"/>
    <w:rsid w:val="00A80738"/>
    <w:rsid w:val="00C236D3"/>
    <w:rsid w:val="00C659E2"/>
    <w:rsid w:val="00CB0802"/>
    <w:rsid w:val="00CF7835"/>
    <w:rsid w:val="00D665F5"/>
    <w:rsid w:val="00D7128F"/>
    <w:rsid w:val="00DD2375"/>
    <w:rsid w:val="00DE2FE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12C04F"/>
  <w15:chartTrackingRefBased/>
  <w15:docId w15:val="{6DAFE982-7695-4618-B404-82E1F3BAC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280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2026-03-06T11:39:00Z</dcterms:created>
  <dcterms:modified xsi:type="dcterms:W3CDTF">2026-03-06T11:39:00Z</dcterms:modified>
</cp:coreProperties>
</file>