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81606" w14:textId="3B7A03EB" w:rsidR="00D665F5" w:rsidRPr="007E24A2" w:rsidRDefault="00220558" w:rsidP="00D665F5">
      <w:pPr>
        <w:spacing w:after="240"/>
        <w:jc w:val="right"/>
        <w:rPr>
          <w:sz w:val="24"/>
          <w:szCs w:val="24"/>
        </w:rPr>
      </w:pPr>
      <w:r w:rsidRPr="00220558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220558">
        <w:rPr>
          <w:sz w:val="24"/>
          <w:szCs w:val="24"/>
        </w:rPr>
        <w:t>2026-03-06</w:t>
      </w:r>
    </w:p>
    <w:p w14:paraId="4911AF8F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688DBE9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B69671E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5A5ABD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FBE0497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7C2D225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04C59B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1DC84B" w14:textId="2336C43B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220558" w:rsidRPr="00220558">
        <w:rPr>
          <w:b/>
          <w:sz w:val="24"/>
          <w:szCs w:val="24"/>
        </w:rPr>
        <w:t>ZP/1/2026</w:t>
      </w:r>
      <w:r w:rsidR="00A80738" w:rsidRPr="007E24A2">
        <w:rPr>
          <w:sz w:val="24"/>
          <w:szCs w:val="24"/>
        </w:rPr>
        <w:tab/>
        <w:t xml:space="preserve"> </w:t>
      </w:r>
    </w:p>
    <w:p w14:paraId="039997D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62446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E8147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64FCC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942544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A91165" w14:textId="2DA45D12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220558" w:rsidRPr="00220558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510D4075" w14:textId="75FED922" w:rsidR="00A80738" w:rsidRPr="007E24A2" w:rsidRDefault="0022055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20558">
        <w:rPr>
          <w:b/>
          <w:szCs w:val="24"/>
        </w:rPr>
        <w:t>Zakup i dostawa ciekłego azotu wraz z dzierżawą zbiornika</w:t>
      </w:r>
    </w:p>
    <w:p w14:paraId="046EB082" w14:textId="4EE63C8C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220558" w:rsidRPr="00220558">
        <w:rPr>
          <w:sz w:val="24"/>
          <w:szCs w:val="24"/>
        </w:rPr>
        <w:t>(</w:t>
      </w:r>
      <w:proofErr w:type="spellStart"/>
      <w:r w:rsidR="00220558" w:rsidRPr="00220558">
        <w:rPr>
          <w:sz w:val="24"/>
          <w:szCs w:val="24"/>
        </w:rPr>
        <w:t>t.j</w:t>
      </w:r>
      <w:proofErr w:type="spellEnd"/>
      <w:r w:rsidR="00220558" w:rsidRPr="00220558">
        <w:rPr>
          <w:sz w:val="24"/>
          <w:szCs w:val="24"/>
        </w:rPr>
        <w:t xml:space="preserve">. Dz. U. z 2024 r. poz. 1320 z </w:t>
      </w:r>
      <w:proofErr w:type="spellStart"/>
      <w:r w:rsidR="00220558" w:rsidRPr="00220558">
        <w:rPr>
          <w:sz w:val="24"/>
          <w:szCs w:val="24"/>
        </w:rPr>
        <w:t>późn</w:t>
      </w:r>
      <w:proofErr w:type="spellEnd"/>
      <w:r w:rsidR="00220558" w:rsidRPr="00220558">
        <w:rPr>
          <w:sz w:val="24"/>
          <w:szCs w:val="24"/>
        </w:rPr>
        <w:t>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5762333" w14:textId="7CA4EA66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220558" w:rsidRPr="00220558">
        <w:rPr>
          <w:sz w:val="24"/>
          <w:szCs w:val="24"/>
        </w:rPr>
        <w:t>06/03/2026</w:t>
      </w:r>
      <w:r w:rsidR="00FF4AB1" w:rsidRPr="007E24A2">
        <w:rPr>
          <w:sz w:val="24"/>
          <w:szCs w:val="24"/>
        </w:rPr>
        <w:t xml:space="preserve"> o godz. </w:t>
      </w:r>
      <w:r w:rsidR="00220558" w:rsidRPr="00220558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A5045CA" w14:textId="77777777" w:rsidTr="003F57CD">
        <w:tc>
          <w:tcPr>
            <w:tcW w:w="993" w:type="dxa"/>
            <w:vAlign w:val="center"/>
          </w:tcPr>
          <w:p w14:paraId="4031294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390A5DA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5DB7414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220558" w:rsidRPr="007E24A2" w14:paraId="70239B08" w14:textId="77777777" w:rsidTr="00A81E8C">
        <w:tc>
          <w:tcPr>
            <w:tcW w:w="993" w:type="dxa"/>
            <w:vAlign w:val="center"/>
          </w:tcPr>
          <w:p w14:paraId="54924008" w14:textId="77777777" w:rsidR="00220558" w:rsidRPr="007E24A2" w:rsidRDefault="00220558" w:rsidP="00A81E8C">
            <w:pPr>
              <w:spacing w:before="80" w:after="80"/>
              <w:jc w:val="center"/>
            </w:pPr>
            <w:r w:rsidRPr="00220558">
              <w:t>1</w:t>
            </w:r>
          </w:p>
        </w:tc>
        <w:tc>
          <w:tcPr>
            <w:tcW w:w="5244" w:type="dxa"/>
          </w:tcPr>
          <w:p w14:paraId="09AF5118" w14:textId="77777777" w:rsidR="00220558" w:rsidRPr="007E24A2" w:rsidRDefault="00220558" w:rsidP="00A81E8C">
            <w:pPr>
              <w:spacing w:before="80"/>
            </w:pPr>
            <w:r w:rsidRPr="00220558">
              <w:t>GOMI Mirosław Opiela</w:t>
            </w:r>
          </w:p>
          <w:p w14:paraId="25C6C58F" w14:textId="77777777" w:rsidR="00220558" w:rsidRPr="007E24A2" w:rsidRDefault="00220558" w:rsidP="00A81E8C">
            <w:r w:rsidRPr="00220558">
              <w:t>ul. Fabryczna</w:t>
            </w:r>
            <w:r w:rsidRPr="007E24A2">
              <w:t xml:space="preserve"> </w:t>
            </w:r>
            <w:r w:rsidRPr="00220558">
              <w:t>31</w:t>
            </w:r>
            <w:r w:rsidRPr="007E24A2">
              <w:t xml:space="preserve"> </w:t>
            </w:r>
          </w:p>
          <w:p w14:paraId="5595CF7F" w14:textId="77777777" w:rsidR="00220558" w:rsidRPr="007E24A2" w:rsidRDefault="00220558" w:rsidP="00A81E8C">
            <w:pPr>
              <w:spacing w:after="80"/>
              <w:jc w:val="both"/>
            </w:pPr>
            <w:r w:rsidRPr="00220558">
              <w:t>34-600</w:t>
            </w:r>
            <w:r w:rsidRPr="007E24A2">
              <w:t xml:space="preserve"> </w:t>
            </w:r>
            <w:r w:rsidRPr="00220558">
              <w:t>Limanowa</w:t>
            </w:r>
          </w:p>
        </w:tc>
        <w:tc>
          <w:tcPr>
            <w:tcW w:w="2835" w:type="dxa"/>
            <w:vAlign w:val="center"/>
          </w:tcPr>
          <w:p w14:paraId="6F461F17" w14:textId="77777777" w:rsidR="00220558" w:rsidRPr="007E24A2" w:rsidRDefault="00220558" w:rsidP="00A81E8C">
            <w:pPr>
              <w:spacing w:before="80" w:after="80"/>
              <w:jc w:val="center"/>
            </w:pPr>
            <w:r w:rsidRPr="00220558">
              <w:t>42 888.96 zł</w:t>
            </w:r>
          </w:p>
        </w:tc>
      </w:tr>
      <w:tr w:rsidR="00220558" w:rsidRPr="007E24A2" w14:paraId="09E6CF1C" w14:textId="77777777" w:rsidTr="00A81E8C">
        <w:tc>
          <w:tcPr>
            <w:tcW w:w="993" w:type="dxa"/>
            <w:vAlign w:val="center"/>
          </w:tcPr>
          <w:p w14:paraId="20FF6E7B" w14:textId="77777777" w:rsidR="00220558" w:rsidRPr="007E24A2" w:rsidRDefault="00220558" w:rsidP="00A81E8C">
            <w:pPr>
              <w:spacing w:before="80" w:after="80"/>
              <w:jc w:val="center"/>
            </w:pPr>
            <w:r w:rsidRPr="00220558">
              <w:t>2</w:t>
            </w:r>
          </w:p>
        </w:tc>
        <w:tc>
          <w:tcPr>
            <w:tcW w:w="5244" w:type="dxa"/>
          </w:tcPr>
          <w:p w14:paraId="023E1FCE" w14:textId="77777777" w:rsidR="00220558" w:rsidRPr="007E24A2" w:rsidRDefault="00220558" w:rsidP="00A81E8C">
            <w:pPr>
              <w:spacing w:before="80"/>
            </w:pPr>
            <w:r w:rsidRPr="00220558">
              <w:t>AZOT CIEKŁY POLSKA SP.  Z O.O.</w:t>
            </w:r>
          </w:p>
          <w:p w14:paraId="2456E161" w14:textId="77777777" w:rsidR="00220558" w:rsidRPr="007E24A2" w:rsidRDefault="00220558" w:rsidP="00A81E8C">
            <w:r w:rsidRPr="00220558">
              <w:t>ul. Opolska</w:t>
            </w:r>
            <w:r w:rsidRPr="007E24A2">
              <w:t xml:space="preserve"> </w:t>
            </w:r>
            <w:r w:rsidRPr="00220558">
              <w:t>99</w:t>
            </w:r>
            <w:r w:rsidRPr="007E24A2">
              <w:t xml:space="preserve"> </w:t>
            </w:r>
          </w:p>
          <w:p w14:paraId="3410FAEB" w14:textId="77777777" w:rsidR="00220558" w:rsidRPr="007E24A2" w:rsidRDefault="00220558" w:rsidP="00A81E8C">
            <w:pPr>
              <w:spacing w:after="80"/>
              <w:jc w:val="both"/>
            </w:pPr>
            <w:r w:rsidRPr="00220558">
              <w:t>46-045</w:t>
            </w:r>
            <w:r w:rsidRPr="007E24A2">
              <w:t xml:space="preserve"> </w:t>
            </w:r>
            <w:proofErr w:type="spellStart"/>
            <w:r w:rsidRPr="00220558">
              <w:t>Kotórz</w:t>
            </w:r>
            <w:proofErr w:type="spellEnd"/>
            <w:r w:rsidRPr="00220558">
              <w:t xml:space="preserve"> Mały</w:t>
            </w:r>
          </w:p>
        </w:tc>
        <w:tc>
          <w:tcPr>
            <w:tcW w:w="2835" w:type="dxa"/>
            <w:vAlign w:val="center"/>
          </w:tcPr>
          <w:p w14:paraId="0A76C817" w14:textId="77777777" w:rsidR="00220558" w:rsidRPr="007E24A2" w:rsidRDefault="00220558" w:rsidP="00A81E8C">
            <w:pPr>
              <w:spacing w:before="80" w:after="80"/>
              <w:jc w:val="center"/>
            </w:pPr>
            <w:r w:rsidRPr="00220558">
              <w:t>40 361.76 zł</w:t>
            </w:r>
          </w:p>
        </w:tc>
      </w:tr>
    </w:tbl>
    <w:p w14:paraId="76A413D9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F9A7242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331DFC5C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5776F" w14:textId="77777777" w:rsidR="00351399" w:rsidRDefault="00351399">
      <w:r>
        <w:separator/>
      </w:r>
    </w:p>
  </w:endnote>
  <w:endnote w:type="continuationSeparator" w:id="0">
    <w:p w14:paraId="2BCE74B3" w14:textId="77777777" w:rsidR="00351399" w:rsidRDefault="0035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A7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3C6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CF35" w14:textId="20C35608" w:rsidR="009F189D" w:rsidRDefault="009F189D" w:rsidP="00246381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7F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29AB2" w14:textId="77777777" w:rsidR="009F189D" w:rsidRDefault="009F189D">
    <w:pPr>
      <w:pStyle w:val="Stopka"/>
      <w:tabs>
        <w:tab w:val="clear" w:pos="4536"/>
      </w:tabs>
      <w:jc w:val="center"/>
    </w:pPr>
  </w:p>
  <w:p w14:paraId="5CB589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AA449" w14:textId="77777777" w:rsidR="00351399" w:rsidRDefault="00351399">
      <w:r>
        <w:separator/>
      </w:r>
    </w:p>
  </w:footnote>
  <w:footnote w:type="continuationSeparator" w:id="0">
    <w:p w14:paraId="641028B9" w14:textId="77777777" w:rsidR="00351399" w:rsidRDefault="00351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7646" w14:textId="77777777" w:rsidR="00220558" w:rsidRDefault="00220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EB5A" w14:textId="77777777" w:rsidR="00220558" w:rsidRDefault="002205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AD78" w14:textId="77777777" w:rsidR="00220558" w:rsidRDefault="002205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399"/>
    <w:rsid w:val="00007727"/>
    <w:rsid w:val="00017720"/>
    <w:rsid w:val="00035488"/>
    <w:rsid w:val="000D7F25"/>
    <w:rsid w:val="000E00E5"/>
    <w:rsid w:val="001146A4"/>
    <w:rsid w:val="00173B20"/>
    <w:rsid w:val="001C69FF"/>
    <w:rsid w:val="00220558"/>
    <w:rsid w:val="0023318D"/>
    <w:rsid w:val="00246381"/>
    <w:rsid w:val="0035139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74212"/>
  <w15:chartTrackingRefBased/>
  <w15:docId w15:val="{C36D4EB5-D207-4093-916C-F8902A16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2026-03-06T11:19:00Z</dcterms:created>
  <dcterms:modified xsi:type="dcterms:W3CDTF">2026-03-06T11:20:00Z</dcterms:modified>
</cp:coreProperties>
</file>