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30266" w14:textId="77777777" w:rsidR="00081D13" w:rsidRPr="00353FDC" w:rsidRDefault="0033172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331728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331728">
        <w:rPr>
          <w:rFonts w:ascii="Arial" w:hAnsi="Arial" w:cs="Arial"/>
        </w:rPr>
        <w:t>2026-03-05</w:t>
      </w:r>
    </w:p>
    <w:p w14:paraId="53BFA466" w14:textId="77777777" w:rsidR="00081D13" w:rsidRPr="00353FDC" w:rsidRDefault="0033172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331728">
        <w:rPr>
          <w:rFonts w:ascii="Arial" w:hAnsi="Arial" w:cs="Arial"/>
          <w:b/>
          <w:bCs/>
        </w:rPr>
        <w:t>Szpital Specjalistyczny im. Stefana Żeromskiego SP ZOZ w Krakowie</w:t>
      </w:r>
    </w:p>
    <w:p w14:paraId="7A12B05F" w14:textId="77777777" w:rsidR="00081D13" w:rsidRPr="00353FDC" w:rsidRDefault="00331728" w:rsidP="00081D13">
      <w:pPr>
        <w:spacing w:line="360" w:lineRule="auto"/>
        <w:ind w:right="3969"/>
        <w:rPr>
          <w:rFonts w:ascii="Arial" w:hAnsi="Arial" w:cs="Arial"/>
        </w:rPr>
      </w:pPr>
      <w:r w:rsidRPr="00331728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331728">
        <w:rPr>
          <w:rFonts w:ascii="Arial" w:hAnsi="Arial" w:cs="Arial"/>
        </w:rPr>
        <w:t>66</w:t>
      </w:r>
    </w:p>
    <w:p w14:paraId="3A052C1E" w14:textId="77777777" w:rsidR="00081D13" w:rsidRPr="00353FDC" w:rsidRDefault="00331728" w:rsidP="00081D13">
      <w:pPr>
        <w:ind w:right="3969"/>
        <w:rPr>
          <w:rFonts w:ascii="Arial" w:hAnsi="Arial" w:cs="Arial"/>
        </w:rPr>
      </w:pPr>
      <w:r w:rsidRPr="00331728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331728">
        <w:rPr>
          <w:rFonts w:ascii="Arial" w:hAnsi="Arial" w:cs="Arial"/>
        </w:rPr>
        <w:t>Kraków</w:t>
      </w:r>
    </w:p>
    <w:p w14:paraId="737A3B42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340544E" w14:textId="77777777"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42B6077" w14:textId="33BA8ED6" w:rsidR="00142B7A" w:rsidRPr="00524B34" w:rsidRDefault="00142B7A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DZP-271-31/25 </w:t>
      </w:r>
      <w:r w:rsidR="00B940A4">
        <w:rPr>
          <w:rFonts w:ascii="Arial" w:hAnsi="Arial" w:cs="Arial"/>
          <w:bCs/>
          <w:sz w:val="18"/>
          <w:szCs w:val="18"/>
        </w:rPr>
        <w:t>–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B940A4">
        <w:rPr>
          <w:rFonts w:ascii="Arial" w:hAnsi="Arial" w:cs="Arial"/>
          <w:bCs/>
          <w:sz w:val="18"/>
          <w:szCs w:val="18"/>
        </w:rPr>
        <w:t>220.MM</w:t>
      </w:r>
    </w:p>
    <w:p w14:paraId="45EEFB98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353FDC" w14:paraId="1014F845" w14:textId="77777777" w:rsidTr="00C13EA9">
        <w:tc>
          <w:tcPr>
            <w:tcW w:w="10065" w:type="dxa"/>
            <w:shd w:val="clear" w:color="auto" w:fill="F2F2F2"/>
            <w:hideMark/>
          </w:tcPr>
          <w:p w14:paraId="7C36C617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C5A5252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F8538CD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04E0B9C3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2C654BC6" w14:textId="77777777" w:rsidTr="00081D13">
        <w:tc>
          <w:tcPr>
            <w:tcW w:w="2269" w:type="dxa"/>
          </w:tcPr>
          <w:p w14:paraId="3C43248A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</w:tcPr>
          <w:p w14:paraId="76DD8C89" w14:textId="77777777" w:rsidR="00081D13" w:rsidRPr="00353FDC" w:rsidRDefault="0033172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1728">
              <w:rPr>
                <w:rFonts w:ascii="Arial" w:hAnsi="Arial" w:cs="Arial"/>
                <w:bCs/>
              </w:rPr>
              <w:t>Świadczenie usług żywienia pacjentów szpitala.</w:t>
            </w:r>
          </w:p>
        </w:tc>
      </w:tr>
      <w:tr w:rsidR="00331728" w:rsidRPr="00353FDC" w14:paraId="533485F8" w14:textId="77777777" w:rsidTr="00C205E0">
        <w:tc>
          <w:tcPr>
            <w:tcW w:w="2269" w:type="dxa"/>
          </w:tcPr>
          <w:p w14:paraId="4518A2E7" w14:textId="77777777" w:rsidR="00331728" w:rsidRPr="00353FDC" w:rsidRDefault="00331728" w:rsidP="00C205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</w:tcPr>
          <w:p w14:paraId="5D2E45B1" w14:textId="77777777" w:rsidR="00331728" w:rsidRPr="00353FDC" w:rsidRDefault="00331728" w:rsidP="00C205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31728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21045FCD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3FDBF3BF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331728" w:rsidRPr="00331728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331728" w:rsidRPr="00331728">
        <w:rPr>
          <w:rFonts w:ascii="Arial" w:hAnsi="Arial" w:cs="Arial"/>
        </w:rPr>
        <w:t>(t.j. Dz. U. z 2024 r. poz. 1320 z późn.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31728" w:rsidRPr="00E1738E" w14:paraId="281026FE" w14:textId="77777777" w:rsidTr="00C205E0">
        <w:trPr>
          <w:cantSplit/>
        </w:trPr>
        <w:tc>
          <w:tcPr>
            <w:tcW w:w="10080" w:type="dxa"/>
          </w:tcPr>
          <w:p w14:paraId="7422A9AB" w14:textId="77777777" w:rsidR="00331728" w:rsidRDefault="00331728" w:rsidP="00C205E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31728">
              <w:rPr>
                <w:rFonts w:ascii="Arial" w:hAnsi="Arial" w:cs="Arial"/>
                <w:b/>
              </w:rPr>
              <w:t>Wojciech Dubiel Poler</w:t>
            </w:r>
          </w:p>
          <w:p w14:paraId="70D409AB" w14:textId="77777777" w:rsidR="00331728" w:rsidRPr="00AC1F4A" w:rsidRDefault="00331728" w:rsidP="00C205E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31728">
              <w:rPr>
                <w:rFonts w:ascii="Arial" w:hAnsi="Arial" w:cs="Arial"/>
                <w:bCs/>
              </w:rPr>
              <w:t>Pilotów 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31728">
              <w:rPr>
                <w:rFonts w:ascii="Arial" w:hAnsi="Arial" w:cs="Arial"/>
                <w:bCs/>
              </w:rPr>
              <w:t>C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31728">
              <w:rPr>
                <w:rFonts w:ascii="Arial" w:hAnsi="Arial" w:cs="Arial"/>
                <w:bCs/>
              </w:rPr>
              <w:t>/19</w:t>
            </w:r>
          </w:p>
          <w:p w14:paraId="1183CB67" w14:textId="77777777" w:rsidR="00331728" w:rsidRPr="00E1738E" w:rsidRDefault="00331728" w:rsidP="00C205E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331728">
              <w:rPr>
                <w:rFonts w:ascii="Arial" w:hAnsi="Arial" w:cs="Arial"/>
                <w:bCs/>
              </w:rPr>
              <w:t>31-462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331728">
              <w:rPr>
                <w:rFonts w:ascii="Arial" w:hAnsi="Arial" w:cs="Arial"/>
                <w:bCs/>
              </w:rPr>
              <w:t>Kraków</w:t>
            </w:r>
          </w:p>
          <w:p w14:paraId="081EDFA6" w14:textId="77777777" w:rsidR="00331728" w:rsidRPr="00BC506C" w:rsidRDefault="00331728" w:rsidP="00C205E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331728">
              <w:rPr>
                <w:rFonts w:ascii="Arial" w:hAnsi="Arial" w:cs="Arial"/>
                <w:b/>
              </w:rPr>
              <w:t>19 436 406.12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376A3BF" w14:textId="77777777" w:rsidR="00331728" w:rsidRPr="00142B7A" w:rsidRDefault="00331728" w:rsidP="00C205E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u w:val="single"/>
              </w:rPr>
            </w:pPr>
            <w:r w:rsidRPr="00142B7A"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14:paraId="197491F5" w14:textId="77777777" w:rsidR="00331728" w:rsidRPr="00E1738E" w:rsidRDefault="00331728" w:rsidP="00C205E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3172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SWZ, tj. Cena 90%, rodzaj opakowań 10%</w:t>
            </w:r>
          </w:p>
        </w:tc>
      </w:tr>
    </w:tbl>
    <w:p w14:paraId="0EB4A097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276"/>
        <w:gridCol w:w="1701"/>
        <w:gridCol w:w="1985"/>
      </w:tblGrid>
      <w:tr w:rsidR="00142B7A" w:rsidRPr="008567C7" w14:paraId="1AF574A5" w14:textId="77777777" w:rsidTr="00142B7A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42816AD1" w14:textId="77777777" w:rsidR="00142B7A" w:rsidRPr="00553EDC" w:rsidRDefault="00142B7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79EBA2F9" w14:textId="77777777" w:rsidR="00142B7A" w:rsidRPr="00553EDC" w:rsidRDefault="00142B7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FD81C7F" w14:textId="77777777" w:rsidR="00142B7A" w:rsidRPr="00553EDC" w:rsidRDefault="00142B7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172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0CA1FAA" w14:textId="77777777" w:rsidR="00142B7A" w:rsidRPr="00553EDC" w:rsidRDefault="00142B7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31728">
              <w:rPr>
                <w:rFonts w:ascii="Arial" w:hAnsi="Arial" w:cs="Arial"/>
                <w:bCs/>
                <w:sz w:val="24"/>
                <w:szCs w:val="24"/>
              </w:rPr>
              <w:t>Rodzaj opakowań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B27A518" w14:textId="77777777" w:rsidR="00142B7A" w:rsidRPr="00553EDC" w:rsidRDefault="00142B7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142B7A" w:rsidRPr="008567C7" w14:paraId="37CD77EE" w14:textId="77777777" w:rsidTr="00142B7A">
        <w:trPr>
          <w:jc w:val="center"/>
        </w:trPr>
        <w:tc>
          <w:tcPr>
            <w:tcW w:w="851" w:type="dxa"/>
            <w:vAlign w:val="center"/>
          </w:tcPr>
          <w:p w14:paraId="55889922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74679A38" w14:textId="77777777" w:rsidR="00142B7A" w:rsidRPr="00553EDC" w:rsidRDefault="00142B7A" w:rsidP="00C205E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31728">
              <w:rPr>
                <w:rFonts w:ascii="Arial" w:hAnsi="Arial" w:cs="Arial"/>
                <w:b/>
                <w:sz w:val="22"/>
                <w:szCs w:val="22"/>
              </w:rPr>
              <w:t>Wojciech Dubiel Poler</w:t>
            </w:r>
          </w:p>
          <w:p w14:paraId="459453A0" w14:textId="7C703260" w:rsidR="00142B7A" w:rsidRPr="00553EDC" w:rsidRDefault="00142B7A" w:rsidP="00C205E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Pilotów 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/19</w:t>
            </w:r>
          </w:p>
          <w:p w14:paraId="6658EF93" w14:textId="77777777" w:rsidR="00142B7A" w:rsidRPr="00553EDC" w:rsidRDefault="00142B7A" w:rsidP="00C205E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31728">
              <w:rPr>
                <w:rFonts w:ascii="Arial" w:hAnsi="Arial" w:cs="Arial"/>
                <w:bCs/>
                <w:sz w:val="22"/>
                <w:szCs w:val="22"/>
              </w:rPr>
              <w:t>31-462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276" w:type="dxa"/>
            <w:vAlign w:val="center"/>
          </w:tcPr>
          <w:p w14:paraId="7CEBBB0E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  <w:tc>
          <w:tcPr>
            <w:tcW w:w="1701" w:type="dxa"/>
            <w:vAlign w:val="center"/>
          </w:tcPr>
          <w:p w14:paraId="7A74146C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985" w:type="dxa"/>
            <w:vAlign w:val="center"/>
          </w:tcPr>
          <w:p w14:paraId="09FFDCFC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42B7A" w:rsidRPr="008567C7" w14:paraId="47D4C779" w14:textId="77777777" w:rsidTr="00142B7A">
        <w:trPr>
          <w:jc w:val="center"/>
        </w:trPr>
        <w:tc>
          <w:tcPr>
            <w:tcW w:w="851" w:type="dxa"/>
            <w:vAlign w:val="center"/>
          </w:tcPr>
          <w:p w14:paraId="607EAAC5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4356F4C6" w14:textId="77777777" w:rsidR="00142B7A" w:rsidRPr="00553EDC" w:rsidRDefault="00142B7A" w:rsidP="00142B7A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31728">
              <w:rPr>
                <w:rFonts w:ascii="Arial" w:hAnsi="Arial" w:cs="Arial"/>
                <w:b/>
                <w:sz w:val="22"/>
                <w:szCs w:val="22"/>
              </w:rPr>
              <w:t>Catermed Spółka z ograniczoną odpowiedzialnością</w:t>
            </w:r>
          </w:p>
          <w:p w14:paraId="60AA434A" w14:textId="6B17EB1F" w:rsidR="00142B7A" w:rsidRPr="00553EDC" w:rsidRDefault="00142B7A" w:rsidP="00C205E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ul. Ogrodowa 15A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EE4489E" w14:textId="5A411B68" w:rsidR="00142B7A" w:rsidRPr="00553EDC" w:rsidRDefault="00142B7A" w:rsidP="00C205E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31728">
              <w:rPr>
                <w:rFonts w:ascii="Arial" w:hAnsi="Arial" w:cs="Arial"/>
                <w:bCs/>
                <w:sz w:val="22"/>
                <w:szCs w:val="22"/>
              </w:rPr>
              <w:t>91-</w:t>
            </w:r>
            <w:r>
              <w:rPr>
                <w:rFonts w:ascii="Arial" w:hAnsi="Arial" w:cs="Arial"/>
                <w:bCs/>
                <w:sz w:val="22"/>
                <w:szCs w:val="22"/>
              </w:rPr>
              <w:t>065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276" w:type="dxa"/>
            <w:vAlign w:val="center"/>
          </w:tcPr>
          <w:p w14:paraId="16C2D454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4B5868F7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0BBC09E8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142B7A" w:rsidRPr="008567C7" w14:paraId="50A27793" w14:textId="77777777" w:rsidTr="00142B7A">
        <w:trPr>
          <w:jc w:val="center"/>
        </w:trPr>
        <w:tc>
          <w:tcPr>
            <w:tcW w:w="851" w:type="dxa"/>
            <w:vAlign w:val="center"/>
          </w:tcPr>
          <w:p w14:paraId="48F53DA8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034B2190" w14:textId="77777777" w:rsidR="00142B7A" w:rsidRPr="00553EDC" w:rsidRDefault="00142B7A" w:rsidP="00C205E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31728">
              <w:rPr>
                <w:rFonts w:ascii="Arial" w:hAnsi="Arial" w:cs="Arial"/>
                <w:b/>
                <w:sz w:val="22"/>
                <w:szCs w:val="22"/>
              </w:rPr>
              <w:t>NIRO Spółka z ograniczoną odpowiedzialnością</w:t>
            </w:r>
          </w:p>
          <w:p w14:paraId="74534862" w14:textId="30D59819" w:rsidR="00142B7A" w:rsidRPr="00553EDC" w:rsidRDefault="00142B7A" w:rsidP="00C205E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Ścinawska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37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A0CC4DA" w14:textId="77777777" w:rsidR="00142B7A" w:rsidRPr="00553EDC" w:rsidRDefault="00142B7A" w:rsidP="00C205E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331728">
              <w:rPr>
                <w:rFonts w:ascii="Arial" w:hAnsi="Arial" w:cs="Arial"/>
                <w:bCs/>
                <w:sz w:val="22"/>
                <w:szCs w:val="22"/>
              </w:rPr>
              <w:t>59-300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1728">
              <w:rPr>
                <w:rFonts w:ascii="Arial" w:hAnsi="Arial" w:cs="Arial"/>
                <w:bCs/>
                <w:sz w:val="22"/>
                <w:szCs w:val="22"/>
              </w:rPr>
              <w:t>Lubin</w:t>
            </w:r>
          </w:p>
        </w:tc>
        <w:tc>
          <w:tcPr>
            <w:tcW w:w="1276" w:type="dxa"/>
            <w:vAlign w:val="center"/>
          </w:tcPr>
          <w:p w14:paraId="16E8A34F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75CDC571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72415D3A" w14:textId="77777777" w:rsidR="00142B7A" w:rsidRPr="00553EDC" w:rsidRDefault="00142B7A" w:rsidP="00C205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3172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03D225D6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00237A5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601D718F" w14:textId="77777777" w:rsidR="00B464D3" w:rsidRDefault="00B464D3" w:rsidP="00A66C5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p w14:paraId="53C834B9" w14:textId="5650E66C" w:rsidR="00A66C5C" w:rsidRDefault="00A66C5C" w:rsidP="00A66C5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</w:t>
      </w:r>
    </w:p>
    <w:p w14:paraId="60E4FBCD" w14:textId="79C572B6" w:rsidR="00A66C5C" w:rsidRPr="00081D13" w:rsidRDefault="00A66C5C" w:rsidP="00A66C5C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 n. o zdr. Jacek Żak</w:t>
      </w:r>
      <w:bookmarkEnd w:id="0"/>
    </w:p>
    <w:sectPr w:rsidR="00A66C5C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FCC83" w14:textId="77777777" w:rsidR="00494274" w:rsidRDefault="00494274">
      <w:r>
        <w:separator/>
      </w:r>
    </w:p>
  </w:endnote>
  <w:endnote w:type="continuationSeparator" w:id="0">
    <w:p w14:paraId="75F6AA20" w14:textId="77777777" w:rsidR="00494274" w:rsidRDefault="0049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9FEFA" w14:textId="77777777" w:rsidR="00331728" w:rsidRDefault="003317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597F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D06387A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69A2E" w14:textId="77777777" w:rsidR="00331728" w:rsidRDefault="003317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C6A14" w14:textId="77777777" w:rsidR="00494274" w:rsidRDefault="00494274">
      <w:r>
        <w:separator/>
      </w:r>
    </w:p>
  </w:footnote>
  <w:footnote w:type="continuationSeparator" w:id="0">
    <w:p w14:paraId="0F77E003" w14:textId="77777777" w:rsidR="00494274" w:rsidRDefault="004942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1D4B3" w14:textId="77777777" w:rsidR="00331728" w:rsidRDefault="00331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4710E" w14:textId="77777777" w:rsidR="00331728" w:rsidRDefault="00331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28EFA" w14:textId="77777777" w:rsidR="00331728" w:rsidRDefault="003317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DA9"/>
    <w:rsid w:val="00005838"/>
    <w:rsid w:val="00022322"/>
    <w:rsid w:val="00042497"/>
    <w:rsid w:val="00081D13"/>
    <w:rsid w:val="000C1E6F"/>
    <w:rsid w:val="000E4E56"/>
    <w:rsid w:val="00142B7A"/>
    <w:rsid w:val="001A1468"/>
    <w:rsid w:val="001B7815"/>
    <w:rsid w:val="002B1E4F"/>
    <w:rsid w:val="002B6761"/>
    <w:rsid w:val="002E2DA9"/>
    <w:rsid w:val="00331728"/>
    <w:rsid w:val="003445A0"/>
    <w:rsid w:val="003A0AFC"/>
    <w:rsid w:val="003D611C"/>
    <w:rsid w:val="00431C0B"/>
    <w:rsid w:val="00437CAD"/>
    <w:rsid w:val="004657DA"/>
    <w:rsid w:val="00494274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365DC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6C5C"/>
    <w:rsid w:val="00AA02AC"/>
    <w:rsid w:val="00B32D12"/>
    <w:rsid w:val="00B464D3"/>
    <w:rsid w:val="00B8185B"/>
    <w:rsid w:val="00B940A4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E7EF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21980"/>
  <w15:chartTrackingRefBased/>
  <w15:docId w15:val="{5D14A300-AC87-4610-A9F4-ED5726165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246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2026-03-05T08:51:00Z</cp:lastPrinted>
  <dcterms:created xsi:type="dcterms:W3CDTF">2026-03-06T08:51:00Z</dcterms:created>
  <dcterms:modified xsi:type="dcterms:W3CDTF">2026-03-06T08:51:00Z</dcterms:modified>
</cp:coreProperties>
</file>