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DDFD80" w14:textId="79733A52" w:rsidR="00B36EDA" w:rsidRPr="006C7F95" w:rsidRDefault="008F28C9" w:rsidP="00B36EDA">
      <w:pPr>
        <w:spacing w:after="600"/>
        <w:jc w:val="right"/>
      </w:pPr>
      <w:bookmarkStart w:id="0" w:name="_Hlk53520193"/>
      <w:r w:rsidRPr="006C7F95">
        <w:t>Kraków</w:t>
      </w:r>
      <w:r w:rsidR="00B36EDA" w:rsidRPr="006C7F95">
        <w:t xml:space="preserve"> dnia: </w:t>
      </w:r>
      <w:r w:rsidR="0097367E">
        <w:t>06.03.2026</w:t>
      </w:r>
    </w:p>
    <w:p w14:paraId="4C5300A0" w14:textId="77777777" w:rsidR="008F28C9" w:rsidRPr="006C7F95" w:rsidRDefault="008F28C9" w:rsidP="00B36EDA">
      <w:pPr>
        <w:spacing w:line="360" w:lineRule="auto"/>
        <w:ind w:right="3969"/>
        <w:rPr>
          <w:b/>
          <w:bCs/>
        </w:rPr>
      </w:pPr>
      <w:r w:rsidRPr="006C7F95">
        <w:rPr>
          <w:b/>
          <w:bCs/>
        </w:rPr>
        <w:t>Szpital Miejski Specjalistyczny</w:t>
      </w:r>
    </w:p>
    <w:p w14:paraId="274BCDE6" w14:textId="77777777" w:rsidR="008F28C9" w:rsidRPr="006C7F95" w:rsidRDefault="008F28C9" w:rsidP="00B36EDA">
      <w:pPr>
        <w:spacing w:line="360" w:lineRule="auto"/>
        <w:ind w:right="3969"/>
        <w:rPr>
          <w:b/>
          <w:bCs/>
        </w:rPr>
      </w:pPr>
      <w:r w:rsidRPr="006C7F95">
        <w:rPr>
          <w:b/>
          <w:bCs/>
        </w:rPr>
        <w:t>im. Gabriela Narutowicza w Krakowie</w:t>
      </w:r>
    </w:p>
    <w:p w14:paraId="3FDCD3AA" w14:textId="77777777" w:rsidR="00B36EDA" w:rsidRPr="006C7F95" w:rsidRDefault="008F28C9" w:rsidP="00B36EDA">
      <w:pPr>
        <w:spacing w:line="360" w:lineRule="auto"/>
        <w:ind w:right="3969"/>
      </w:pPr>
      <w:r w:rsidRPr="006C7F95">
        <w:t>ul. Prądnicka</w:t>
      </w:r>
      <w:r w:rsidR="00B36EDA" w:rsidRPr="006C7F95">
        <w:t xml:space="preserve"> </w:t>
      </w:r>
      <w:r w:rsidRPr="006C7F95">
        <w:t>35-37</w:t>
      </w:r>
    </w:p>
    <w:p w14:paraId="15B0F701" w14:textId="77777777" w:rsidR="00B36EDA" w:rsidRPr="006C7F95" w:rsidRDefault="008F28C9" w:rsidP="00B36EDA">
      <w:pPr>
        <w:ind w:right="3969"/>
      </w:pPr>
      <w:r w:rsidRPr="006C7F95">
        <w:t>31-202</w:t>
      </w:r>
      <w:r w:rsidR="00B36EDA" w:rsidRPr="006C7F95">
        <w:t xml:space="preserve"> </w:t>
      </w:r>
      <w:r w:rsidRPr="006C7F95">
        <w:t>Kraków</w:t>
      </w:r>
    </w:p>
    <w:p w14:paraId="20359EDC" w14:textId="77777777" w:rsidR="00B36EDA" w:rsidRPr="006C7F95" w:rsidRDefault="00B36EDA" w:rsidP="00B36E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6C7F95" w14:paraId="1F50C9C6" w14:textId="77777777" w:rsidTr="00B36EDA">
        <w:tc>
          <w:tcPr>
            <w:tcW w:w="9923" w:type="dxa"/>
            <w:shd w:val="clear" w:color="auto" w:fill="F2F2F2"/>
            <w:hideMark/>
          </w:tcPr>
          <w:p w14:paraId="441C12E5" w14:textId="1D5C67A5" w:rsidR="00B36EDA" w:rsidRPr="006C7F95" w:rsidRDefault="006C7F95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8"/>
                <w:szCs w:val="28"/>
              </w:rPr>
            </w:pPr>
            <w:r>
              <w:rPr>
                <w:b/>
                <w:spacing w:val="50"/>
                <w:kern w:val="28"/>
                <w:sz w:val="28"/>
                <w:szCs w:val="28"/>
              </w:rPr>
              <w:t>OGŁOSZENIE</w:t>
            </w:r>
          </w:p>
          <w:p w14:paraId="040DC525" w14:textId="77777777" w:rsidR="00B36EDA" w:rsidRPr="006C7F95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</w:rPr>
            </w:pPr>
            <w:r w:rsidRPr="006C7F95">
              <w:rPr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795986A5" w14:textId="77777777" w:rsidR="00B36EDA" w:rsidRPr="006C7F95" w:rsidRDefault="00B36EDA" w:rsidP="00B36EDA">
      <w:pPr>
        <w:keepNext/>
        <w:spacing w:after="240"/>
        <w:outlineLvl w:val="0"/>
        <w:rPr>
          <w:b/>
        </w:rPr>
      </w:pPr>
    </w:p>
    <w:p w14:paraId="7A8F6059" w14:textId="77777777" w:rsidR="00B36EDA" w:rsidRPr="006C7F95" w:rsidRDefault="00B36EDA" w:rsidP="00B36EDA">
      <w:pPr>
        <w:spacing w:after="120" w:line="360" w:lineRule="auto"/>
        <w:jc w:val="both"/>
        <w:rPr>
          <w:rFonts w:eastAsia="Calibri"/>
          <w:lang w:eastAsia="en-US"/>
        </w:rPr>
      </w:pPr>
      <w:r w:rsidRPr="006C7F95">
        <w:rPr>
          <w:rFonts w:eastAsia="Calibri"/>
          <w:lang w:eastAsia="en-US"/>
        </w:rPr>
        <w:t xml:space="preserve">Dotyczy </w:t>
      </w:r>
      <w:r w:rsidRPr="006C7F95">
        <w:t>postępowania o udzielenie zamówienia publicznego</w:t>
      </w:r>
      <w:r w:rsidRPr="006C7F95">
        <w:rPr>
          <w:rFonts w:eastAsia="Calibri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6C7F95" w14:paraId="6E1EE0FE" w14:textId="77777777" w:rsidTr="00B36EDA">
        <w:tc>
          <w:tcPr>
            <w:tcW w:w="2269" w:type="dxa"/>
          </w:tcPr>
          <w:p w14:paraId="697032A3" w14:textId="77777777" w:rsidR="00B36EDA" w:rsidRPr="006C7F95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6C7F95">
              <w:t>Nazwa zamówienia:</w:t>
            </w:r>
          </w:p>
        </w:tc>
        <w:tc>
          <w:tcPr>
            <w:tcW w:w="7654" w:type="dxa"/>
          </w:tcPr>
          <w:p w14:paraId="10537E3F" w14:textId="77777777" w:rsidR="00B36EDA" w:rsidRPr="006C7F95" w:rsidRDefault="008F28C9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6C7F95">
              <w:rPr>
                <w:bCs/>
              </w:rPr>
              <w:t>Zakup i dostawa rękawic diagnostycznych I</w:t>
            </w:r>
          </w:p>
        </w:tc>
      </w:tr>
      <w:tr w:rsidR="008F28C9" w:rsidRPr="006C7F95" w14:paraId="0E472DF2" w14:textId="77777777" w:rsidTr="00A47944">
        <w:tc>
          <w:tcPr>
            <w:tcW w:w="2269" w:type="dxa"/>
          </w:tcPr>
          <w:p w14:paraId="31AA73A0" w14:textId="77777777" w:rsidR="008F28C9" w:rsidRPr="006C7F95" w:rsidRDefault="008F28C9" w:rsidP="00A4794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6C7F95">
              <w:t>Numer referencyjny:</w:t>
            </w:r>
          </w:p>
        </w:tc>
        <w:tc>
          <w:tcPr>
            <w:tcW w:w="7654" w:type="dxa"/>
          </w:tcPr>
          <w:p w14:paraId="732284A2" w14:textId="77777777" w:rsidR="008F28C9" w:rsidRPr="006C7F95" w:rsidRDefault="008F28C9" w:rsidP="00A4794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6C7F95">
              <w:rPr>
                <w:bCs/>
              </w:rPr>
              <w:t>ZP/5/2026</w:t>
            </w:r>
          </w:p>
        </w:tc>
      </w:tr>
    </w:tbl>
    <w:p w14:paraId="5BBA5063" w14:textId="77777777" w:rsidR="00B36EDA" w:rsidRPr="006C7F95" w:rsidRDefault="00B36EDA" w:rsidP="00B36EDA">
      <w:pPr>
        <w:tabs>
          <w:tab w:val="left" w:pos="708"/>
          <w:tab w:val="center" w:pos="4536"/>
          <w:tab w:val="right" w:pos="9072"/>
        </w:tabs>
      </w:pPr>
    </w:p>
    <w:p w14:paraId="220AED8E" w14:textId="0FBCD489" w:rsidR="00B36EDA" w:rsidRPr="0097367E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</w:pPr>
      <w:r w:rsidRPr="006C7F95">
        <w:t>Zamawiający,</w:t>
      </w:r>
      <w:r w:rsidR="0097367E">
        <w:t xml:space="preserve"> </w:t>
      </w:r>
      <w:r w:rsidRPr="006C7F95">
        <w:t xml:space="preserve">działając na podstawie art. 253 ust. 1 pkt. 1 i ust. 2 ustawy z dnia 11 września 2019r. Prawo zamówień publicznych </w:t>
      </w:r>
      <w:r w:rsidR="008F28C9" w:rsidRPr="006C7F95">
        <w:t>(t.j. Dz. U. z 2024 r. poz. 1320 z późn. zm.)</w:t>
      </w:r>
      <w:r w:rsidRPr="006C7F95"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8F28C9" w:rsidRPr="006C7F95" w14:paraId="2DE19DCE" w14:textId="77777777" w:rsidTr="006C7F9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82C57" w14:textId="77777777" w:rsidR="008F28C9" w:rsidRPr="006C7F95" w:rsidRDefault="008F28C9" w:rsidP="00A47944">
            <w:pPr>
              <w:spacing w:before="120" w:after="240"/>
              <w:jc w:val="both"/>
            </w:pPr>
            <w:r w:rsidRPr="006C7F95">
              <w:rPr>
                <w:b/>
                <w:bCs/>
              </w:rPr>
              <w:t>Część nr 1</w:t>
            </w:r>
            <w:r w:rsidRPr="006C7F95">
              <w:t>: Pakiet 1 - Rękawice nitrylowe diagnostyczne</w:t>
            </w:r>
          </w:p>
          <w:p w14:paraId="23D9D196" w14:textId="77777777" w:rsidR="008F28C9" w:rsidRPr="006C7F95" w:rsidRDefault="008F28C9" w:rsidP="00A47944">
            <w:pPr>
              <w:spacing w:before="60" w:line="360" w:lineRule="auto"/>
              <w:jc w:val="both"/>
              <w:rPr>
                <w:b/>
              </w:rPr>
            </w:pPr>
            <w:r w:rsidRPr="006C7F95">
              <w:rPr>
                <w:b/>
              </w:rPr>
              <w:t>SKAMEX  Spółka Akcyjna</w:t>
            </w:r>
          </w:p>
          <w:p w14:paraId="764A2202" w14:textId="77777777" w:rsidR="008F28C9" w:rsidRPr="006C7F95" w:rsidRDefault="008F28C9" w:rsidP="00A47944">
            <w:pPr>
              <w:spacing w:line="360" w:lineRule="auto"/>
              <w:jc w:val="both"/>
              <w:rPr>
                <w:bCs/>
              </w:rPr>
            </w:pPr>
            <w:r w:rsidRPr="006C7F95">
              <w:rPr>
                <w:bCs/>
              </w:rPr>
              <w:t xml:space="preserve">ul. Dr. Stefana Kopcińskiego  62 D </w:t>
            </w:r>
          </w:p>
          <w:p w14:paraId="1507A19D" w14:textId="77777777" w:rsidR="008F28C9" w:rsidRPr="006C7F95" w:rsidRDefault="008F28C9" w:rsidP="00A47944">
            <w:pPr>
              <w:spacing w:after="120"/>
              <w:jc w:val="both"/>
              <w:rPr>
                <w:bCs/>
              </w:rPr>
            </w:pPr>
            <w:r w:rsidRPr="006C7F95">
              <w:rPr>
                <w:bCs/>
              </w:rPr>
              <w:t>90-032 Łódź</w:t>
            </w:r>
          </w:p>
          <w:p w14:paraId="1B1EF582" w14:textId="77777777" w:rsidR="008F28C9" w:rsidRPr="006C7F95" w:rsidRDefault="008F28C9" w:rsidP="00A47944">
            <w:pPr>
              <w:spacing w:before="120" w:line="360" w:lineRule="auto"/>
              <w:jc w:val="both"/>
              <w:rPr>
                <w:color w:val="000000"/>
              </w:rPr>
            </w:pPr>
            <w:r w:rsidRPr="006C7F95">
              <w:rPr>
                <w:color w:val="000000"/>
                <w:u w:val="single"/>
              </w:rPr>
              <w:t>Uzasadnienie wyboru</w:t>
            </w:r>
            <w:r w:rsidRPr="006C7F95">
              <w:rPr>
                <w:color w:val="000000"/>
              </w:rPr>
              <w:t>:</w:t>
            </w:r>
          </w:p>
          <w:p w14:paraId="0DBD2FDB" w14:textId="77777777" w:rsidR="008F28C9" w:rsidRPr="006C7F95" w:rsidRDefault="008F28C9" w:rsidP="00A4794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6C7F95">
              <w:t>Jedyna złożona oferta, spełnia wymogi Zamawiającego.</w:t>
            </w:r>
          </w:p>
        </w:tc>
      </w:tr>
      <w:tr w:rsidR="008F28C9" w:rsidRPr="006C7F95" w14:paraId="67451884" w14:textId="77777777" w:rsidTr="006C7F9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FB8FC" w14:textId="77777777" w:rsidR="008F28C9" w:rsidRPr="006C7F95" w:rsidRDefault="008F28C9" w:rsidP="00A47944">
            <w:pPr>
              <w:spacing w:before="120" w:after="240"/>
              <w:jc w:val="both"/>
            </w:pPr>
            <w:r w:rsidRPr="006C7F95">
              <w:rPr>
                <w:b/>
                <w:bCs/>
              </w:rPr>
              <w:t>Część nr 2</w:t>
            </w:r>
            <w:r w:rsidRPr="006C7F95">
              <w:t>: Pakiet 2 - Rękawice nitrylowe wyciągane od spodu</w:t>
            </w:r>
          </w:p>
          <w:p w14:paraId="30186A86" w14:textId="77777777" w:rsidR="008F28C9" w:rsidRPr="006C7F95" w:rsidRDefault="008F28C9" w:rsidP="00A47944">
            <w:pPr>
              <w:spacing w:before="60" w:line="360" w:lineRule="auto"/>
              <w:jc w:val="both"/>
              <w:rPr>
                <w:b/>
              </w:rPr>
            </w:pPr>
            <w:r w:rsidRPr="006C7F95">
              <w:rPr>
                <w:b/>
              </w:rPr>
              <w:t>SKAMEX  Spółka Akcyjna</w:t>
            </w:r>
          </w:p>
          <w:p w14:paraId="33BB5B64" w14:textId="77777777" w:rsidR="008F28C9" w:rsidRPr="006C7F95" w:rsidRDefault="008F28C9" w:rsidP="00A47944">
            <w:pPr>
              <w:spacing w:line="360" w:lineRule="auto"/>
              <w:jc w:val="both"/>
              <w:rPr>
                <w:bCs/>
              </w:rPr>
            </w:pPr>
            <w:r w:rsidRPr="006C7F95">
              <w:rPr>
                <w:bCs/>
              </w:rPr>
              <w:t xml:space="preserve">ul. Dr. Stefana Kopcińskiego  62 D </w:t>
            </w:r>
          </w:p>
          <w:p w14:paraId="35ADD476" w14:textId="77777777" w:rsidR="008F28C9" w:rsidRPr="006C7F95" w:rsidRDefault="008F28C9" w:rsidP="00A47944">
            <w:pPr>
              <w:spacing w:after="120"/>
              <w:jc w:val="both"/>
              <w:rPr>
                <w:bCs/>
              </w:rPr>
            </w:pPr>
            <w:r w:rsidRPr="006C7F95">
              <w:rPr>
                <w:bCs/>
              </w:rPr>
              <w:t>90-032 Łódź</w:t>
            </w:r>
          </w:p>
          <w:p w14:paraId="204CFD05" w14:textId="77777777" w:rsidR="008F28C9" w:rsidRPr="006C7F95" w:rsidRDefault="008F28C9" w:rsidP="00A47944">
            <w:pPr>
              <w:spacing w:before="120" w:line="360" w:lineRule="auto"/>
              <w:jc w:val="both"/>
              <w:rPr>
                <w:color w:val="000000"/>
              </w:rPr>
            </w:pPr>
            <w:r w:rsidRPr="006C7F95">
              <w:rPr>
                <w:color w:val="000000"/>
                <w:u w:val="single"/>
              </w:rPr>
              <w:t>Uzasadnienie wyboru</w:t>
            </w:r>
            <w:r w:rsidRPr="006C7F95">
              <w:rPr>
                <w:color w:val="000000"/>
              </w:rPr>
              <w:t>:</w:t>
            </w:r>
          </w:p>
          <w:p w14:paraId="44937039" w14:textId="77777777" w:rsidR="008F28C9" w:rsidRPr="006C7F95" w:rsidRDefault="008F28C9" w:rsidP="00A4794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6C7F95">
              <w:t>Jedyna złożona oferta, spełnia wymogi Zamawiającego.</w:t>
            </w:r>
          </w:p>
        </w:tc>
      </w:tr>
      <w:tr w:rsidR="008F28C9" w:rsidRPr="006C7F95" w14:paraId="6CF2E1F8" w14:textId="77777777" w:rsidTr="006C7F9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A69AD" w14:textId="77777777" w:rsidR="008F28C9" w:rsidRPr="006C7F95" w:rsidRDefault="008F28C9" w:rsidP="00A47944">
            <w:pPr>
              <w:spacing w:before="120" w:after="240"/>
              <w:jc w:val="both"/>
            </w:pPr>
            <w:r w:rsidRPr="006C7F95">
              <w:rPr>
                <w:b/>
                <w:bCs/>
              </w:rPr>
              <w:lastRenderedPageBreak/>
              <w:t>Część nr 3</w:t>
            </w:r>
            <w:r w:rsidRPr="006C7F95">
              <w:t>: Pakiet 3 - Rękawice nitrylowe bez zawartości akceleratorów</w:t>
            </w:r>
          </w:p>
          <w:p w14:paraId="5044F700" w14:textId="77777777" w:rsidR="008F28C9" w:rsidRPr="006C7F95" w:rsidRDefault="008F28C9" w:rsidP="00A47944">
            <w:pPr>
              <w:spacing w:before="60" w:line="360" w:lineRule="auto"/>
              <w:jc w:val="both"/>
              <w:rPr>
                <w:b/>
              </w:rPr>
            </w:pPr>
            <w:r w:rsidRPr="006C7F95">
              <w:rPr>
                <w:b/>
              </w:rPr>
              <w:t>SKAMEX  Spółka Akcyjna</w:t>
            </w:r>
          </w:p>
          <w:p w14:paraId="00C49D16" w14:textId="77777777" w:rsidR="008F28C9" w:rsidRPr="006C7F95" w:rsidRDefault="008F28C9" w:rsidP="00A47944">
            <w:pPr>
              <w:spacing w:line="360" w:lineRule="auto"/>
              <w:jc w:val="both"/>
              <w:rPr>
                <w:bCs/>
              </w:rPr>
            </w:pPr>
            <w:r w:rsidRPr="006C7F95">
              <w:rPr>
                <w:bCs/>
              </w:rPr>
              <w:t xml:space="preserve">ul. Dr. Stefana Kopcińskiego  62 D </w:t>
            </w:r>
          </w:p>
          <w:p w14:paraId="11CAFF8E" w14:textId="77777777" w:rsidR="008F28C9" w:rsidRPr="006C7F95" w:rsidRDefault="008F28C9" w:rsidP="00A47944">
            <w:pPr>
              <w:spacing w:after="120"/>
              <w:jc w:val="both"/>
              <w:rPr>
                <w:bCs/>
              </w:rPr>
            </w:pPr>
            <w:r w:rsidRPr="006C7F95">
              <w:rPr>
                <w:bCs/>
              </w:rPr>
              <w:t>90-032 Łódź</w:t>
            </w:r>
          </w:p>
          <w:p w14:paraId="1A4B9D9C" w14:textId="77777777" w:rsidR="008F28C9" w:rsidRPr="006C7F95" w:rsidRDefault="008F28C9" w:rsidP="00A47944">
            <w:pPr>
              <w:spacing w:before="120" w:line="360" w:lineRule="auto"/>
              <w:jc w:val="both"/>
              <w:rPr>
                <w:color w:val="000000"/>
              </w:rPr>
            </w:pPr>
            <w:r w:rsidRPr="006C7F95">
              <w:rPr>
                <w:color w:val="000000"/>
                <w:u w:val="single"/>
              </w:rPr>
              <w:t>Uzasadnienie wyboru</w:t>
            </w:r>
            <w:r w:rsidRPr="006C7F95">
              <w:rPr>
                <w:color w:val="000000"/>
              </w:rPr>
              <w:t>:</w:t>
            </w:r>
          </w:p>
          <w:p w14:paraId="61EA19F6" w14:textId="7E2993F9" w:rsidR="008F28C9" w:rsidRPr="006C7F95" w:rsidRDefault="008F28C9" w:rsidP="00A4794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6C7F95">
              <w:t xml:space="preserve">Jedyna </w:t>
            </w:r>
            <w:r w:rsidR="006C7F95" w:rsidRPr="006C7F95">
              <w:t>niepodlegająca</w:t>
            </w:r>
            <w:r w:rsidRPr="006C7F95">
              <w:t xml:space="preserve"> odrzuceniu  oferta, spełnia wymogi Zamawiającego.</w:t>
            </w:r>
          </w:p>
        </w:tc>
      </w:tr>
    </w:tbl>
    <w:p w14:paraId="3CD3E952" w14:textId="77777777" w:rsidR="00B36EDA" w:rsidRPr="006C7F95" w:rsidRDefault="00B36EDA" w:rsidP="00B36EDA">
      <w:pPr>
        <w:spacing w:before="360" w:after="120" w:line="276" w:lineRule="auto"/>
        <w:ind w:right="-425"/>
        <w:jc w:val="both"/>
        <w:rPr>
          <w:color w:val="000000"/>
        </w:rPr>
      </w:pPr>
      <w:r w:rsidRPr="006C7F95">
        <w:rPr>
          <w:b/>
          <w:bCs/>
          <w:color w:val="000000"/>
        </w:rPr>
        <w:t>Punktacja przyznana ofertom w każdym kryterium oceny ofert wraz z łączną punktacją</w:t>
      </w:r>
      <w:r w:rsidRPr="006C7F95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6C7F95" w14:paraId="7D17A393" w14:textId="77777777" w:rsidTr="006C7F9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8AABCF1" w14:textId="77777777" w:rsidR="00B36EDA" w:rsidRPr="006C7F95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6C7F95">
              <w:rPr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91F2E56" w14:textId="77777777" w:rsidR="00B36EDA" w:rsidRPr="006C7F95" w:rsidRDefault="00B36EDA" w:rsidP="00967BF4">
            <w:pPr>
              <w:spacing w:before="120" w:after="120"/>
              <w:jc w:val="center"/>
              <w:rPr>
                <w:bCs/>
              </w:rPr>
            </w:pPr>
            <w:r w:rsidRPr="006C7F95">
              <w:rPr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C416956" w14:textId="77777777" w:rsidR="00B36EDA" w:rsidRPr="006C7F95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6C7F95">
              <w:rPr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4730F1C" w14:textId="77777777" w:rsidR="00B36EDA" w:rsidRPr="006C7F95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6C7F95">
              <w:rPr>
                <w:bCs/>
                <w:color w:val="000000"/>
              </w:rPr>
              <w:t>Razem</w:t>
            </w:r>
          </w:p>
        </w:tc>
      </w:tr>
      <w:tr w:rsidR="008F28C9" w:rsidRPr="006C7F95" w14:paraId="398A8B56" w14:textId="77777777" w:rsidTr="006C7F9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B28BB" w14:textId="77777777" w:rsidR="008F28C9" w:rsidRPr="006C7F95" w:rsidRDefault="008F28C9" w:rsidP="00A47944">
            <w:pPr>
              <w:spacing w:before="40" w:after="40"/>
              <w:rPr>
                <w:color w:val="000000"/>
              </w:rPr>
            </w:pPr>
            <w:r w:rsidRPr="006C7F95">
              <w:t>1 - Pakiet 1 - Rękawice nitrylowe diagnostyczne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637D1" w14:textId="77777777" w:rsidR="008F28C9" w:rsidRPr="006C7F95" w:rsidRDefault="008F28C9" w:rsidP="00A47944">
            <w:pPr>
              <w:spacing w:line="276" w:lineRule="auto"/>
              <w:rPr>
                <w:b/>
                <w:bCs/>
              </w:rPr>
            </w:pPr>
            <w:r w:rsidRPr="006C7F95">
              <w:rPr>
                <w:b/>
                <w:bCs/>
              </w:rPr>
              <w:t>SKAMEX  Spółka Akcyjna</w:t>
            </w:r>
          </w:p>
          <w:p w14:paraId="2E183B5F" w14:textId="77777777" w:rsidR="008F28C9" w:rsidRPr="006C7F95" w:rsidRDefault="008F28C9" w:rsidP="00A47944">
            <w:pPr>
              <w:spacing w:line="276" w:lineRule="auto"/>
            </w:pPr>
            <w:r w:rsidRPr="006C7F95">
              <w:t>ul. Dr. Stefana Kopcińskiego  62 D</w:t>
            </w:r>
          </w:p>
          <w:p w14:paraId="72AA7B75" w14:textId="77777777" w:rsidR="008F28C9" w:rsidRPr="006C7F95" w:rsidRDefault="008F28C9" w:rsidP="00A47944">
            <w:pPr>
              <w:spacing w:after="40" w:line="276" w:lineRule="auto"/>
              <w:rPr>
                <w:color w:val="000000"/>
              </w:rPr>
            </w:pPr>
            <w:r w:rsidRPr="006C7F95">
              <w:t>90-032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F3071" w14:textId="77777777" w:rsidR="008F28C9" w:rsidRPr="006C7F95" w:rsidRDefault="008F28C9" w:rsidP="00A47944">
            <w:pPr>
              <w:spacing w:before="40" w:after="40"/>
              <w:rPr>
                <w:color w:val="000000"/>
              </w:rPr>
            </w:pPr>
            <w:r w:rsidRPr="006C7F95"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2191F" w14:textId="77777777" w:rsidR="008F28C9" w:rsidRPr="006C7F95" w:rsidRDefault="008F28C9" w:rsidP="00A47944">
            <w:pPr>
              <w:jc w:val="center"/>
              <w:rPr>
                <w:color w:val="000000"/>
              </w:rPr>
            </w:pPr>
            <w:r w:rsidRPr="006C7F95">
              <w:t xml:space="preserve">  400,00</w:t>
            </w:r>
          </w:p>
        </w:tc>
      </w:tr>
      <w:tr w:rsidR="008F28C9" w:rsidRPr="006C7F95" w14:paraId="43DC6DF4" w14:textId="77777777" w:rsidTr="006C7F9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02A40" w14:textId="77777777" w:rsidR="008F28C9" w:rsidRPr="006C7F95" w:rsidRDefault="008F28C9" w:rsidP="00A47944">
            <w:pPr>
              <w:spacing w:before="40" w:after="40"/>
              <w:rPr>
                <w:color w:val="000000"/>
              </w:rPr>
            </w:pPr>
            <w:r w:rsidRPr="006C7F95">
              <w:t>2 - Pakiet 2 - Rękawice nitrylowe wyciągane od spodu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1A214" w14:textId="77777777" w:rsidR="008F28C9" w:rsidRPr="006C7F95" w:rsidRDefault="008F28C9" w:rsidP="00A47944">
            <w:pPr>
              <w:spacing w:line="276" w:lineRule="auto"/>
              <w:rPr>
                <w:b/>
                <w:bCs/>
              </w:rPr>
            </w:pPr>
            <w:r w:rsidRPr="006C7F95">
              <w:rPr>
                <w:b/>
                <w:bCs/>
              </w:rPr>
              <w:t>SKAMEX  Spółka Akcyjna</w:t>
            </w:r>
          </w:p>
          <w:p w14:paraId="0123C863" w14:textId="77777777" w:rsidR="008F28C9" w:rsidRPr="006C7F95" w:rsidRDefault="008F28C9" w:rsidP="00A47944">
            <w:pPr>
              <w:spacing w:line="276" w:lineRule="auto"/>
            </w:pPr>
            <w:r w:rsidRPr="006C7F95">
              <w:t>ul. Dr. Stefana Kopcińskiego  62 D</w:t>
            </w:r>
          </w:p>
          <w:p w14:paraId="54CB3FD3" w14:textId="77777777" w:rsidR="008F28C9" w:rsidRPr="006C7F95" w:rsidRDefault="008F28C9" w:rsidP="00A47944">
            <w:pPr>
              <w:spacing w:after="40" w:line="276" w:lineRule="auto"/>
              <w:rPr>
                <w:color w:val="000000"/>
              </w:rPr>
            </w:pPr>
            <w:r w:rsidRPr="006C7F95">
              <w:t>90-032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C74E5" w14:textId="77777777" w:rsidR="008F28C9" w:rsidRPr="006C7F95" w:rsidRDefault="008F28C9" w:rsidP="00A47944">
            <w:pPr>
              <w:spacing w:before="40" w:after="40"/>
              <w:rPr>
                <w:color w:val="000000"/>
              </w:rPr>
            </w:pPr>
            <w:r w:rsidRPr="006C7F95"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D4212" w14:textId="77777777" w:rsidR="008F28C9" w:rsidRPr="006C7F95" w:rsidRDefault="008F28C9" w:rsidP="00A47944">
            <w:pPr>
              <w:jc w:val="center"/>
              <w:rPr>
                <w:color w:val="000000"/>
              </w:rPr>
            </w:pPr>
            <w:r w:rsidRPr="006C7F95">
              <w:t xml:space="preserve">  400,00</w:t>
            </w:r>
          </w:p>
        </w:tc>
      </w:tr>
      <w:tr w:rsidR="008F28C9" w:rsidRPr="006C7F95" w14:paraId="22A9C4CD" w14:textId="77777777" w:rsidTr="006C7F9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2F311" w14:textId="77777777" w:rsidR="008F28C9" w:rsidRPr="006C7F95" w:rsidRDefault="008F28C9" w:rsidP="00A47944">
            <w:pPr>
              <w:spacing w:before="40" w:after="40"/>
              <w:rPr>
                <w:color w:val="000000"/>
              </w:rPr>
            </w:pPr>
            <w:r w:rsidRPr="006C7F95">
              <w:t>3 - Pakiet 3 - Rękawice nitrylowe bez zawartości akceleratorów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3D3AE" w14:textId="77777777" w:rsidR="008F28C9" w:rsidRPr="006C7F95" w:rsidRDefault="008F28C9" w:rsidP="00A47944">
            <w:pPr>
              <w:spacing w:line="276" w:lineRule="auto"/>
              <w:rPr>
                <w:b/>
                <w:bCs/>
              </w:rPr>
            </w:pPr>
            <w:r w:rsidRPr="006C7F95">
              <w:rPr>
                <w:b/>
                <w:bCs/>
              </w:rPr>
              <w:t>SKAMEX  Spółka Akcyjna</w:t>
            </w:r>
          </w:p>
          <w:p w14:paraId="0D3C8179" w14:textId="77777777" w:rsidR="008F28C9" w:rsidRPr="006C7F95" w:rsidRDefault="008F28C9" w:rsidP="00A47944">
            <w:pPr>
              <w:spacing w:line="276" w:lineRule="auto"/>
            </w:pPr>
            <w:r w:rsidRPr="006C7F95">
              <w:t>ul. Dr. Stefana Kopcińskiego  62 D</w:t>
            </w:r>
          </w:p>
          <w:p w14:paraId="653FA877" w14:textId="77777777" w:rsidR="008F28C9" w:rsidRPr="006C7F95" w:rsidRDefault="008F28C9" w:rsidP="00A47944">
            <w:pPr>
              <w:spacing w:after="40" w:line="276" w:lineRule="auto"/>
              <w:rPr>
                <w:color w:val="000000"/>
              </w:rPr>
            </w:pPr>
            <w:r w:rsidRPr="006C7F95">
              <w:t>90-032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ECF32" w14:textId="77777777" w:rsidR="008F28C9" w:rsidRPr="006C7F95" w:rsidRDefault="008F28C9" w:rsidP="00A47944">
            <w:pPr>
              <w:spacing w:before="40" w:after="40"/>
              <w:rPr>
                <w:color w:val="000000"/>
              </w:rPr>
            </w:pPr>
            <w:r w:rsidRPr="006C7F95"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F9591" w14:textId="77777777" w:rsidR="008F28C9" w:rsidRPr="006C7F95" w:rsidRDefault="008F28C9" w:rsidP="00A47944">
            <w:pPr>
              <w:jc w:val="center"/>
              <w:rPr>
                <w:color w:val="000000"/>
              </w:rPr>
            </w:pPr>
            <w:r w:rsidRPr="006C7F95">
              <w:t xml:space="preserve">  400,00</w:t>
            </w:r>
          </w:p>
        </w:tc>
      </w:tr>
      <w:tr w:rsidR="008F28C9" w:rsidRPr="006C7F95" w14:paraId="475D998C" w14:textId="77777777" w:rsidTr="006C7F9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FC03E" w14:textId="77777777" w:rsidR="008F28C9" w:rsidRPr="006C7F95" w:rsidRDefault="008F28C9" w:rsidP="00A47944">
            <w:pPr>
              <w:spacing w:before="40" w:after="40"/>
              <w:rPr>
                <w:color w:val="000000"/>
              </w:rPr>
            </w:pPr>
            <w:r w:rsidRPr="006C7F95">
              <w:t>3 - Pakiet 3 - Rękawice nitrylowe bez zawartości akceleratorów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EE736" w14:textId="77777777" w:rsidR="008F28C9" w:rsidRPr="006C7F95" w:rsidRDefault="008F28C9" w:rsidP="00A47944">
            <w:pPr>
              <w:spacing w:line="276" w:lineRule="auto"/>
              <w:rPr>
                <w:b/>
                <w:bCs/>
              </w:rPr>
            </w:pPr>
            <w:r w:rsidRPr="006C7F95">
              <w:rPr>
                <w:b/>
                <w:bCs/>
              </w:rPr>
              <w:t>Bialmed Sp. z o.o.</w:t>
            </w:r>
          </w:p>
          <w:p w14:paraId="05E8D08C" w14:textId="77777777" w:rsidR="008F28C9" w:rsidRPr="006C7F95" w:rsidRDefault="008F28C9" w:rsidP="00A47944">
            <w:pPr>
              <w:spacing w:line="276" w:lineRule="auto"/>
            </w:pPr>
            <w:r w:rsidRPr="006C7F95">
              <w:t>ul. Kazimierzowska 46/48/35</w:t>
            </w:r>
          </w:p>
          <w:p w14:paraId="4F953ABD" w14:textId="77777777" w:rsidR="008F28C9" w:rsidRPr="006C7F95" w:rsidRDefault="008F28C9" w:rsidP="00A47944">
            <w:pPr>
              <w:spacing w:after="40" w:line="276" w:lineRule="auto"/>
              <w:rPr>
                <w:color w:val="000000"/>
              </w:rPr>
            </w:pPr>
            <w:r w:rsidRPr="006C7F95"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B4120" w14:textId="77777777" w:rsidR="008F28C9" w:rsidRPr="006C7F95" w:rsidRDefault="008F28C9" w:rsidP="00A47944">
            <w:pPr>
              <w:spacing w:before="40" w:after="40"/>
              <w:rPr>
                <w:color w:val="000000"/>
              </w:rPr>
            </w:pPr>
            <w:r w:rsidRPr="006C7F95"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E21A6" w14:textId="77777777" w:rsidR="008F28C9" w:rsidRPr="006C7F95" w:rsidRDefault="008F28C9" w:rsidP="00A47944">
            <w:pPr>
              <w:jc w:val="center"/>
              <w:rPr>
                <w:color w:val="000000"/>
              </w:rPr>
            </w:pPr>
            <w:r w:rsidRPr="006C7F95">
              <w:t xml:space="preserve">  0,00</w:t>
            </w:r>
          </w:p>
        </w:tc>
      </w:tr>
      <w:bookmarkEnd w:id="0"/>
    </w:tbl>
    <w:p w14:paraId="17D402EF" w14:textId="6C2554C4" w:rsidR="006C7F95" w:rsidRPr="006C7F95" w:rsidRDefault="006C7F95" w:rsidP="006C7F95">
      <w:pPr>
        <w:tabs>
          <w:tab w:val="left" w:pos="2100"/>
        </w:tabs>
      </w:pPr>
    </w:p>
    <w:sectPr w:rsidR="006C7F95" w:rsidRPr="006C7F95" w:rsidSect="006C7F9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567" w:right="1274" w:bottom="1417" w:left="1134" w:header="708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EC3379" w14:textId="77777777" w:rsidR="00FD4F59" w:rsidRDefault="00FD4F59">
      <w:r>
        <w:separator/>
      </w:r>
    </w:p>
  </w:endnote>
  <w:endnote w:type="continuationSeparator" w:id="0">
    <w:p w14:paraId="0B792168" w14:textId="77777777" w:rsidR="00FD4F59" w:rsidRDefault="00FD4F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7F3AC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13865" w14:textId="77777777" w:rsidR="000C1E6F" w:rsidRDefault="000C1E6F" w:rsidP="006C7F9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DE592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0584CB" w14:textId="77777777" w:rsidR="00FD4F59" w:rsidRDefault="00FD4F59">
      <w:r>
        <w:separator/>
      </w:r>
    </w:p>
  </w:footnote>
  <w:footnote w:type="continuationSeparator" w:id="0">
    <w:p w14:paraId="39640963" w14:textId="77777777" w:rsidR="00FD4F59" w:rsidRDefault="00FD4F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EA7C3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6DD0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98E8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4F59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C7F95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8F28C9"/>
    <w:rsid w:val="00915B9E"/>
    <w:rsid w:val="00952256"/>
    <w:rsid w:val="00967BF4"/>
    <w:rsid w:val="0097367E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1669D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D4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99BCEDA"/>
  <w15:chartTrackingRefBased/>
  <w15:docId w15:val="{8DCC4E6A-4DF6-46A0-A411-2567750C0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305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dc:description/>
  <cp:lastModifiedBy>Urszula Sojka</cp:lastModifiedBy>
  <cp:revision>4</cp:revision>
  <cp:lastPrinted>1899-12-31T23:00:00Z</cp:lastPrinted>
  <dcterms:created xsi:type="dcterms:W3CDTF">2026-03-02T12:52:00Z</dcterms:created>
  <dcterms:modified xsi:type="dcterms:W3CDTF">2026-03-06T08:58:00Z</dcterms:modified>
</cp:coreProperties>
</file>