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256E3E" w14:textId="7355818D" w:rsidR="009432A1" w:rsidRPr="00B40985" w:rsidRDefault="00B971C0" w:rsidP="009432A1">
      <w:pPr>
        <w:spacing w:after="600"/>
        <w:jc w:val="right"/>
      </w:pPr>
      <w:r w:rsidRPr="00B40985">
        <w:t>Niepołomice</w:t>
      </w:r>
      <w:r w:rsidR="009432A1" w:rsidRPr="00B40985">
        <w:t xml:space="preserve"> dnia: </w:t>
      </w:r>
      <w:r w:rsidRPr="00B40985">
        <w:t>2026-03-06</w:t>
      </w:r>
    </w:p>
    <w:p w14:paraId="77031809" w14:textId="73F3B6E9" w:rsidR="009432A1" w:rsidRPr="00B40985" w:rsidRDefault="00B971C0" w:rsidP="009432A1">
      <w:pPr>
        <w:spacing w:line="360" w:lineRule="auto"/>
        <w:rPr>
          <w:b/>
          <w:bCs/>
        </w:rPr>
      </w:pPr>
      <w:r w:rsidRPr="00B40985">
        <w:rPr>
          <w:b/>
          <w:bCs/>
        </w:rPr>
        <w:t>GMINA NIEPOŁOMICE</w:t>
      </w:r>
    </w:p>
    <w:p w14:paraId="4CBE1777" w14:textId="542B2871" w:rsidR="009432A1" w:rsidRPr="00B40985" w:rsidRDefault="00B971C0" w:rsidP="009432A1">
      <w:pPr>
        <w:spacing w:line="360" w:lineRule="auto"/>
      </w:pPr>
      <w:r w:rsidRPr="00B40985">
        <w:t>Pl. Zwycięstwa</w:t>
      </w:r>
      <w:r w:rsidR="009432A1" w:rsidRPr="00B40985">
        <w:t xml:space="preserve"> </w:t>
      </w:r>
      <w:r w:rsidRPr="00B40985">
        <w:t>13</w:t>
      </w:r>
    </w:p>
    <w:p w14:paraId="3397165C" w14:textId="5A9905EF" w:rsidR="009432A1" w:rsidRPr="00B40985" w:rsidRDefault="00B971C0" w:rsidP="009432A1">
      <w:r w:rsidRPr="00B40985">
        <w:t>32-005</w:t>
      </w:r>
      <w:r w:rsidR="009432A1" w:rsidRPr="00B40985">
        <w:t xml:space="preserve"> </w:t>
      </w:r>
      <w:r w:rsidRPr="00B40985">
        <w:t>Niepołomice</w:t>
      </w:r>
    </w:p>
    <w:p w14:paraId="5C649513" w14:textId="107385A8" w:rsidR="009432A1" w:rsidRPr="00B40985" w:rsidRDefault="009432A1" w:rsidP="009432A1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B40985" w14:paraId="57545C53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9B7DF35" w14:textId="77777777" w:rsidR="009432A1" w:rsidRPr="00B40985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</w:rPr>
            </w:pPr>
            <w:r w:rsidRPr="00B40985">
              <w:rPr>
                <w:b/>
                <w:spacing w:val="60"/>
                <w:kern w:val="28"/>
              </w:rPr>
              <w:t>INFORMACJA</w:t>
            </w:r>
          </w:p>
          <w:p w14:paraId="3DFABDE9" w14:textId="77777777" w:rsidR="009432A1" w:rsidRPr="00B40985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</w:pPr>
            <w:r w:rsidRPr="00B40985">
              <w:t>o kwocie przeznaczonej na realizację zamówienia</w:t>
            </w:r>
          </w:p>
        </w:tc>
      </w:tr>
    </w:tbl>
    <w:p w14:paraId="5A66BD55" w14:textId="77777777" w:rsidR="00A80738" w:rsidRPr="00B40985" w:rsidRDefault="00A80738" w:rsidP="009432A1">
      <w:pPr>
        <w:pStyle w:val="Nagwek"/>
        <w:tabs>
          <w:tab w:val="clear" w:pos="4536"/>
        </w:tabs>
        <w:spacing w:after="360"/>
      </w:pPr>
      <w:r w:rsidRPr="00B40985">
        <w:tab/>
        <w:t xml:space="preserve"> </w:t>
      </w:r>
    </w:p>
    <w:p w14:paraId="327A5646" w14:textId="77777777" w:rsidR="009432A1" w:rsidRPr="00B40985" w:rsidRDefault="009432A1" w:rsidP="009432A1">
      <w:pPr>
        <w:spacing w:after="120" w:line="360" w:lineRule="auto"/>
        <w:jc w:val="both"/>
        <w:rPr>
          <w:rFonts w:eastAsia="Calibri"/>
          <w:lang w:eastAsia="en-US"/>
        </w:rPr>
      </w:pPr>
      <w:r w:rsidRPr="00B40985">
        <w:rPr>
          <w:rFonts w:eastAsia="Calibri"/>
          <w:lang w:eastAsia="en-US"/>
        </w:rPr>
        <w:t xml:space="preserve">Dotyczy </w:t>
      </w:r>
      <w:r w:rsidRPr="00B40985">
        <w:t>postępowania o udzielenie zamówienia publicznego</w:t>
      </w:r>
      <w:r w:rsidRPr="00B40985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B40985" w14:paraId="59BA873A" w14:textId="77777777" w:rsidTr="00A652DF">
        <w:tc>
          <w:tcPr>
            <w:tcW w:w="2269" w:type="dxa"/>
          </w:tcPr>
          <w:p w14:paraId="1A4C8097" w14:textId="77777777" w:rsidR="009432A1" w:rsidRPr="00B40985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B40985">
              <w:t>Nazwa zamówienia:</w:t>
            </w:r>
          </w:p>
        </w:tc>
        <w:tc>
          <w:tcPr>
            <w:tcW w:w="6803" w:type="dxa"/>
          </w:tcPr>
          <w:p w14:paraId="03EDED70" w14:textId="0ABADC60" w:rsidR="009432A1" w:rsidRPr="00B40985" w:rsidRDefault="00B971C0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B40985">
              <w:rPr>
                <w:bCs/>
              </w:rPr>
              <w:t>Budowa ciągu pieszo - rowerowego łączącego ul. Droga Królewska z ul. Kusocińskiego</w:t>
            </w:r>
            <w:r w:rsidR="009432A1" w:rsidRPr="00B40985">
              <w:rPr>
                <w:bCs/>
              </w:rPr>
              <w:t>.</w:t>
            </w:r>
          </w:p>
        </w:tc>
      </w:tr>
      <w:tr w:rsidR="00B971C0" w:rsidRPr="00B40985" w14:paraId="42816C97" w14:textId="77777777" w:rsidTr="00171E07">
        <w:tc>
          <w:tcPr>
            <w:tcW w:w="2269" w:type="dxa"/>
          </w:tcPr>
          <w:p w14:paraId="03174B96" w14:textId="77777777" w:rsidR="00B971C0" w:rsidRPr="00B40985" w:rsidRDefault="00B971C0" w:rsidP="00171E0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B40985">
              <w:t>Numer referencyjny:</w:t>
            </w:r>
          </w:p>
        </w:tc>
        <w:tc>
          <w:tcPr>
            <w:tcW w:w="6803" w:type="dxa"/>
          </w:tcPr>
          <w:p w14:paraId="2FBB60E8" w14:textId="12D42419" w:rsidR="00B971C0" w:rsidRPr="00B40985" w:rsidRDefault="00B971C0" w:rsidP="00171E0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B40985">
              <w:rPr>
                <w:bCs/>
              </w:rPr>
              <w:t>ZP.271.6.2026</w:t>
            </w:r>
          </w:p>
        </w:tc>
      </w:tr>
    </w:tbl>
    <w:p w14:paraId="66E2484A" w14:textId="1CEB1056" w:rsidR="0069085C" w:rsidRPr="00B40985" w:rsidRDefault="00A80738" w:rsidP="00B40985">
      <w:pPr>
        <w:spacing w:before="480" w:after="120" w:line="360" w:lineRule="auto"/>
        <w:jc w:val="both"/>
      </w:pPr>
      <w:r w:rsidRPr="00B40985">
        <w:t xml:space="preserve">Zamawiający na podstawie art. </w:t>
      </w:r>
      <w:r w:rsidR="00890B92" w:rsidRPr="00B40985">
        <w:t>22</w:t>
      </w:r>
      <w:r w:rsidR="0043158A" w:rsidRPr="00B40985">
        <w:t>2</w:t>
      </w:r>
      <w:r w:rsidRPr="00B40985">
        <w:t xml:space="preserve"> ust. </w:t>
      </w:r>
      <w:r w:rsidR="00890B92" w:rsidRPr="00B40985">
        <w:t>4</w:t>
      </w:r>
      <w:r w:rsidRPr="00B40985">
        <w:t xml:space="preserve"> </w:t>
      </w:r>
      <w:r w:rsidR="00890B92" w:rsidRPr="00B40985">
        <w:rPr>
          <w:bCs/>
        </w:rPr>
        <w:t>ustawy z dnia 11 września 2019 r. Prawo zamówień publicznych</w:t>
      </w:r>
      <w:r w:rsidR="004C7E9B" w:rsidRPr="00B40985">
        <w:t xml:space="preserve"> </w:t>
      </w:r>
      <w:r w:rsidR="00B971C0" w:rsidRPr="00B40985">
        <w:t>(</w:t>
      </w:r>
      <w:proofErr w:type="spellStart"/>
      <w:r w:rsidR="00B971C0" w:rsidRPr="00B40985">
        <w:t>t.j</w:t>
      </w:r>
      <w:proofErr w:type="spellEnd"/>
      <w:r w:rsidR="00B971C0" w:rsidRPr="00B40985">
        <w:t xml:space="preserve">. Dz. U. z 2024 r. poz. 1320 z </w:t>
      </w:r>
      <w:proofErr w:type="spellStart"/>
      <w:r w:rsidR="00B971C0" w:rsidRPr="00B40985">
        <w:t>późn</w:t>
      </w:r>
      <w:proofErr w:type="spellEnd"/>
      <w:r w:rsidR="00B971C0" w:rsidRPr="00B40985">
        <w:t>. zm.)</w:t>
      </w:r>
      <w:r w:rsidR="00490DC0" w:rsidRPr="00B40985">
        <w:t xml:space="preserve"> </w:t>
      </w:r>
      <w:r w:rsidR="00890B92" w:rsidRPr="00B40985">
        <w:t>informuje, że kwota, jaką zamierza przeznaczyć na sfinansowanie zamówienia wynosi:</w:t>
      </w:r>
      <w:r w:rsidR="00B40985">
        <w:t xml:space="preserve">   </w:t>
      </w:r>
      <w:r w:rsidR="00B971C0" w:rsidRPr="00B40985">
        <w:rPr>
          <w:b/>
        </w:rPr>
        <w:t>1 578 977.78</w:t>
      </w:r>
      <w:r w:rsidR="00890B92" w:rsidRPr="00B40985">
        <w:t xml:space="preserve"> zł brutto.</w:t>
      </w:r>
    </w:p>
    <w:p w14:paraId="11FC1C9F" w14:textId="77777777" w:rsidR="00890B92" w:rsidRPr="00B40985" w:rsidRDefault="00890B92" w:rsidP="00A80738">
      <w:pPr>
        <w:spacing w:before="120" w:after="120"/>
        <w:jc w:val="both"/>
      </w:pPr>
    </w:p>
    <w:p w14:paraId="0FE2BC28" w14:textId="77777777" w:rsidR="00890B92" w:rsidRPr="00B40985" w:rsidRDefault="00890B92" w:rsidP="00A80738">
      <w:pPr>
        <w:spacing w:before="120" w:after="120"/>
        <w:jc w:val="both"/>
      </w:pPr>
    </w:p>
    <w:p w14:paraId="08590D72" w14:textId="77777777" w:rsidR="00890B92" w:rsidRPr="00B40985" w:rsidRDefault="00890B92" w:rsidP="00A80738">
      <w:pPr>
        <w:spacing w:before="120" w:after="120"/>
        <w:jc w:val="both"/>
      </w:pPr>
    </w:p>
    <w:p w14:paraId="6162ABEB" w14:textId="21D831BA" w:rsidR="00C236D3" w:rsidRPr="00B40985" w:rsidRDefault="00C236D3" w:rsidP="00173B20">
      <w:pPr>
        <w:jc w:val="right"/>
      </w:pPr>
    </w:p>
    <w:sectPr w:rsidR="00C236D3" w:rsidRPr="00B40985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C71E08" w14:textId="77777777" w:rsidR="00C142F0" w:rsidRDefault="00C142F0">
      <w:r>
        <w:separator/>
      </w:r>
    </w:p>
  </w:endnote>
  <w:endnote w:type="continuationSeparator" w:id="0">
    <w:p w14:paraId="0CC0FEED" w14:textId="77777777" w:rsidR="00C142F0" w:rsidRDefault="00C142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14DF9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CD3883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892150" w14:textId="00DE6C1E" w:rsidR="009F189D" w:rsidRPr="009432A1" w:rsidRDefault="009F189D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64AD0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F4DD408" w14:textId="77777777" w:rsidR="009F189D" w:rsidRDefault="009F189D">
    <w:pPr>
      <w:pStyle w:val="Stopka"/>
      <w:tabs>
        <w:tab w:val="clear" w:pos="4536"/>
      </w:tabs>
      <w:jc w:val="center"/>
    </w:pPr>
  </w:p>
  <w:p w14:paraId="47CC1A7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DBCA59" w14:textId="77777777" w:rsidR="00C142F0" w:rsidRDefault="00C142F0">
      <w:r>
        <w:separator/>
      </w:r>
    </w:p>
  </w:footnote>
  <w:footnote w:type="continuationSeparator" w:id="0">
    <w:p w14:paraId="64A21642" w14:textId="77777777" w:rsidR="00C142F0" w:rsidRDefault="00C142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FF2C1B" w14:textId="77777777" w:rsidR="00B971C0" w:rsidRDefault="00B971C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119D89" w14:textId="77777777" w:rsidR="00B971C0" w:rsidRDefault="00B971C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E60325" w14:textId="77777777" w:rsidR="00B971C0" w:rsidRDefault="00B971C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142F0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0985"/>
    <w:rsid w:val="00B426D2"/>
    <w:rsid w:val="00B971C0"/>
    <w:rsid w:val="00C142F0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5BB1179"/>
  <w15:chartTrackingRefBased/>
  <w15:docId w15:val="{226DF6A9-2B6F-490B-A55F-BA6D1D1424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86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dc:description/>
  <cp:lastModifiedBy>Anna Topór</cp:lastModifiedBy>
  <cp:revision>2</cp:revision>
  <cp:lastPrinted>2026-03-06T06:16:00Z</cp:lastPrinted>
  <dcterms:created xsi:type="dcterms:W3CDTF">2026-03-06T06:16:00Z</dcterms:created>
  <dcterms:modified xsi:type="dcterms:W3CDTF">2026-03-06T06:16:00Z</dcterms:modified>
</cp:coreProperties>
</file>