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EB3A8" w14:textId="7750C2AD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7C5D3F">
        <w:rPr>
          <w:rFonts w:ascii="Arial" w:hAnsi="Arial" w:cs="Arial"/>
          <w:sz w:val="24"/>
          <w:szCs w:val="24"/>
        </w:rPr>
        <w:t>1.A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32028661" w14:textId="77777777" w:rsidTr="005844F6">
        <w:tc>
          <w:tcPr>
            <w:tcW w:w="9104" w:type="dxa"/>
            <w:shd w:val="clear" w:color="auto" w:fill="F2F2F2"/>
          </w:tcPr>
          <w:p w14:paraId="421F24CC" w14:textId="77777777" w:rsidR="00F31EAC" w:rsidRDefault="00F31EAC" w:rsidP="00FF2E6B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  <w:p w14:paraId="3FD38E2F" w14:textId="77777777" w:rsidR="00FF2E6B" w:rsidRPr="00FF2E6B" w:rsidRDefault="00FF2E6B" w:rsidP="00FF2E6B">
            <w:pPr>
              <w:spacing w:after="240"/>
              <w:jc w:val="center"/>
            </w:pPr>
          </w:p>
        </w:tc>
      </w:tr>
    </w:tbl>
    <w:p w14:paraId="25EA00E5" w14:textId="77777777" w:rsidR="00140C27" w:rsidRPr="00140C27" w:rsidRDefault="00040745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040745">
        <w:rPr>
          <w:rFonts w:ascii="Arial" w:hAnsi="Arial" w:cs="Arial"/>
          <w:b/>
          <w:bCs/>
        </w:rPr>
        <w:t>Szpital Specjalistyczny im. Stefana Żeromskiego SP ZOZ w Krakowie</w:t>
      </w:r>
    </w:p>
    <w:p w14:paraId="1D3119E0" w14:textId="77777777" w:rsidR="00140C27" w:rsidRPr="00140C27" w:rsidRDefault="00040745" w:rsidP="00140C27">
      <w:pPr>
        <w:spacing w:line="360" w:lineRule="auto"/>
        <w:ind w:left="3969"/>
        <w:rPr>
          <w:rFonts w:ascii="Arial" w:hAnsi="Arial" w:cs="Arial"/>
        </w:rPr>
      </w:pPr>
      <w:r w:rsidRPr="00040745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040745">
        <w:rPr>
          <w:rFonts w:ascii="Arial" w:hAnsi="Arial" w:cs="Arial"/>
        </w:rPr>
        <w:t>66</w:t>
      </w:r>
    </w:p>
    <w:p w14:paraId="7FBA6131" w14:textId="77777777" w:rsidR="00140C27" w:rsidRPr="00140C27" w:rsidRDefault="00040745" w:rsidP="00140C27">
      <w:pPr>
        <w:ind w:left="3969"/>
        <w:rPr>
          <w:rFonts w:ascii="Arial" w:hAnsi="Arial" w:cs="Arial"/>
        </w:rPr>
      </w:pPr>
      <w:r w:rsidRPr="00040745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040745">
        <w:rPr>
          <w:rFonts w:ascii="Arial" w:hAnsi="Arial" w:cs="Arial"/>
        </w:rPr>
        <w:t>Kraków</w:t>
      </w:r>
    </w:p>
    <w:p w14:paraId="2C2F8532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6159453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74E800BA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9"/>
        <w:gridCol w:w="6715"/>
      </w:tblGrid>
      <w:tr w:rsidR="00140C27" w:rsidRPr="00140C27" w14:paraId="123D5D8C" w14:textId="77777777">
        <w:tc>
          <w:tcPr>
            <w:tcW w:w="2268" w:type="dxa"/>
          </w:tcPr>
          <w:p w14:paraId="0370D1D7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1A2ED8BC" w14:textId="77777777" w:rsidR="00140C27" w:rsidRPr="00140C27" w:rsidRDefault="00040745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40745">
              <w:rPr>
                <w:rFonts w:ascii="Arial" w:hAnsi="Arial" w:cs="Arial"/>
                <w:bCs/>
              </w:rPr>
              <w:t>Zakup i dostawa sprzętu jednorazowego sterylnego na potrzeby ginekologii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040745" w:rsidRPr="00140C27" w14:paraId="3C18C215" w14:textId="77777777" w:rsidTr="000629B5">
        <w:tc>
          <w:tcPr>
            <w:tcW w:w="2268" w:type="dxa"/>
          </w:tcPr>
          <w:p w14:paraId="573A6EA4" w14:textId="77777777" w:rsidR="00040745" w:rsidRPr="00140C27" w:rsidRDefault="00040745" w:rsidP="000629B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77B37EEA" w14:textId="77777777" w:rsidR="00040745" w:rsidRPr="00140C27" w:rsidRDefault="00040745" w:rsidP="000629B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40745">
              <w:rPr>
                <w:rFonts w:ascii="Arial" w:hAnsi="Arial" w:cs="Arial"/>
                <w:bCs/>
              </w:rPr>
              <w:t>DZP-271-9/26</w:t>
            </w:r>
          </w:p>
        </w:tc>
      </w:tr>
    </w:tbl>
    <w:p w14:paraId="1CDA68D6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01F49EFB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2083B05E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7711CDEE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011614C2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4726FC2A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00B13446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3DA4BF1C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7444710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FFA5180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292F185B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0EC61402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B9D5CAB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2115899C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FF2E6B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524CE942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7DD6A4A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09AF1613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FF2E6B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1CEE952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04F827F" w14:textId="77777777" w:rsidTr="00AF662E">
        <w:trPr>
          <w:trHeight w:val="2461"/>
        </w:trPr>
        <w:tc>
          <w:tcPr>
            <w:tcW w:w="2552" w:type="dxa"/>
            <w:vAlign w:val="center"/>
          </w:tcPr>
          <w:p w14:paraId="5443604A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37D1D4B2" w14:textId="5821C3AA" w:rsidR="00B86D25" w:rsidRDefault="00501F81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3404D99B" wp14:editId="13EBCCF0">
                  <wp:extent cx="3943350" cy="257175"/>
                  <wp:effectExtent l="0" t="0" r="0" b="0"/>
                  <wp:docPr id="1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335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7D97407" w14:textId="220A0884" w:rsidR="00AF662E" w:rsidRDefault="00501F81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391CCED9" wp14:editId="4271C7C8">
                  <wp:extent cx="3990975" cy="257175"/>
                  <wp:effectExtent l="0" t="0" r="0" b="0"/>
                  <wp:docPr id="2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097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44EF55" w14:textId="2D1411EA" w:rsidR="00AF662E" w:rsidRDefault="00501F81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213835DF" wp14:editId="15B3C833">
                  <wp:extent cx="3990975" cy="257175"/>
                  <wp:effectExtent l="0" t="0" r="0" b="0"/>
                  <wp:docPr id="3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097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B9E71F6" w14:textId="4D0B2F8B" w:rsidR="00AF662E" w:rsidRDefault="00501F81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04777A17" wp14:editId="4016FD96">
                  <wp:extent cx="3990975" cy="257175"/>
                  <wp:effectExtent l="0" t="0" r="0" b="0"/>
                  <wp:docPr id="4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097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86BB4A" w14:textId="09C2CE1C" w:rsidR="00AF662E" w:rsidRDefault="00501F81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7693822B" wp14:editId="28BD85CD">
                  <wp:extent cx="3990975" cy="257175"/>
                  <wp:effectExtent l="0" t="0" r="0" b="0"/>
                  <wp:docPr id="5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097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CBE650" w14:textId="1CAF2370" w:rsidR="00497AEE" w:rsidRPr="00497AEE" w:rsidRDefault="00501F81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13F5A635" wp14:editId="4E89EF53">
                  <wp:extent cx="1371600" cy="257175"/>
                  <wp:effectExtent l="0" t="0" r="0" b="0"/>
                  <wp:docPr id="6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4E30A8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13AD73E0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6422E0B4" w14:textId="57254CA7" w:rsidR="006D09E0" w:rsidRPr="007C5D3F" w:rsidRDefault="00B964C4" w:rsidP="007C5D3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 xml:space="preserve">przedmiotu zamówienia </w:t>
      </w:r>
      <w:r w:rsidR="007C5D3F" w:rsidRPr="000601A0">
        <w:rPr>
          <w:rFonts w:ascii="Arial" w:hAnsi="Arial" w:cs="Arial"/>
        </w:rPr>
        <w:t xml:space="preserve">za </w:t>
      </w:r>
      <w:r w:rsidR="007C5D3F" w:rsidRPr="000601A0">
        <w:rPr>
          <w:rFonts w:ascii="Arial" w:hAnsi="Arial" w:cs="Arial"/>
          <w:b/>
          <w:bCs/>
        </w:rPr>
        <w:t>cenę podaną w załączniku nr 1.B do SWZ</w:t>
      </w:r>
      <w:r w:rsidR="007C5D3F" w:rsidRPr="000601A0">
        <w:rPr>
          <w:rFonts w:ascii="Arial" w:hAnsi="Arial" w:cs="Arial"/>
        </w:rPr>
        <w:t>.</w:t>
      </w:r>
    </w:p>
    <w:p w14:paraId="29134D9B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64950295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4390EEB6" w14:textId="77777777" w:rsidR="00040745" w:rsidRPr="00C754AE" w:rsidRDefault="00FF57EE" w:rsidP="00040745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2A229B21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0CA600C1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9356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2977"/>
        <w:gridCol w:w="2693"/>
        <w:gridCol w:w="3119"/>
      </w:tblGrid>
      <w:tr w:rsidR="007C5D3F" w:rsidRPr="00BE474D" w14:paraId="3C228C29" w14:textId="77777777" w:rsidTr="000629B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C279B89" w14:textId="77777777" w:rsidR="007C5D3F" w:rsidRPr="00BE474D" w:rsidRDefault="007C5D3F" w:rsidP="000629B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6869DF3" w14:textId="77777777" w:rsidR="007C5D3F" w:rsidRPr="00BE474D" w:rsidRDefault="007C5D3F" w:rsidP="000629B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566628B" w14:textId="77777777" w:rsidR="007C5D3F" w:rsidRPr="00BE474D" w:rsidRDefault="007C5D3F" w:rsidP="000629B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53DF6495" w14:textId="77777777" w:rsidR="007C5D3F" w:rsidRPr="00BE474D" w:rsidRDefault="007C5D3F" w:rsidP="000629B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Wartość części zamówienia stanowi ponad 10% wartości zamówienia (należy wpisać TAK lub NIE)</w:t>
            </w:r>
          </w:p>
        </w:tc>
      </w:tr>
      <w:tr w:rsidR="007C5D3F" w:rsidRPr="00BE474D" w14:paraId="25A3F2F4" w14:textId="77777777" w:rsidTr="000629B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67C72E" w14:textId="77777777" w:rsidR="007C5D3F" w:rsidRPr="00BE474D" w:rsidRDefault="007C5D3F" w:rsidP="000629B5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0F1B8" w14:textId="77777777" w:rsidR="007C5D3F" w:rsidRPr="00BE474D" w:rsidRDefault="007C5D3F" w:rsidP="000629B5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562104" w14:textId="77777777" w:rsidR="007C5D3F" w:rsidRPr="00BE474D" w:rsidRDefault="007C5D3F" w:rsidP="000629B5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D9C5A" w14:textId="77777777" w:rsidR="007C5D3F" w:rsidRPr="00BE474D" w:rsidRDefault="007C5D3F" w:rsidP="000629B5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7C5D3F" w:rsidRPr="00BE474D" w14:paraId="57168D4C" w14:textId="77777777" w:rsidTr="000629B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C2E58" w14:textId="77777777" w:rsidR="007C5D3F" w:rsidRPr="00BE474D" w:rsidRDefault="007C5D3F" w:rsidP="000629B5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AA62E" w14:textId="77777777" w:rsidR="007C5D3F" w:rsidRPr="00BE474D" w:rsidRDefault="007C5D3F" w:rsidP="000629B5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6261B" w14:textId="77777777" w:rsidR="007C5D3F" w:rsidRPr="00BE474D" w:rsidRDefault="007C5D3F" w:rsidP="000629B5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082CB" w14:textId="77777777" w:rsidR="007C5D3F" w:rsidRPr="00BE474D" w:rsidRDefault="007C5D3F" w:rsidP="000629B5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46EA0C8A" w14:textId="77777777" w:rsidR="00B351D3" w:rsidRDefault="00B351D3" w:rsidP="00B351D3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5D09A497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55FC2C97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464780BC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40228B02" w14:textId="7B2B3C92" w:rsidR="00CE1552" w:rsidRPr="00CE1552" w:rsidRDefault="00501F81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51F5F906" wp14:editId="35B851EA">
            <wp:extent cx="1809750" cy="219075"/>
            <wp:effectExtent l="0" t="0" r="0" b="0"/>
            <wp:docPr id="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B95FC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lastRenderedPageBreak/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FF2E6B" w:rsidRPr="00A05398">
        <w:rPr>
          <w:rFonts w:ascii="Arial" w:hAnsi="Arial" w:cs="Arial"/>
          <w:bCs/>
        </w:rPr>
        <w:t>t.j.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0F5983F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18DE8F77" w14:textId="699EBE82" w:rsidR="003A37A9" w:rsidRDefault="00501F81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645F36BD" wp14:editId="57E7907C">
            <wp:extent cx="2295525" cy="276225"/>
            <wp:effectExtent l="0" t="0" r="0" b="0"/>
            <wp:docPr id="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329555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FF2E6B" w:rsidRPr="00A05398">
        <w:rPr>
          <w:rFonts w:ascii="Arial" w:hAnsi="Arial" w:cs="Arial"/>
          <w:bCs/>
        </w:rPr>
        <w:t>t.j.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7C5D3F" w:rsidRPr="00CE3AE6" w14:paraId="0A94C994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897B433" w14:textId="77777777" w:rsidR="007C5D3F" w:rsidRPr="00B56BE6" w:rsidRDefault="007C5D3F" w:rsidP="007C5D3F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EE8C598" w14:textId="58B663C4" w:rsidR="007C5D3F" w:rsidRPr="00B56BE6" w:rsidRDefault="007C5D3F" w:rsidP="007C5D3F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których dostawa będ</w:t>
            </w:r>
            <w:r>
              <w:rPr>
                <w:rFonts w:ascii="Arial" w:hAnsi="Arial" w:cs="Arial"/>
                <w:sz w:val="20"/>
                <w:szCs w:val="20"/>
              </w:rPr>
              <w:t>zie</w:t>
            </w:r>
            <w:r w:rsidRPr="00B56BE6">
              <w:rPr>
                <w:rFonts w:ascii="Arial" w:hAnsi="Arial" w:cs="Arial"/>
                <w:sz w:val="20"/>
                <w:szCs w:val="20"/>
              </w:rPr>
              <w:t xml:space="preserve"> prowadził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B56BE6">
              <w:rPr>
                <w:rFonts w:ascii="Arial" w:hAnsi="Arial" w:cs="Arial"/>
                <w:sz w:val="20"/>
                <w:szCs w:val="20"/>
              </w:rPr>
              <w:t xml:space="preserve">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2F1337C" w14:textId="6ADDB3E1" w:rsidR="007C5D3F" w:rsidRPr="00B56BE6" w:rsidRDefault="007C5D3F" w:rsidP="007C5D3F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50D8A9" w14:textId="09F9B2FE" w:rsidR="007C5D3F" w:rsidRPr="00B56BE6" w:rsidRDefault="007C5D3F" w:rsidP="007C5D3F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0058DCD5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5F8D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78A1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AAE7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DD1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703CE93A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C754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BEA7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F2FB3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5B6A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BCC37A0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0FE72BB1" w14:textId="77777777" w:rsidTr="00B56BE6">
        <w:tc>
          <w:tcPr>
            <w:tcW w:w="1984" w:type="dxa"/>
            <w:vAlign w:val="center"/>
          </w:tcPr>
          <w:p w14:paraId="147EE22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62B68A5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684B317" w14:textId="77777777" w:rsidTr="00B56BE6">
        <w:tc>
          <w:tcPr>
            <w:tcW w:w="1984" w:type="dxa"/>
            <w:vAlign w:val="center"/>
          </w:tcPr>
          <w:p w14:paraId="3283DC3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07A4560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553FCF01" w14:textId="77777777" w:rsidTr="00B56BE6">
        <w:tc>
          <w:tcPr>
            <w:tcW w:w="1984" w:type="dxa"/>
            <w:vAlign w:val="center"/>
          </w:tcPr>
          <w:p w14:paraId="6BD758D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3F770D23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06445AA7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113DFE73" w14:textId="77777777" w:rsidR="007C5D3F" w:rsidRDefault="007C5D3F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375AC802" w14:textId="77777777" w:rsidR="007C5D3F" w:rsidRDefault="007C5D3F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075659DD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16C238AC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ABF0F" w14:textId="77777777" w:rsidR="00115F29" w:rsidRDefault="00115F29" w:rsidP="00FF57EE">
      <w:r>
        <w:separator/>
      </w:r>
    </w:p>
  </w:endnote>
  <w:endnote w:type="continuationSeparator" w:id="0">
    <w:p w14:paraId="35BECB1D" w14:textId="77777777" w:rsidR="00115F29" w:rsidRDefault="00115F29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F2D3C" w14:textId="77777777" w:rsidR="00040745" w:rsidRDefault="000407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904E0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5C009" w14:textId="77777777" w:rsidR="00040745" w:rsidRDefault="000407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B67A7" w14:textId="77777777" w:rsidR="00115F29" w:rsidRDefault="00115F29" w:rsidP="00FF57EE">
      <w:r>
        <w:separator/>
      </w:r>
    </w:p>
  </w:footnote>
  <w:footnote w:type="continuationSeparator" w:id="0">
    <w:p w14:paraId="5C810984" w14:textId="77777777" w:rsidR="00115F29" w:rsidRDefault="00115F29" w:rsidP="00FF57EE">
      <w:r>
        <w:continuationSeparator/>
      </w:r>
    </w:p>
  </w:footnote>
  <w:footnote w:id="1">
    <w:p w14:paraId="445663EA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143E957" w14:textId="77777777" w:rsidR="00A663E4" w:rsidRPr="00A663E4" w:rsidRDefault="00563DC0" w:rsidP="00A663E4">
      <w:pPr>
        <w:pStyle w:val="Tekstprzypisudolnego"/>
        <w:spacing w:after="60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4717F6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4717F6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655B8692" w14:textId="77777777" w:rsidR="00C754AE" w:rsidRDefault="00C754AE">
      <w:pPr>
        <w:pStyle w:val="Tekstprzypisudolnego"/>
        <w:rPr>
          <w:rFonts w:ascii="Arial" w:hAnsi="Arial" w:cs="Arial"/>
          <w:color w:val="0070C0"/>
          <w:sz w:val="18"/>
          <w:szCs w:val="18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  <w:p w14:paraId="03467253" w14:textId="77777777" w:rsidR="00A663E4" w:rsidRPr="00A663E4" w:rsidRDefault="00A663E4">
      <w:pPr>
        <w:pStyle w:val="Tekstprzypisudolnego"/>
        <w:rPr>
          <w:rFonts w:ascii="Arial" w:hAnsi="Arial" w:cs="Arial"/>
          <w:color w:val="0070C0"/>
          <w:sz w:val="10"/>
          <w:szCs w:val="10"/>
        </w:rPr>
      </w:pPr>
    </w:p>
  </w:footnote>
  <w:footnote w:id="3">
    <w:p w14:paraId="409C811E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4F1220C2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057FA08D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C3EEE2F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A57DA" w14:textId="77777777" w:rsidR="00040745" w:rsidRDefault="000407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D518E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040745">
      <w:rPr>
        <w:sz w:val="20"/>
        <w:szCs w:val="20"/>
      </w:rPr>
      <w:t>DZP-271-9/26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C4FD2" w14:textId="77777777" w:rsidR="00040745" w:rsidRDefault="000407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AF535F"/>
    <w:multiLevelType w:val="hybridMultilevel"/>
    <w:tmpl w:val="767AC0EC"/>
    <w:lvl w:ilvl="0" w:tplc="664A8E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A556637A"/>
    <w:lvl w:ilvl="0">
      <w:start w:val="1"/>
      <w:numFmt w:val="decimal"/>
      <w:lvlText w:val="%1."/>
      <w:lvlJc w:val="left"/>
      <w:pPr>
        <w:ind w:left="759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44720658">
    <w:abstractNumId w:val="3"/>
  </w:num>
  <w:num w:numId="2" w16cid:durableId="637958813">
    <w:abstractNumId w:val="1"/>
  </w:num>
  <w:num w:numId="3" w16cid:durableId="824515885">
    <w:abstractNumId w:val="2"/>
  </w:num>
  <w:num w:numId="4" w16cid:durableId="117918292">
    <w:abstractNumId w:val="4"/>
  </w:num>
  <w:num w:numId="5" w16cid:durableId="1140341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5F29"/>
    <w:rsid w:val="00025E59"/>
    <w:rsid w:val="00040745"/>
    <w:rsid w:val="00077EBA"/>
    <w:rsid w:val="001063D3"/>
    <w:rsid w:val="0011081E"/>
    <w:rsid w:val="001129C0"/>
    <w:rsid w:val="00115F29"/>
    <w:rsid w:val="00125B5B"/>
    <w:rsid w:val="00140C27"/>
    <w:rsid w:val="00193F60"/>
    <w:rsid w:val="0019553A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717F6"/>
    <w:rsid w:val="00497AEE"/>
    <w:rsid w:val="004C59EC"/>
    <w:rsid w:val="004C7AA1"/>
    <w:rsid w:val="004D4F17"/>
    <w:rsid w:val="004D5A42"/>
    <w:rsid w:val="004E4F1B"/>
    <w:rsid w:val="00501F81"/>
    <w:rsid w:val="00525EF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9E0"/>
    <w:rsid w:val="006E2F17"/>
    <w:rsid w:val="006E3E28"/>
    <w:rsid w:val="007C5D3F"/>
    <w:rsid w:val="007C7393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663E4"/>
    <w:rsid w:val="00A8509D"/>
    <w:rsid w:val="00AA39D6"/>
    <w:rsid w:val="00AC2F4B"/>
    <w:rsid w:val="00AE2ACB"/>
    <w:rsid w:val="00AF4AC3"/>
    <w:rsid w:val="00AF662E"/>
    <w:rsid w:val="00B351D3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A6EDB"/>
    <w:rsid w:val="00CE1552"/>
    <w:rsid w:val="00CE3AE6"/>
    <w:rsid w:val="00D554C7"/>
    <w:rsid w:val="00D5631A"/>
    <w:rsid w:val="00D613AB"/>
    <w:rsid w:val="00DC336F"/>
    <w:rsid w:val="00E13026"/>
    <w:rsid w:val="00E1735C"/>
    <w:rsid w:val="00EA28A0"/>
    <w:rsid w:val="00EB7584"/>
    <w:rsid w:val="00ED4154"/>
    <w:rsid w:val="00EF1FDB"/>
    <w:rsid w:val="00F11356"/>
    <w:rsid w:val="00F134D5"/>
    <w:rsid w:val="00F31EAC"/>
    <w:rsid w:val="00F7377B"/>
    <w:rsid w:val="00FA723B"/>
    <w:rsid w:val="00FB09C9"/>
    <w:rsid w:val="00FC151A"/>
    <w:rsid w:val="00FD166E"/>
    <w:rsid w:val="00FF2E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7FACC136"/>
  <w15:chartTrackingRefBased/>
  <w15:docId w15:val="{ADE186E5-A779-4374-9246-C6F07C041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406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2</cp:revision>
  <dcterms:created xsi:type="dcterms:W3CDTF">2026-03-06T06:03:00Z</dcterms:created>
  <dcterms:modified xsi:type="dcterms:W3CDTF">2026-03-06T06:03:00Z</dcterms:modified>
</cp:coreProperties>
</file>