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55B6C" w:rsidRPr="00655B6C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5B6C" w:rsidRPr="00C14101" w:rsidTr="00F32C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55B6C" w:rsidRPr="00C14101" w:rsidRDefault="00655B6C" w:rsidP="00F32CF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55B6C" w:rsidRPr="00C14101" w:rsidRDefault="00655B6C" w:rsidP="00F32CF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55B6C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55B6C" w:rsidRPr="00C14101" w:rsidRDefault="00655B6C" w:rsidP="00F32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55B6C" w:rsidRPr="00C14101" w:rsidRDefault="00655B6C" w:rsidP="00F32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55B6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655B6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5B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sterylnego na potrzeby ginekologii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5B6C" w:rsidRPr="00D62E6E" w:rsidTr="00F32CFE">
        <w:tc>
          <w:tcPr>
            <w:tcW w:w="2269" w:type="dxa"/>
          </w:tcPr>
          <w:p w:rsidR="00655B6C" w:rsidRPr="00D62E6E" w:rsidRDefault="00655B6C" w:rsidP="00F32C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55B6C" w:rsidRPr="00D62E6E" w:rsidRDefault="00655B6C" w:rsidP="00F32C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5B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DZP-271-9/26</w:t>
            </w:r>
          </w:p>
        </w:tc>
      </w:tr>
    </w:tbl>
    <w:p w:rsidR="00BC121E" w:rsidRDefault="00655B6C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55B6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5B6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3D85" w:rsidRDefault="00DF3D85">
      <w:r>
        <w:separator/>
      </w:r>
    </w:p>
  </w:endnote>
  <w:endnote w:type="continuationSeparator" w:id="0">
    <w:p w:rsidR="00DF3D85" w:rsidRDefault="00DF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5B6C" w:rsidRDefault="00655B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3D85" w:rsidRDefault="00DF3D85">
      <w:r>
        <w:separator/>
      </w:r>
    </w:p>
  </w:footnote>
  <w:footnote w:type="continuationSeparator" w:id="0">
    <w:p w:rsidR="00DF3D85" w:rsidRDefault="00DF3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5B6C" w:rsidRDefault="00655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5B6C" w:rsidRDefault="00655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5B6C" w:rsidRDefault="00655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6463424">
    <w:abstractNumId w:val="13"/>
  </w:num>
  <w:num w:numId="2" w16cid:durableId="1048340042">
    <w:abstractNumId w:val="0"/>
  </w:num>
  <w:num w:numId="3" w16cid:durableId="2106803309">
    <w:abstractNumId w:val="11"/>
  </w:num>
  <w:num w:numId="4" w16cid:durableId="1077241949">
    <w:abstractNumId w:val="8"/>
  </w:num>
  <w:num w:numId="5" w16cid:durableId="2003311737">
    <w:abstractNumId w:val="7"/>
  </w:num>
  <w:num w:numId="6" w16cid:durableId="197476214">
    <w:abstractNumId w:val="1"/>
  </w:num>
  <w:num w:numId="7" w16cid:durableId="1106118669">
    <w:abstractNumId w:val="6"/>
  </w:num>
  <w:num w:numId="8" w16cid:durableId="179273606">
    <w:abstractNumId w:val="3"/>
  </w:num>
  <w:num w:numId="9" w16cid:durableId="179779824">
    <w:abstractNumId w:val="2"/>
  </w:num>
  <w:num w:numId="10" w16cid:durableId="410396327">
    <w:abstractNumId w:val="5"/>
  </w:num>
  <w:num w:numId="11" w16cid:durableId="133914735">
    <w:abstractNumId w:val="10"/>
  </w:num>
  <w:num w:numId="12" w16cid:durableId="1308316226">
    <w:abstractNumId w:val="4"/>
  </w:num>
  <w:num w:numId="13" w16cid:durableId="5909811">
    <w:abstractNumId w:val="9"/>
  </w:num>
  <w:num w:numId="14" w16cid:durableId="10564412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D8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B6C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3D85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568A3D7-3139-4B79-92FA-AAA4C6FF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2026-03-03T12:52:00Z</dcterms:created>
  <dcterms:modified xsi:type="dcterms:W3CDTF">2026-03-03T12:52:00Z</dcterms:modified>
</cp:coreProperties>
</file>