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652AC" w14:textId="43ACF022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11121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CAE90F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FFD012B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48347A" w:rsidRPr="0048347A">
        <w:rPr>
          <w:rFonts w:ascii="Arial" w:hAnsi="Arial" w:cs="Arial"/>
          <w:b/>
          <w:sz w:val="24"/>
          <w:szCs w:val="24"/>
        </w:rPr>
        <w:t>DZP-271-9/26</w:t>
      </w:r>
    </w:p>
    <w:p w14:paraId="18229E7F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32739BE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8347A" w:rsidRPr="0048347A">
        <w:rPr>
          <w:rFonts w:ascii="Arial" w:hAnsi="Arial" w:cs="Arial"/>
        </w:rPr>
        <w:t>Szpital Specjalistyczny im. Stefana Żeromskiego SPZOZ w Krakowie</w:t>
      </w:r>
    </w:p>
    <w:p w14:paraId="12DEEC11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8347A" w:rsidRPr="0048347A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48347A" w:rsidRPr="0048347A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0D130AF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48347A" w:rsidRPr="0048347A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48347A" w:rsidRPr="0048347A">
        <w:rPr>
          <w:rFonts w:ascii="Arial" w:hAnsi="Arial" w:cs="Arial"/>
        </w:rPr>
        <w:t>Kraków</w:t>
      </w:r>
    </w:p>
    <w:p w14:paraId="2E9783F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5AE47F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A0C83A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D23C091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F9F29C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813A75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450796D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F326E9A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CC9E22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347A" w:rsidRPr="0012157F" w14:paraId="3442137A" w14:textId="77777777" w:rsidTr="00F32CFE">
        <w:tc>
          <w:tcPr>
            <w:tcW w:w="9104" w:type="dxa"/>
            <w:shd w:val="clear" w:color="auto" w:fill="D9D9D9"/>
          </w:tcPr>
          <w:p w14:paraId="47F52A89" w14:textId="77777777" w:rsidR="0048347A" w:rsidRPr="0012157F" w:rsidRDefault="0048347A" w:rsidP="00F32CF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36DB119" w14:textId="77777777" w:rsidR="0048347A" w:rsidRDefault="0048347A" w:rsidP="00F32CF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8347A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22FD211" w14:textId="77777777" w:rsidR="0048347A" w:rsidRDefault="0048347A" w:rsidP="00F32C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F9AA2AE" w14:textId="77777777" w:rsidR="0048347A" w:rsidRDefault="0048347A" w:rsidP="00F32C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2A5FB226" w14:textId="77777777" w:rsidR="0048347A" w:rsidRPr="00C86421" w:rsidRDefault="0048347A" w:rsidP="00F32CF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65F2079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119DE49" w14:textId="77777777" w:rsidR="00E50194" w:rsidRDefault="0048347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8347A">
        <w:rPr>
          <w:rFonts w:ascii="Arial" w:hAnsi="Arial" w:cs="Arial"/>
          <w:b/>
          <w:sz w:val="24"/>
          <w:szCs w:val="24"/>
        </w:rPr>
        <w:t>Zakup i dostawa sprzętu jednorazowego sterylnego na potrzeby ginekologii</w:t>
      </w:r>
    </w:p>
    <w:p w14:paraId="2871535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8347A" w:rsidRPr="0048347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30B9D6C" w14:textId="77777777" w:rsidTr="00650D6C">
        <w:tc>
          <w:tcPr>
            <w:tcW w:w="9104" w:type="dxa"/>
            <w:shd w:val="clear" w:color="auto" w:fill="D9D9D9"/>
          </w:tcPr>
          <w:p w14:paraId="1E97DD2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32803E14" w14:textId="77777777" w:rsidR="00711121" w:rsidRDefault="00BA53CA" w:rsidP="00711121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>, w brzmieniu nadanym</w:t>
      </w:r>
      <w:r w:rsidR="00711121">
        <w:rPr>
          <w:rFonts w:ascii="Arial" w:hAnsi="Arial" w:cs="Arial"/>
          <w:sz w:val="24"/>
          <w:szCs w:val="24"/>
        </w:rPr>
        <w:t>:</w:t>
      </w:r>
    </w:p>
    <w:p w14:paraId="2FA30EED" w14:textId="452603B7" w:rsidR="0032618A" w:rsidRDefault="00711121" w:rsidP="0071112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A53CA" w:rsidRPr="00BA53CA">
        <w:rPr>
          <w:rFonts w:ascii="Arial" w:hAnsi="Arial" w:cs="Arial"/>
          <w:sz w:val="24"/>
          <w:szCs w:val="24"/>
        </w:rPr>
        <w:t xml:space="preserve">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="00BA53CA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E01184">
        <w:rPr>
          <w:rFonts w:ascii="Arial" w:hAnsi="Arial" w:cs="Arial"/>
          <w:sz w:val="24"/>
          <w:szCs w:val="24"/>
        </w:rPr>
        <w:t xml:space="preserve"> i</w:t>
      </w:r>
    </w:p>
    <w:p w14:paraId="6ECE4676" w14:textId="1590D2FB" w:rsidR="00711121" w:rsidRPr="0032618A" w:rsidRDefault="00711121" w:rsidP="0071112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0355C">
        <w:rPr>
          <w:rFonts w:ascii="Arial" w:hAnsi="Arial" w:cs="Arial"/>
          <w:sz w:val="24"/>
          <w:szCs w:val="24"/>
        </w:rPr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Pr="0050355C">
        <w:rPr>
          <w:rFonts w:ascii="Arial" w:hAnsi="Arial" w:cs="Arial"/>
          <w:i/>
          <w:iCs/>
          <w:sz w:val="24"/>
          <w:szCs w:val="24"/>
        </w:rPr>
        <w:t>dalej: rozporządzenie 2025/2033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14:paraId="1D807A02" w14:textId="77777777" w:rsidR="0048347A" w:rsidRDefault="007A2BCB" w:rsidP="0048347A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64D56562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E385FB7" w14:textId="77777777" w:rsidTr="00CD4DD1">
        <w:tc>
          <w:tcPr>
            <w:tcW w:w="9104" w:type="dxa"/>
            <w:shd w:val="clear" w:color="auto" w:fill="D9D9D9"/>
          </w:tcPr>
          <w:p w14:paraId="699F4574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3BCAA85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7E6B59E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FC14DE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2274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56B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4B14623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7394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FA924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BC8A2A5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09B73E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57C7B3B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3476148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46BD82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8503792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870A8F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50FE0A8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7BAB6DDB" w14:textId="77777777" w:rsidTr="0061040C">
        <w:tc>
          <w:tcPr>
            <w:tcW w:w="9104" w:type="dxa"/>
            <w:shd w:val="clear" w:color="auto" w:fill="D9D9D9"/>
          </w:tcPr>
          <w:p w14:paraId="1D2A527E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AA272B3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5173EE1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7D40F5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D5D28AB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9EDD41B" w14:textId="69FF77BA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711121">
        <w:rPr>
          <w:rFonts w:ascii="Arial" w:hAnsi="Arial" w:cs="Arial"/>
          <w:sz w:val="24"/>
          <w:szCs w:val="24"/>
        </w:rPr>
        <w:t xml:space="preserve"> i rozporządzeniem</w:t>
      </w:r>
      <w:r w:rsidR="00711121" w:rsidRPr="00DB4122">
        <w:rPr>
          <w:rFonts w:ascii="Arial" w:hAnsi="Arial" w:cs="Arial"/>
          <w:sz w:val="24"/>
          <w:szCs w:val="24"/>
        </w:rPr>
        <w:t xml:space="preserve"> 2025/2033</w:t>
      </w:r>
      <w:r w:rsidR="0071112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3D5B8FF0" w14:textId="77777777" w:rsidTr="0061040C">
        <w:tc>
          <w:tcPr>
            <w:tcW w:w="9104" w:type="dxa"/>
            <w:shd w:val="clear" w:color="auto" w:fill="D9D9D9"/>
          </w:tcPr>
          <w:p w14:paraId="43EEDB3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CADB94F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FAB04B6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4EE07B14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4DE9A9D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ADE458A" w14:textId="4BEE467E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 w:rsidR="00711121">
        <w:rPr>
          <w:rFonts w:ascii="Arial" w:hAnsi="Arial" w:cs="Arial"/>
          <w:sz w:val="24"/>
          <w:szCs w:val="24"/>
        </w:rPr>
        <w:t xml:space="preserve"> i rozporządzeniem</w:t>
      </w:r>
      <w:r w:rsidR="00711121" w:rsidRPr="00DB4122">
        <w:rPr>
          <w:rFonts w:ascii="Arial" w:hAnsi="Arial" w:cs="Arial"/>
          <w:sz w:val="24"/>
          <w:szCs w:val="24"/>
        </w:rPr>
        <w:t xml:space="preserve"> 2025/2033</w:t>
      </w:r>
      <w:r w:rsidR="0071112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9BD5E36" w14:textId="77777777" w:rsidTr="00CD4DD1">
        <w:tc>
          <w:tcPr>
            <w:tcW w:w="9104" w:type="dxa"/>
            <w:shd w:val="clear" w:color="auto" w:fill="D9D9D9"/>
          </w:tcPr>
          <w:p w14:paraId="7C1E841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0D415F5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D7712EC" w14:textId="77777777" w:rsidTr="00847232">
        <w:tc>
          <w:tcPr>
            <w:tcW w:w="9104" w:type="dxa"/>
            <w:shd w:val="clear" w:color="auto" w:fill="D9D9D9"/>
          </w:tcPr>
          <w:p w14:paraId="535B37C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C1DD4D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7AB4D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1785E3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C25F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DF724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F301CD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3CEE7B3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9BB371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3FC1B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3F7E7F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889ED8F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E6B34BB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AA618" w14:textId="77777777" w:rsidR="00C050C2" w:rsidRDefault="00C050C2" w:rsidP="0038231F">
      <w:pPr>
        <w:spacing w:after="0" w:line="240" w:lineRule="auto"/>
      </w:pPr>
      <w:r>
        <w:separator/>
      </w:r>
    </w:p>
  </w:endnote>
  <w:endnote w:type="continuationSeparator" w:id="0">
    <w:p w14:paraId="0CD89D77" w14:textId="77777777" w:rsidR="00C050C2" w:rsidRDefault="00C050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569D7" w14:textId="77777777" w:rsidR="0048347A" w:rsidRDefault="004834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38D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52F58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499BF" w14:textId="77777777" w:rsidR="0048347A" w:rsidRDefault="004834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A3F43" w14:textId="77777777" w:rsidR="00C050C2" w:rsidRDefault="00C050C2" w:rsidP="0038231F">
      <w:pPr>
        <w:spacing w:after="0" w:line="240" w:lineRule="auto"/>
      </w:pPr>
      <w:r>
        <w:separator/>
      </w:r>
    </w:p>
  </w:footnote>
  <w:footnote w:type="continuationSeparator" w:id="0">
    <w:p w14:paraId="1F9A7033" w14:textId="77777777" w:rsidR="00C050C2" w:rsidRDefault="00C050C2" w:rsidP="0038231F">
      <w:pPr>
        <w:spacing w:after="0" w:line="240" w:lineRule="auto"/>
      </w:pPr>
      <w:r>
        <w:continuationSeparator/>
      </w:r>
    </w:p>
  </w:footnote>
  <w:footnote w:id="1">
    <w:p w14:paraId="020F4420" w14:textId="77777777" w:rsidR="00711121" w:rsidRPr="0032618A" w:rsidRDefault="00711121" w:rsidP="0071112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</w:t>
      </w:r>
      <w:r>
        <w:rPr>
          <w:rFonts w:ascii="Arial" w:hAnsi="Arial" w:cs="Arial"/>
          <w:sz w:val="16"/>
          <w:szCs w:val="16"/>
        </w:rPr>
        <w:t xml:space="preserve"> i 2025/2033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EB52850" w14:textId="77777777" w:rsidR="00711121" w:rsidRPr="0032618A" w:rsidRDefault="00711121" w:rsidP="00711121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6D850BF" w14:textId="77777777" w:rsidR="00711121" w:rsidRDefault="00711121" w:rsidP="00711121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062AC0"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</w:t>
      </w:r>
      <w:r w:rsidRPr="007D4135">
        <w:rPr>
          <w:rFonts w:ascii="Arial" w:hAnsi="Arial" w:cs="Arial"/>
          <w:sz w:val="16"/>
          <w:szCs w:val="16"/>
        </w:rPr>
        <w:t>do osoby fizycznej lub prawnej, podmiotu lub organu, o których mowa w lit. a) niniejszego ustępu; lub</w:t>
      </w:r>
      <w:r w:rsidRPr="00062AC0">
        <w:rPr>
          <w:rFonts w:ascii="Arial" w:hAnsi="Arial" w:cs="Arial"/>
          <w:sz w:val="16"/>
          <w:szCs w:val="16"/>
        </w:rPr>
        <w:t xml:space="preserve"> </w:t>
      </w:r>
    </w:p>
    <w:p w14:paraId="539E6509" w14:textId="77777777" w:rsidR="00711121" w:rsidRPr="00062AC0" w:rsidRDefault="00711121" w:rsidP="00711121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062AC0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E96E634" w14:textId="77777777" w:rsidR="00711121" w:rsidRPr="00816153" w:rsidRDefault="00711121" w:rsidP="00711121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E0A5438" w14:textId="77777777" w:rsidR="00711121" w:rsidRPr="00816153" w:rsidRDefault="00711121" w:rsidP="00711121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D02943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6FCB70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806787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B48167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791C325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B2C74" w14:textId="77777777" w:rsidR="0048347A" w:rsidRDefault="004834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7E830" w14:textId="77777777" w:rsidR="0048347A" w:rsidRDefault="004834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F59A2" w14:textId="77777777" w:rsidR="0048347A" w:rsidRDefault="004834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414736">
    <w:abstractNumId w:val="11"/>
  </w:num>
  <w:num w:numId="2" w16cid:durableId="434255993">
    <w:abstractNumId w:val="0"/>
  </w:num>
  <w:num w:numId="3" w16cid:durableId="919876626">
    <w:abstractNumId w:val="10"/>
  </w:num>
  <w:num w:numId="4" w16cid:durableId="1405175974">
    <w:abstractNumId w:val="13"/>
  </w:num>
  <w:num w:numId="5" w16cid:durableId="1231037850">
    <w:abstractNumId w:val="12"/>
  </w:num>
  <w:num w:numId="6" w16cid:durableId="1061513737">
    <w:abstractNumId w:val="9"/>
  </w:num>
  <w:num w:numId="7" w16cid:durableId="467093339">
    <w:abstractNumId w:val="1"/>
  </w:num>
  <w:num w:numId="8" w16cid:durableId="879509984">
    <w:abstractNumId w:val="6"/>
  </w:num>
  <w:num w:numId="9" w16cid:durableId="1888489153">
    <w:abstractNumId w:val="4"/>
  </w:num>
  <w:num w:numId="10" w16cid:durableId="880941182">
    <w:abstractNumId w:val="7"/>
  </w:num>
  <w:num w:numId="11" w16cid:durableId="1018462078">
    <w:abstractNumId w:val="5"/>
  </w:num>
  <w:num w:numId="12" w16cid:durableId="1263218210">
    <w:abstractNumId w:val="8"/>
  </w:num>
  <w:num w:numId="13" w16cid:durableId="77679392">
    <w:abstractNumId w:val="3"/>
  </w:num>
  <w:num w:numId="14" w16cid:durableId="1474643341">
    <w:abstractNumId w:val="2"/>
  </w:num>
  <w:num w:numId="15" w16cid:durableId="21257262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0C2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347A"/>
    <w:rsid w:val="00484F88"/>
    <w:rsid w:val="00486223"/>
    <w:rsid w:val="004C4854"/>
    <w:rsid w:val="004C7AA1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121"/>
    <w:rsid w:val="007118F0"/>
    <w:rsid w:val="00721D87"/>
    <w:rsid w:val="0072560B"/>
    <w:rsid w:val="00746532"/>
    <w:rsid w:val="00747CEE"/>
    <w:rsid w:val="00751725"/>
    <w:rsid w:val="00756C8F"/>
    <w:rsid w:val="00757EFB"/>
    <w:rsid w:val="007823BA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8181D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050C2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1184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65F8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88ED28"/>
  <w15:docId w15:val="{DDFC5100-0C36-45D1-8D4B-92D3715B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903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2016-07-26T10:32:00Z</cp:lastPrinted>
  <dcterms:created xsi:type="dcterms:W3CDTF">2026-03-06T06:03:00Z</dcterms:created>
  <dcterms:modified xsi:type="dcterms:W3CDTF">2026-03-06T06:03:00Z</dcterms:modified>
</cp:coreProperties>
</file>