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6E8C0" w14:textId="1E86A999" w:rsidR="00843A88" w:rsidRPr="006531D4" w:rsidRDefault="00240A29" w:rsidP="00FD4AEC">
      <w:pPr>
        <w:spacing w:after="480"/>
        <w:jc w:val="right"/>
      </w:pPr>
      <w:r w:rsidRPr="006531D4">
        <w:t>Niepołomice</w:t>
      </w:r>
      <w:r w:rsidR="00843A88" w:rsidRPr="006531D4">
        <w:t xml:space="preserve"> dnia: </w:t>
      </w:r>
      <w:r w:rsidRPr="006531D4">
        <w:t>2026-03-05</w:t>
      </w:r>
    </w:p>
    <w:p w14:paraId="513BE4E5" w14:textId="3C322A6E" w:rsidR="00843A88" w:rsidRPr="006531D4" w:rsidRDefault="00240A29" w:rsidP="00843A88">
      <w:pPr>
        <w:spacing w:line="360" w:lineRule="auto"/>
        <w:rPr>
          <w:b/>
          <w:bCs/>
        </w:rPr>
      </w:pPr>
      <w:r w:rsidRPr="006531D4">
        <w:rPr>
          <w:b/>
          <w:bCs/>
        </w:rPr>
        <w:t>GMINA NIEPOŁOMICE</w:t>
      </w:r>
    </w:p>
    <w:p w14:paraId="01C8F931" w14:textId="6222C84B" w:rsidR="00843A88" w:rsidRPr="006531D4" w:rsidRDefault="00240A29" w:rsidP="00843A88">
      <w:pPr>
        <w:spacing w:line="360" w:lineRule="auto"/>
      </w:pPr>
      <w:r w:rsidRPr="006531D4">
        <w:t>Pl. Zwycięstwa</w:t>
      </w:r>
      <w:r w:rsidR="00843A88" w:rsidRPr="006531D4">
        <w:t xml:space="preserve"> </w:t>
      </w:r>
      <w:r w:rsidRPr="006531D4">
        <w:t>13</w:t>
      </w:r>
    </w:p>
    <w:p w14:paraId="76716EAF" w14:textId="027C601E" w:rsidR="00843A88" w:rsidRPr="006531D4" w:rsidRDefault="00240A29" w:rsidP="006531D4">
      <w:r w:rsidRPr="006531D4">
        <w:t>32-005</w:t>
      </w:r>
      <w:r w:rsidR="00843A88" w:rsidRPr="006531D4">
        <w:t xml:space="preserve"> </w:t>
      </w:r>
      <w:r w:rsidRPr="006531D4">
        <w:t>Niepołomice</w:t>
      </w:r>
    </w:p>
    <w:p w14:paraId="1D2EA710" w14:textId="62BC9F56" w:rsidR="006531D4" w:rsidRPr="006531D4" w:rsidRDefault="006531D4" w:rsidP="006531D4">
      <w:r w:rsidRPr="006531D4">
        <w:t>Pismo: ZP.271.8.2026.2</w:t>
      </w:r>
    </w:p>
    <w:p w14:paraId="78B01DF1" w14:textId="394289BA" w:rsidR="00843A88" w:rsidRPr="006531D4" w:rsidRDefault="00843A88" w:rsidP="00FD4AEC">
      <w:pPr>
        <w:spacing w:after="480"/>
        <w:jc w:val="both"/>
        <w:rPr>
          <w:bCs/>
        </w:rPr>
      </w:pPr>
    </w:p>
    <w:p w14:paraId="177995D2" w14:textId="77777777" w:rsidR="00843A88" w:rsidRPr="006531D4" w:rsidRDefault="00843A88" w:rsidP="004E4B64">
      <w:pPr>
        <w:tabs>
          <w:tab w:val="left" w:pos="708"/>
          <w:tab w:val="center" w:pos="4536"/>
          <w:tab w:val="right" w:pos="9072"/>
        </w:tabs>
        <w:spacing w:after="20" w:line="360" w:lineRule="auto"/>
        <w:ind w:left="5103"/>
        <w:rPr>
          <w:b/>
        </w:rPr>
      </w:pPr>
      <w:r w:rsidRPr="006531D4">
        <w:rPr>
          <w:b/>
        </w:rPr>
        <w:t>WYKONAWCY</w:t>
      </w:r>
    </w:p>
    <w:p w14:paraId="2E756917" w14:textId="77777777" w:rsidR="00843A88" w:rsidRPr="006531D4" w:rsidRDefault="00843A88" w:rsidP="004E4B64">
      <w:pPr>
        <w:tabs>
          <w:tab w:val="left" w:pos="708"/>
          <w:tab w:val="center" w:pos="4536"/>
          <w:tab w:val="right" w:pos="9072"/>
        </w:tabs>
        <w:spacing w:after="480" w:line="360" w:lineRule="auto"/>
        <w:ind w:left="5103"/>
      </w:pPr>
      <w:r w:rsidRPr="006531D4">
        <w:t>ubiegający się o zamówienie</w:t>
      </w:r>
    </w:p>
    <w:p w14:paraId="694D5BFD" w14:textId="77777777" w:rsidR="004E4B64" w:rsidRPr="006531D4" w:rsidRDefault="004E4B64" w:rsidP="004E4B64">
      <w:pPr>
        <w:spacing w:after="120" w:line="360" w:lineRule="auto"/>
        <w:jc w:val="both"/>
        <w:rPr>
          <w:rFonts w:eastAsia="Calibri"/>
          <w:lang w:eastAsia="en-US"/>
        </w:rPr>
      </w:pPr>
      <w:r w:rsidRPr="006531D4">
        <w:rPr>
          <w:rFonts w:eastAsia="Calibri"/>
          <w:lang w:eastAsia="en-US"/>
        </w:rPr>
        <w:t xml:space="preserve">Dotyczy: </w:t>
      </w:r>
      <w:r w:rsidRPr="006531D4">
        <w:t>postępowania o udzielenie zamówienia publicznego</w:t>
      </w:r>
      <w:r w:rsidRPr="006531D4">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6531D4" w14:paraId="63F8D831" w14:textId="77777777" w:rsidTr="00FD4AEC">
        <w:tc>
          <w:tcPr>
            <w:tcW w:w="2269" w:type="dxa"/>
          </w:tcPr>
          <w:p w14:paraId="57CEE16F" w14:textId="77777777" w:rsidR="004E4B64" w:rsidRPr="006531D4" w:rsidRDefault="004E4B64" w:rsidP="00C46732">
            <w:pPr>
              <w:tabs>
                <w:tab w:val="center" w:pos="4536"/>
                <w:tab w:val="right" w:pos="9072"/>
              </w:tabs>
              <w:spacing w:line="360" w:lineRule="auto"/>
              <w:ind w:left="-105"/>
              <w:jc w:val="both"/>
            </w:pPr>
            <w:r w:rsidRPr="006531D4">
              <w:t>Nazwa zamówienia:</w:t>
            </w:r>
          </w:p>
        </w:tc>
        <w:tc>
          <w:tcPr>
            <w:tcW w:w="6803" w:type="dxa"/>
          </w:tcPr>
          <w:p w14:paraId="36AB4813" w14:textId="6973C541" w:rsidR="004E4B64" w:rsidRPr="006531D4" w:rsidRDefault="00240A29" w:rsidP="00C46732">
            <w:pPr>
              <w:tabs>
                <w:tab w:val="center" w:pos="4536"/>
                <w:tab w:val="right" w:pos="9072"/>
              </w:tabs>
              <w:spacing w:line="360" w:lineRule="auto"/>
              <w:jc w:val="both"/>
              <w:rPr>
                <w:bCs/>
              </w:rPr>
            </w:pPr>
            <w:r w:rsidRPr="006531D4">
              <w:rPr>
                <w:bCs/>
              </w:rPr>
              <w:t>Rozbudowa drogi gminnej nr 560360K ul. Grzybowej w km od 0+000 do km 0+636,50 w miejscowości Niepołomice, powiat wielicki, gmina Niepołomice</w:t>
            </w:r>
            <w:r w:rsidR="004E4B64" w:rsidRPr="006531D4">
              <w:rPr>
                <w:bCs/>
              </w:rPr>
              <w:t>.</w:t>
            </w:r>
          </w:p>
        </w:tc>
      </w:tr>
      <w:tr w:rsidR="00240A29" w:rsidRPr="006531D4" w14:paraId="2CC371E7" w14:textId="77777777" w:rsidTr="004B0910">
        <w:tc>
          <w:tcPr>
            <w:tcW w:w="2269" w:type="dxa"/>
          </w:tcPr>
          <w:p w14:paraId="7A50A5B8" w14:textId="77777777" w:rsidR="00240A29" w:rsidRPr="006531D4" w:rsidRDefault="00240A29" w:rsidP="004B0910">
            <w:pPr>
              <w:tabs>
                <w:tab w:val="center" w:pos="4536"/>
                <w:tab w:val="right" w:pos="9072"/>
              </w:tabs>
              <w:spacing w:line="360" w:lineRule="auto"/>
              <w:ind w:left="-105" w:right="-115"/>
              <w:jc w:val="both"/>
            </w:pPr>
            <w:r w:rsidRPr="006531D4">
              <w:t>Numer referencyjny:</w:t>
            </w:r>
          </w:p>
        </w:tc>
        <w:tc>
          <w:tcPr>
            <w:tcW w:w="6803" w:type="dxa"/>
          </w:tcPr>
          <w:p w14:paraId="02F28420" w14:textId="4543970A" w:rsidR="00240A29" w:rsidRPr="006531D4" w:rsidRDefault="00240A29" w:rsidP="004B0910">
            <w:pPr>
              <w:tabs>
                <w:tab w:val="center" w:pos="4536"/>
                <w:tab w:val="right" w:pos="9072"/>
              </w:tabs>
              <w:spacing w:line="360" w:lineRule="auto"/>
              <w:jc w:val="both"/>
              <w:rPr>
                <w:bCs/>
              </w:rPr>
            </w:pPr>
            <w:r w:rsidRPr="006531D4">
              <w:rPr>
                <w:bCs/>
              </w:rPr>
              <w:t>ZP.271.8.2026</w:t>
            </w:r>
          </w:p>
        </w:tc>
      </w:tr>
    </w:tbl>
    <w:p w14:paraId="03E4BB46" w14:textId="77777777" w:rsidR="004E4B64" w:rsidRPr="006531D4"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6531D4" w14:paraId="54D21F6B" w14:textId="77777777" w:rsidTr="00C46732">
        <w:tc>
          <w:tcPr>
            <w:tcW w:w="9330" w:type="dxa"/>
            <w:shd w:val="clear" w:color="auto" w:fill="F2F2F2"/>
            <w:hideMark/>
          </w:tcPr>
          <w:p w14:paraId="78F11C28" w14:textId="77777777" w:rsidR="00843A88" w:rsidRPr="006531D4" w:rsidRDefault="00843A88" w:rsidP="00843A88">
            <w:pPr>
              <w:keepNext/>
              <w:spacing w:before="240" w:after="240"/>
              <w:jc w:val="center"/>
              <w:outlineLvl w:val="0"/>
              <w:rPr>
                <w:b/>
                <w:spacing w:val="50"/>
                <w:kern w:val="28"/>
              </w:rPr>
            </w:pPr>
            <w:r w:rsidRPr="006531D4">
              <w:rPr>
                <w:b/>
                <w:spacing w:val="50"/>
                <w:kern w:val="28"/>
              </w:rPr>
              <w:t>WYJAŚNIENIA TREŚCI SWZ</w:t>
            </w:r>
          </w:p>
        </w:tc>
      </w:tr>
    </w:tbl>
    <w:p w14:paraId="1C0C3380" w14:textId="2BDED688" w:rsidR="0012774F" w:rsidRPr="006531D4" w:rsidRDefault="00520165" w:rsidP="004E4B64">
      <w:pPr>
        <w:spacing w:before="600" w:after="240" w:line="360" w:lineRule="auto"/>
        <w:jc w:val="both"/>
      </w:pPr>
      <w:r w:rsidRPr="006531D4">
        <w:t xml:space="preserve">Zamawiający, </w:t>
      </w:r>
      <w:r w:rsidR="00240A29" w:rsidRPr="006531D4">
        <w:rPr>
          <w:b/>
        </w:rPr>
        <w:t>GMINA NIEPOŁOMICE</w:t>
      </w:r>
      <w:r w:rsidRPr="006531D4">
        <w:t xml:space="preserve">, działając na podstawie art. </w:t>
      </w:r>
      <w:r w:rsidR="00E74BC3" w:rsidRPr="006531D4">
        <w:t>284</w:t>
      </w:r>
      <w:r w:rsidRPr="006531D4">
        <w:t xml:space="preserve"> ust. </w:t>
      </w:r>
      <w:r w:rsidR="0029606A" w:rsidRPr="006531D4">
        <w:t>6</w:t>
      </w:r>
      <w:r w:rsidRPr="006531D4">
        <w:t xml:space="preserve"> ustawy z dnia </w:t>
      </w:r>
      <w:r w:rsidR="0029606A" w:rsidRPr="006531D4">
        <w:t>11</w:t>
      </w:r>
      <w:r w:rsidRPr="006531D4">
        <w:t xml:space="preserve"> </w:t>
      </w:r>
      <w:r w:rsidR="0029606A" w:rsidRPr="006531D4">
        <w:t xml:space="preserve">września </w:t>
      </w:r>
      <w:r w:rsidRPr="006531D4">
        <w:t>20</w:t>
      </w:r>
      <w:r w:rsidR="0029606A" w:rsidRPr="006531D4">
        <w:t>19</w:t>
      </w:r>
      <w:r w:rsidRPr="006531D4">
        <w:t xml:space="preserve"> r</w:t>
      </w:r>
      <w:r w:rsidR="0029606A" w:rsidRPr="006531D4">
        <w:t>.</w:t>
      </w:r>
      <w:r w:rsidRPr="006531D4">
        <w:t xml:space="preserve"> Prawo </w:t>
      </w:r>
      <w:r w:rsidR="0029606A" w:rsidRPr="006531D4">
        <w:t>z</w:t>
      </w:r>
      <w:r w:rsidRPr="006531D4">
        <w:t xml:space="preserve">amówień </w:t>
      </w:r>
      <w:r w:rsidR="0029606A" w:rsidRPr="006531D4">
        <w:t>p</w:t>
      </w:r>
      <w:r w:rsidRPr="006531D4">
        <w:t xml:space="preserve">ublicznych </w:t>
      </w:r>
      <w:r w:rsidR="00240A29" w:rsidRPr="006531D4">
        <w:t>(</w:t>
      </w:r>
      <w:proofErr w:type="spellStart"/>
      <w:r w:rsidR="00240A29" w:rsidRPr="006531D4">
        <w:t>t.j</w:t>
      </w:r>
      <w:proofErr w:type="spellEnd"/>
      <w:r w:rsidR="00240A29" w:rsidRPr="006531D4">
        <w:t xml:space="preserve">. Dz. U. z 2024 r. poz. 1320 z </w:t>
      </w:r>
      <w:proofErr w:type="spellStart"/>
      <w:r w:rsidR="00240A29" w:rsidRPr="006531D4">
        <w:t>późn</w:t>
      </w:r>
      <w:proofErr w:type="spellEnd"/>
      <w:r w:rsidR="00240A29" w:rsidRPr="006531D4">
        <w:t>. zm.)</w:t>
      </w:r>
      <w:r w:rsidR="00BE7BFD" w:rsidRPr="006531D4">
        <w:t xml:space="preserve">, </w:t>
      </w:r>
      <w:r w:rsidR="00E74BC3" w:rsidRPr="006531D4">
        <w:t>udostępnia</w:t>
      </w:r>
      <w:r w:rsidR="00BE7BFD" w:rsidRPr="006531D4">
        <w:t xml:space="preserve"> poniżej treść zapytań do S</w:t>
      </w:r>
      <w:r w:rsidR="0012774F" w:rsidRPr="006531D4">
        <w:t>pecyfikacji Warunków Zamówienia (</w:t>
      </w:r>
      <w:r w:rsidR="0012774F" w:rsidRPr="006531D4">
        <w:rPr>
          <w:lang w:eastAsia="ar-SA"/>
        </w:rPr>
        <w:t>zwanej dalej</w:t>
      </w:r>
      <w:r w:rsidR="0012774F" w:rsidRPr="006531D4">
        <w:rPr>
          <w:b/>
          <w:lang w:eastAsia="ar-SA"/>
        </w:rPr>
        <w:t xml:space="preserve"> </w:t>
      </w:r>
      <w:r w:rsidR="0012774F" w:rsidRPr="006531D4">
        <w:rPr>
          <w:bCs/>
          <w:lang w:eastAsia="ar-SA"/>
        </w:rPr>
        <w:t>”SWZ”)</w:t>
      </w:r>
      <w:r w:rsidR="00E74BC3" w:rsidRPr="006531D4">
        <w:rPr>
          <w:bCs/>
          <w:lang w:eastAsia="ar-SA"/>
        </w:rPr>
        <w:t xml:space="preserve"> </w:t>
      </w:r>
      <w:r w:rsidR="00E74BC3" w:rsidRPr="006531D4">
        <w:t>wraz z wyjaśnieniami</w:t>
      </w:r>
      <w:r w:rsidR="0012774F" w:rsidRPr="006531D4">
        <w:rPr>
          <w:bCs/>
          <w:lang w:eastAsia="ar-SA"/>
        </w:rPr>
        <w:t>:</w:t>
      </w:r>
    </w:p>
    <w:tbl>
      <w:tblPr>
        <w:tblW w:w="9356" w:type="dxa"/>
        <w:tblInd w:w="-34" w:type="dxa"/>
        <w:tblLook w:val="04A0" w:firstRow="1" w:lastRow="0" w:firstColumn="1" w:lastColumn="0" w:noHBand="0" w:noVBand="1"/>
      </w:tblPr>
      <w:tblGrid>
        <w:gridCol w:w="9356"/>
      </w:tblGrid>
      <w:tr w:rsidR="00240A29" w:rsidRPr="006531D4" w14:paraId="1F87F983" w14:textId="77777777" w:rsidTr="004B0910">
        <w:tc>
          <w:tcPr>
            <w:tcW w:w="9356" w:type="dxa"/>
          </w:tcPr>
          <w:p w14:paraId="5EC9E16B" w14:textId="2EC17750" w:rsidR="00240A29" w:rsidRPr="006531D4" w:rsidRDefault="00240A29" w:rsidP="004B0910">
            <w:pPr>
              <w:spacing w:before="60" w:after="60" w:line="276" w:lineRule="auto"/>
              <w:ind w:left="30" w:right="-72"/>
              <w:rPr>
                <w:b/>
                <w:bCs/>
              </w:rPr>
            </w:pPr>
            <w:r w:rsidRPr="006531D4">
              <w:rPr>
                <w:b/>
                <w:bCs/>
              </w:rPr>
              <w:t>Pytanie nr 2</w:t>
            </w:r>
          </w:p>
          <w:p w14:paraId="01D9AEA0" w14:textId="2C26C13E" w:rsidR="00240A29" w:rsidRPr="006531D4" w:rsidRDefault="00240A29" w:rsidP="004B0910">
            <w:pPr>
              <w:spacing w:after="120" w:line="360" w:lineRule="auto"/>
              <w:ind w:left="30" w:right="-72"/>
              <w:jc w:val="both"/>
            </w:pPr>
            <w:r w:rsidRPr="006531D4">
              <w:t xml:space="preserve">Prosimy o korektę ilości w pozycjach przedmiarowych od 41 </w:t>
            </w:r>
            <w:proofErr w:type="spellStart"/>
            <w:r w:rsidRPr="006531D4">
              <w:t>d.l</w:t>
            </w:r>
            <w:proofErr w:type="spellEnd"/>
            <w:r w:rsidRPr="006531D4">
              <w:t xml:space="preserve">. 1.3 do poz. 48 </w:t>
            </w:r>
            <w:proofErr w:type="spellStart"/>
            <w:r w:rsidRPr="006531D4">
              <w:t>d.l</w:t>
            </w:r>
            <w:proofErr w:type="spellEnd"/>
            <w:r w:rsidRPr="006531D4">
              <w:t xml:space="preserve">. 1.3 zgodnie z rysunkiem DR4.O PRZEKROJE TYPOWE, tak aby zapewnić odpowiednie od </w:t>
            </w:r>
            <w:proofErr w:type="spellStart"/>
            <w:r w:rsidRPr="006531D4">
              <w:t>zki</w:t>
            </w:r>
            <w:proofErr w:type="spellEnd"/>
            <w:r w:rsidRPr="006531D4">
              <w:t xml:space="preserve"> konstrukcyjne</w:t>
            </w:r>
            <w:r w:rsidR="006531D4">
              <w:t>.</w:t>
            </w:r>
          </w:p>
          <w:p w14:paraId="170CE10E" w14:textId="77777777" w:rsidR="00240A29" w:rsidRDefault="00240A29" w:rsidP="004B0910">
            <w:pPr>
              <w:spacing w:after="40" w:line="276" w:lineRule="auto"/>
              <w:ind w:left="30" w:right="-72"/>
              <w:rPr>
                <w:b/>
                <w:bCs/>
              </w:rPr>
            </w:pPr>
            <w:r w:rsidRPr="006531D4">
              <w:rPr>
                <w:b/>
                <w:bCs/>
              </w:rPr>
              <w:t>Stanowisko (wyjaśnienie) Zamawiającego:</w:t>
            </w:r>
          </w:p>
          <w:p w14:paraId="732EA174" w14:textId="77777777" w:rsidR="006664D9" w:rsidRDefault="006664D9" w:rsidP="004B0910">
            <w:pPr>
              <w:spacing w:after="40" w:line="276" w:lineRule="auto"/>
              <w:ind w:left="30" w:right="-72"/>
              <w:rPr>
                <w:b/>
                <w:bCs/>
              </w:rPr>
            </w:pPr>
          </w:p>
          <w:p w14:paraId="34CF4F9D" w14:textId="4F1EFCDC" w:rsidR="006664D9" w:rsidRPr="006664D9" w:rsidRDefault="006664D9" w:rsidP="006664D9">
            <w:pPr>
              <w:spacing w:after="40" w:line="276" w:lineRule="auto"/>
              <w:ind w:left="30" w:right="-72"/>
              <w:jc w:val="both"/>
            </w:pPr>
            <w:r w:rsidRPr="006664D9">
              <w:t xml:space="preserve">Szczegółowy opis przedmiotu zamówienia zawiera dokumentacja projektowa oraz </w:t>
            </w:r>
            <w:proofErr w:type="spellStart"/>
            <w:r w:rsidRPr="006664D9">
              <w:t>STWiORB</w:t>
            </w:r>
            <w:proofErr w:type="spellEnd"/>
            <w:r w:rsidRPr="006664D9">
              <w:t>. Załączony przedmiar stanowi materiał pomocniczy ułatwiający przygotowanie oferty. Do wyceny obowiązuje dokumentacja techniczna, gdyż Zamawiający przewidział wynagrodzenie ryczałtowe za wykonanie robót budowlanych. Wszelkie koszty stanowiące wartość oferty powinny być wyliczone na podstawie dokumentacji projektowej.</w:t>
            </w:r>
          </w:p>
          <w:p w14:paraId="732344F9" w14:textId="77777777" w:rsidR="006664D9" w:rsidRPr="006531D4" w:rsidRDefault="006664D9" w:rsidP="004B0910">
            <w:pPr>
              <w:spacing w:after="40" w:line="276" w:lineRule="auto"/>
              <w:ind w:left="30" w:right="-72"/>
              <w:rPr>
                <w:b/>
                <w:bCs/>
              </w:rPr>
            </w:pPr>
          </w:p>
          <w:p w14:paraId="6422A104" w14:textId="5DD6BD0A" w:rsidR="00240A29" w:rsidRPr="006531D4" w:rsidRDefault="00240A29" w:rsidP="004B0910">
            <w:pPr>
              <w:spacing w:after="60" w:line="360" w:lineRule="auto"/>
              <w:ind w:left="30" w:right="-72"/>
              <w:jc w:val="both"/>
              <w:rPr>
                <w:highlight w:val="darkGray"/>
              </w:rPr>
            </w:pPr>
          </w:p>
        </w:tc>
      </w:tr>
    </w:tbl>
    <w:p w14:paraId="5E1EB370" w14:textId="77777777" w:rsidR="00BE7BFD" w:rsidRPr="006531D4" w:rsidRDefault="00BE7BFD" w:rsidP="00520165">
      <w:pPr>
        <w:jc w:val="both"/>
      </w:pPr>
    </w:p>
    <w:p w14:paraId="034AF0FD" w14:textId="77777777" w:rsidR="006531D4" w:rsidRPr="006531D4" w:rsidRDefault="006531D4">
      <w:pPr>
        <w:spacing w:before="120" w:after="120" w:line="360" w:lineRule="auto"/>
        <w:ind w:left="567"/>
        <w:jc w:val="right"/>
      </w:pPr>
    </w:p>
    <w:sectPr w:rsidR="006531D4" w:rsidRPr="006531D4"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A9A26" w14:textId="77777777" w:rsidR="0026030E" w:rsidRDefault="0026030E">
      <w:r>
        <w:separator/>
      </w:r>
    </w:p>
  </w:endnote>
  <w:endnote w:type="continuationSeparator" w:id="0">
    <w:p w14:paraId="373FB344" w14:textId="77777777" w:rsidR="0026030E" w:rsidRDefault="00260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C37A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EF4CD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9313" w14:textId="65D035D2" w:rsidR="006D4AB3" w:rsidRPr="00843A88" w:rsidRDefault="006D4AB3" w:rsidP="00843A88">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8067E" w14:textId="77777777" w:rsidR="006D4AB3" w:rsidRDefault="006D4AB3">
    <w:pPr>
      <w:pStyle w:val="Stopka"/>
      <w:pBdr>
        <w:bottom w:val="single" w:sz="6" w:space="0" w:color="auto"/>
      </w:pBdr>
      <w:tabs>
        <w:tab w:val="clear" w:pos="4536"/>
        <w:tab w:val="left" w:pos="6237"/>
      </w:tabs>
    </w:pPr>
  </w:p>
  <w:p w14:paraId="4ECDF1D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DC42F7B" w14:textId="77777777" w:rsidR="006D4AB3" w:rsidRDefault="006D4AB3">
    <w:pPr>
      <w:pStyle w:val="Stopka"/>
      <w:tabs>
        <w:tab w:val="clear" w:pos="4536"/>
        <w:tab w:val="left" w:pos="6237"/>
      </w:tabs>
    </w:pPr>
  </w:p>
  <w:p w14:paraId="7A5E621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27DC5" w14:textId="77777777" w:rsidR="0026030E" w:rsidRDefault="0026030E">
      <w:r>
        <w:separator/>
      </w:r>
    </w:p>
  </w:footnote>
  <w:footnote w:type="continuationSeparator" w:id="0">
    <w:p w14:paraId="13617E37" w14:textId="77777777" w:rsidR="0026030E" w:rsidRDefault="00260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C1FB5" w14:textId="77777777" w:rsidR="00240A29" w:rsidRDefault="00240A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8997" w14:textId="77777777" w:rsidR="00240A29" w:rsidRDefault="00240A2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5220F" w14:textId="77777777" w:rsidR="00240A29" w:rsidRDefault="00240A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0563017">
    <w:abstractNumId w:val="3"/>
  </w:num>
  <w:num w:numId="2" w16cid:durableId="1254822030">
    <w:abstractNumId w:val="6"/>
  </w:num>
  <w:num w:numId="3" w16cid:durableId="966355088">
    <w:abstractNumId w:val="2"/>
  </w:num>
  <w:num w:numId="4" w16cid:durableId="873616834">
    <w:abstractNumId w:val="5"/>
  </w:num>
  <w:num w:numId="5" w16cid:durableId="1316687740">
    <w:abstractNumId w:val="0"/>
  </w:num>
  <w:num w:numId="6" w16cid:durableId="971179330">
    <w:abstractNumId w:val="1"/>
  </w:num>
  <w:num w:numId="7" w16cid:durableId="18820114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030E"/>
    <w:rsid w:val="00031374"/>
    <w:rsid w:val="000A1097"/>
    <w:rsid w:val="000E2A8F"/>
    <w:rsid w:val="0012774F"/>
    <w:rsid w:val="00144B7A"/>
    <w:rsid w:val="00180C6E"/>
    <w:rsid w:val="00240A29"/>
    <w:rsid w:val="0026030E"/>
    <w:rsid w:val="0029606A"/>
    <w:rsid w:val="004848F3"/>
    <w:rsid w:val="004A75F2"/>
    <w:rsid w:val="004E4B64"/>
    <w:rsid w:val="005144A9"/>
    <w:rsid w:val="00520165"/>
    <w:rsid w:val="005B1B08"/>
    <w:rsid w:val="00632C3C"/>
    <w:rsid w:val="006531D4"/>
    <w:rsid w:val="00662BDB"/>
    <w:rsid w:val="006664D9"/>
    <w:rsid w:val="006A5DF1"/>
    <w:rsid w:val="006B7198"/>
    <w:rsid w:val="006D4AB3"/>
    <w:rsid w:val="006F3B81"/>
    <w:rsid w:val="007D7198"/>
    <w:rsid w:val="00843A88"/>
    <w:rsid w:val="00864A4B"/>
    <w:rsid w:val="00870F9F"/>
    <w:rsid w:val="008804B6"/>
    <w:rsid w:val="00897AB0"/>
    <w:rsid w:val="008A3553"/>
    <w:rsid w:val="00A905AC"/>
    <w:rsid w:val="00BA6584"/>
    <w:rsid w:val="00BE7BFD"/>
    <w:rsid w:val="00C370F2"/>
    <w:rsid w:val="00C44EEC"/>
    <w:rsid w:val="00C46732"/>
    <w:rsid w:val="00D22FFA"/>
    <w:rsid w:val="00D8461B"/>
    <w:rsid w:val="00D915F2"/>
    <w:rsid w:val="00DB57AD"/>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C6CD59"/>
  <w15:chartTrackingRefBased/>
  <w15:docId w15:val="{83AC9439-7C07-44D6-82DF-E19E30DB2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194</Words>
  <Characters>1166</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2026-03-05T12:55:00Z</cp:lastPrinted>
  <dcterms:created xsi:type="dcterms:W3CDTF">2026-03-05T12:55:00Z</dcterms:created>
  <dcterms:modified xsi:type="dcterms:W3CDTF">2026-03-05T12:55:00Z</dcterms:modified>
</cp:coreProperties>
</file>