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3B5" w:rsidRDefault="00910A25" w:rsidP="001253B5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119380</wp:posOffset>
                </wp:positionV>
                <wp:extent cx="2057400" cy="914400"/>
                <wp:effectExtent l="0" t="0" r="0" b="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4FCE84" id="AutoShape 4" o:spid="_x0000_s1026" style="position:absolute;margin-left:0;margin-top:9.4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"/>
            </w:pict>
          </mc:Fallback>
        </mc:AlternateContent>
      </w:r>
      <w:r w:rsidR="001253B5">
        <w:rPr>
          <w:b/>
          <w:sz w:val="24"/>
          <w:szCs w:val="24"/>
        </w:rPr>
        <w:t>Załącznik nr 5</w:t>
      </w: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910A25" w:rsidP="001253B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1253B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" stroked="f">
                <v:textbox inset="0,0,0,0">
                  <w:txbxContent>
                    <w:p w:rsidR="001253B5" w:rsidRDefault="001253B5" w:rsidP="001253B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944A40" w:rsidRPr="00944A40">
        <w:rPr>
          <w:b/>
          <w:sz w:val="24"/>
          <w:szCs w:val="24"/>
        </w:rPr>
        <w:t>Usługi transportowe w kraju dla studentów i pracowników WIMIR AGH w roku 2026 - KC-DE-zp.25.46.2026</w:t>
      </w:r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>oświa</w:t>
      </w:r>
      <w:bookmarkStart w:id="0" w:name="_GoBack"/>
      <w:bookmarkEnd w:id="0"/>
      <w:r w:rsidRPr="00733424">
        <w:rPr>
          <w:color w:val="000000"/>
          <w:sz w:val="22"/>
          <w:szCs w:val="22"/>
        </w:rPr>
        <w:t xml:space="preserve">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9C264D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1253B5" w:rsidRPr="009D0C10" w:rsidRDefault="001253B5" w:rsidP="001253B5"/>
    <w:p w:rsidR="001253B5" w:rsidRPr="009D0C10" w:rsidRDefault="001253B5" w:rsidP="001253B5"/>
    <w:p w:rsidR="001253B5" w:rsidRPr="004B6DFD" w:rsidRDefault="001253B5" w:rsidP="001253B5"/>
    <w:p w:rsidR="00547241" w:rsidRDefault="00547241" w:rsidP="005472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p w:rsidR="00F55B12" w:rsidRPr="001253B5" w:rsidRDefault="00F55B12" w:rsidP="001253B5"/>
    <w:sectPr w:rsidR="00F55B12" w:rsidRPr="001253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77F" w:rsidRDefault="00A1177F">
      <w:r>
        <w:separator/>
      </w:r>
    </w:p>
  </w:endnote>
  <w:endnote w:type="continuationSeparator" w:id="0">
    <w:p w:rsidR="00A1177F" w:rsidRDefault="00A11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77F" w:rsidRDefault="00A1177F">
      <w:r>
        <w:separator/>
      </w:r>
    </w:p>
  </w:footnote>
  <w:footnote w:type="continuationSeparator" w:id="0">
    <w:p w:rsidR="00A1177F" w:rsidRDefault="00A1177F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 w:rsidR="00EC7630"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1253B5"/>
    <w:rsid w:val="001944F1"/>
    <w:rsid w:val="002328A0"/>
    <w:rsid w:val="00235371"/>
    <w:rsid w:val="002A7F51"/>
    <w:rsid w:val="003F52E4"/>
    <w:rsid w:val="004A5F23"/>
    <w:rsid w:val="004C33E6"/>
    <w:rsid w:val="00527F15"/>
    <w:rsid w:val="00547241"/>
    <w:rsid w:val="0057762C"/>
    <w:rsid w:val="00580F9C"/>
    <w:rsid w:val="008539D0"/>
    <w:rsid w:val="008E4A55"/>
    <w:rsid w:val="008E66F9"/>
    <w:rsid w:val="00910A25"/>
    <w:rsid w:val="00944A40"/>
    <w:rsid w:val="009A2394"/>
    <w:rsid w:val="009E4F5D"/>
    <w:rsid w:val="00A1177F"/>
    <w:rsid w:val="00A45A87"/>
    <w:rsid w:val="00B33027"/>
    <w:rsid w:val="00C25FE1"/>
    <w:rsid w:val="00C303B2"/>
    <w:rsid w:val="00C9532C"/>
    <w:rsid w:val="00CB5E39"/>
    <w:rsid w:val="00D954A9"/>
    <w:rsid w:val="00E40F8E"/>
    <w:rsid w:val="00EC763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72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Jolanta Oleksy</cp:lastModifiedBy>
  <cp:revision>3</cp:revision>
  <cp:lastPrinted>2022-10-31T09:02:00Z</cp:lastPrinted>
  <dcterms:created xsi:type="dcterms:W3CDTF">2025-01-24T11:51:00Z</dcterms:created>
  <dcterms:modified xsi:type="dcterms:W3CDTF">2026-02-27T09:20:00Z</dcterms:modified>
</cp:coreProperties>
</file>