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40F6D" w14:textId="3AA0508E" w:rsidR="00B36EDA" w:rsidRPr="004D3C88" w:rsidRDefault="00D02488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4D3C88">
        <w:rPr>
          <w:sz w:val="20"/>
          <w:szCs w:val="20"/>
        </w:rPr>
        <w:t>Niepołomice</w:t>
      </w:r>
      <w:r w:rsidR="00B36EDA" w:rsidRPr="004D3C88">
        <w:rPr>
          <w:sz w:val="20"/>
          <w:szCs w:val="20"/>
        </w:rPr>
        <w:t xml:space="preserve"> dnia: </w:t>
      </w:r>
      <w:r w:rsidRPr="004D3C88">
        <w:rPr>
          <w:sz w:val="20"/>
          <w:szCs w:val="20"/>
        </w:rPr>
        <w:t>2026-03-0</w:t>
      </w:r>
      <w:r w:rsidR="004D3C88">
        <w:rPr>
          <w:sz w:val="20"/>
          <w:szCs w:val="20"/>
        </w:rPr>
        <w:t>4</w:t>
      </w:r>
    </w:p>
    <w:p w14:paraId="41C083F1" w14:textId="6C987220" w:rsidR="00B36EDA" w:rsidRPr="004D3C88" w:rsidRDefault="00D02488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4D3C88">
        <w:rPr>
          <w:b/>
          <w:bCs/>
          <w:sz w:val="20"/>
          <w:szCs w:val="20"/>
        </w:rPr>
        <w:t>GMINA NIEPOŁOMICE</w:t>
      </w:r>
    </w:p>
    <w:p w14:paraId="11928900" w14:textId="515ABFE2" w:rsidR="00B36EDA" w:rsidRPr="004D3C88" w:rsidRDefault="00D02488" w:rsidP="00B36EDA">
      <w:pPr>
        <w:spacing w:line="360" w:lineRule="auto"/>
        <w:ind w:right="3969"/>
        <w:rPr>
          <w:sz w:val="20"/>
          <w:szCs w:val="20"/>
        </w:rPr>
      </w:pPr>
      <w:r w:rsidRPr="004D3C88">
        <w:rPr>
          <w:sz w:val="20"/>
          <w:szCs w:val="20"/>
        </w:rPr>
        <w:t>Pl. Zwycięstwa</w:t>
      </w:r>
      <w:r w:rsidR="00B36EDA" w:rsidRPr="004D3C88">
        <w:rPr>
          <w:sz w:val="20"/>
          <w:szCs w:val="20"/>
        </w:rPr>
        <w:t xml:space="preserve"> </w:t>
      </w:r>
      <w:r w:rsidRPr="004D3C88">
        <w:rPr>
          <w:sz w:val="20"/>
          <w:szCs w:val="20"/>
        </w:rPr>
        <w:t>13</w:t>
      </w:r>
    </w:p>
    <w:p w14:paraId="3D9E6D50" w14:textId="0A438A46" w:rsidR="00B36EDA" w:rsidRPr="004D3C88" w:rsidRDefault="00D02488" w:rsidP="00B36EDA">
      <w:pPr>
        <w:ind w:right="3969"/>
        <w:rPr>
          <w:sz w:val="20"/>
          <w:szCs w:val="20"/>
        </w:rPr>
      </w:pPr>
      <w:r w:rsidRPr="004D3C88">
        <w:rPr>
          <w:sz w:val="20"/>
          <w:szCs w:val="20"/>
        </w:rPr>
        <w:t>32-005</w:t>
      </w:r>
      <w:r w:rsidR="00B36EDA" w:rsidRPr="004D3C88">
        <w:rPr>
          <w:sz w:val="20"/>
          <w:szCs w:val="20"/>
        </w:rPr>
        <w:t xml:space="preserve"> </w:t>
      </w:r>
      <w:r w:rsidRPr="004D3C88">
        <w:rPr>
          <w:sz w:val="20"/>
          <w:szCs w:val="20"/>
        </w:rPr>
        <w:t>Niepołomice</w:t>
      </w:r>
    </w:p>
    <w:p w14:paraId="718837C5" w14:textId="77777777" w:rsidR="00B36EDA" w:rsidRPr="004D3C8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D3C88" w14:paraId="5CF1F173" w14:textId="77777777" w:rsidTr="00B36EDA">
        <w:tc>
          <w:tcPr>
            <w:tcW w:w="9923" w:type="dxa"/>
            <w:shd w:val="clear" w:color="auto" w:fill="F2F2F2"/>
            <w:hideMark/>
          </w:tcPr>
          <w:p w14:paraId="11D07D53" w14:textId="77777777" w:rsidR="00B36EDA" w:rsidRPr="004D3C8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D3C8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6649D44" w14:textId="77777777" w:rsidR="00B36EDA" w:rsidRPr="004D3C8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D3C8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8C8A803" w14:textId="77777777" w:rsidR="00B36EDA" w:rsidRPr="004D3C88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54E24FC2" w14:textId="77777777" w:rsidR="00B36EDA" w:rsidRPr="004D3C88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D3C88">
        <w:rPr>
          <w:rFonts w:eastAsia="Calibri"/>
          <w:sz w:val="20"/>
          <w:szCs w:val="20"/>
          <w:lang w:eastAsia="en-US"/>
        </w:rPr>
        <w:t xml:space="preserve">Dotyczy </w:t>
      </w:r>
      <w:r w:rsidRPr="004D3C88">
        <w:rPr>
          <w:sz w:val="20"/>
          <w:szCs w:val="20"/>
        </w:rPr>
        <w:t>postępowania o udzielenie zamówienia publicznego</w:t>
      </w:r>
      <w:r w:rsidRPr="004D3C88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D3C88" w14:paraId="158B3643" w14:textId="77777777" w:rsidTr="00B36EDA">
        <w:tc>
          <w:tcPr>
            <w:tcW w:w="2269" w:type="dxa"/>
          </w:tcPr>
          <w:p w14:paraId="091AA90F" w14:textId="77777777" w:rsidR="00B36EDA" w:rsidRPr="004D3C8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5ED46749" w14:textId="467456A4" w:rsidR="00B36EDA" w:rsidRPr="004D3C88" w:rsidRDefault="00D0248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D3C88">
              <w:rPr>
                <w:bCs/>
                <w:sz w:val="20"/>
                <w:szCs w:val="20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D02488" w:rsidRPr="004D3C88" w14:paraId="29B77AA6" w14:textId="77777777" w:rsidTr="00AD4518">
        <w:tc>
          <w:tcPr>
            <w:tcW w:w="2269" w:type="dxa"/>
          </w:tcPr>
          <w:p w14:paraId="5566F420" w14:textId="77777777" w:rsidR="00D02488" w:rsidRPr="004D3C88" w:rsidRDefault="00D02488" w:rsidP="00AD45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69B040EC" w14:textId="50354C14" w:rsidR="00D02488" w:rsidRPr="004D3C88" w:rsidRDefault="00D02488" w:rsidP="00AD45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D3C88">
              <w:rPr>
                <w:bCs/>
                <w:sz w:val="20"/>
                <w:szCs w:val="20"/>
              </w:rPr>
              <w:t>ZP.271.61.2025</w:t>
            </w:r>
          </w:p>
        </w:tc>
      </w:tr>
    </w:tbl>
    <w:p w14:paraId="027CFB3D" w14:textId="77777777" w:rsidR="00B36EDA" w:rsidRPr="004D3C88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0FBF0E22" w14:textId="0EE9E70E" w:rsidR="00B36EDA" w:rsidRPr="004D3C8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4D3C88">
        <w:rPr>
          <w:sz w:val="20"/>
          <w:szCs w:val="20"/>
        </w:rPr>
        <w:t xml:space="preserve">Zamawiający, </w:t>
      </w:r>
      <w:r w:rsidR="00D02488" w:rsidRPr="004D3C88">
        <w:rPr>
          <w:b/>
          <w:sz w:val="20"/>
          <w:szCs w:val="20"/>
        </w:rPr>
        <w:t>GMINA NIEPOŁOMICE</w:t>
      </w:r>
      <w:r w:rsidRPr="004D3C88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D02488" w:rsidRPr="004D3C88">
        <w:rPr>
          <w:sz w:val="20"/>
          <w:szCs w:val="20"/>
        </w:rPr>
        <w:t>(</w:t>
      </w:r>
      <w:proofErr w:type="spellStart"/>
      <w:r w:rsidR="00D02488" w:rsidRPr="004D3C88">
        <w:rPr>
          <w:sz w:val="20"/>
          <w:szCs w:val="20"/>
        </w:rPr>
        <w:t>t.j</w:t>
      </w:r>
      <w:proofErr w:type="spellEnd"/>
      <w:r w:rsidR="00D02488" w:rsidRPr="004D3C88">
        <w:rPr>
          <w:sz w:val="20"/>
          <w:szCs w:val="20"/>
        </w:rPr>
        <w:t>. Dz. U. z 2024 r. poz. 1320 z późn. zm.)</w:t>
      </w:r>
      <w:r w:rsidRPr="004D3C88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02488" w:rsidRPr="004D3C88" w14:paraId="73A9DB05" w14:textId="77777777" w:rsidTr="00AD45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2A74" w14:textId="579BEA1F" w:rsidR="00D02488" w:rsidRPr="004D3C88" w:rsidRDefault="00D02488" w:rsidP="00AD451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4D3C88">
              <w:rPr>
                <w:b/>
                <w:bCs/>
                <w:sz w:val="20"/>
                <w:szCs w:val="20"/>
              </w:rPr>
              <w:t xml:space="preserve">Część nr </w:t>
            </w:r>
            <w:r w:rsidRPr="004D3C88">
              <w:rPr>
                <w:b/>
                <w:bCs/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: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  <w:p w14:paraId="46F74A21" w14:textId="060AC1C2" w:rsidR="00D02488" w:rsidRPr="004D3C88" w:rsidRDefault="00D02488" w:rsidP="00AD4518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4D3C88">
              <w:rPr>
                <w:b/>
                <w:sz w:val="20"/>
                <w:szCs w:val="20"/>
              </w:rPr>
              <w:t>FHU Horyzont Krzysztof Lech</w:t>
            </w:r>
          </w:p>
          <w:p w14:paraId="17E3B15A" w14:textId="6D1ED9C8" w:rsidR="00D02488" w:rsidRPr="004D3C88" w:rsidRDefault="004D3C88" w:rsidP="00AD4518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Parkowa 6</w:t>
            </w:r>
          </w:p>
          <w:p w14:paraId="1517899D" w14:textId="420B5F5A" w:rsidR="00D02488" w:rsidRPr="004D3C88" w:rsidRDefault="00D02488" w:rsidP="00AD451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4D3C88">
              <w:rPr>
                <w:bCs/>
                <w:sz w:val="20"/>
                <w:szCs w:val="20"/>
              </w:rPr>
              <w:t>38-300</w:t>
            </w:r>
            <w:r w:rsidRPr="004D3C88">
              <w:rPr>
                <w:bCs/>
                <w:sz w:val="20"/>
                <w:szCs w:val="20"/>
              </w:rPr>
              <w:t xml:space="preserve"> </w:t>
            </w:r>
            <w:r w:rsidRPr="004D3C88">
              <w:rPr>
                <w:bCs/>
                <w:sz w:val="20"/>
                <w:szCs w:val="20"/>
              </w:rPr>
              <w:t>Gorlice</w:t>
            </w:r>
          </w:p>
          <w:p w14:paraId="4306FD30" w14:textId="14ED53CE" w:rsidR="00D02488" w:rsidRPr="004D3C88" w:rsidRDefault="00D02488" w:rsidP="00AD4518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za cenę wykonania przedmiotu zamówienia w wysokości </w:t>
            </w:r>
            <w:r w:rsidRPr="004D3C88">
              <w:rPr>
                <w:b/>
                <w:sz w:val="20"/>
                <w:szCs w:val="20"/>
              </w:rPr>
              <w:t>73 800.00 zł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b/>
                <w:bCs/>
                <w:sz w:val="20"/>
                <w:szCs w:val="20"/>
              </w:rPr>
              <w:t>brutto</w:t>
            </w:r>
            <w:r w:rsidRPr="004D3C88">
              <w:rPr>
                <w:bCs/>
                <w:sz w:val="20"/>
                <w:szCs w:val="20"/>
              </w:rPr>
              <w:t>.</w:t>
            </w:r>
          </w:p>
          <w:p w14:paraId="7E2BFA44" w14:textId="77777777" w:rsidR="00D02488" w:rsidRPr="004D3C88" w:rsidRDefault="00D02488" w:rsidP="00AD4518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4D3C8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D3C88">
              <w:rPr>
                <w:color w:val="000000"/>
                <w:sz w:val="20"/>
                <w:szCs w:val="20"/>
              </w:rPr>
              <w:t>:</w:t>
            </w:r>
          </w:p>
          <w:p w14:paraId="782D0F1E" w14:textId="5395AFA9" w:rsidR="00D02488" w:rsidRPr="004D3C88" w:rsidRDefault="00D02488" w:rsidP="00AD451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Dokonano wyboru oferty przedstawiającej najlepszy bilans ceny i kryterium poza cenowego</w:t>
            </w:r>
            <w:r w:rsidR="004D3C88">
              <w:rPr>
                <w:sz w:val="20"/>
                <w:szCs w:val="20"/>
              </w:rPr>
              <w:t>.</w:t>
            </w:r>
          </w:p>
        </w:tc>
      </w:tr>
    </w:tbl>
    <w:p w14:paraId="26A4DC1C" w14:textId="77777777" w:rsidR="00B36EDA" w:rsidRPr="004D3C88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4D3C8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D3C88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D3C88" w14:paraId="48DF51AC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9CD565" w14:textId="77777777" w:rsidR="00B36EDA" w:rsidRPr="004D3C8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D3C88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B35883" w14:textId="77777777" w:rsidR="00B36EDA" w:rsidRPr="004D3C88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4D3C88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5764BF" w14:textId="77777777" w:rsidR="00B36EDA" w:rsidRPr="004D3C8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D3C88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C0ADFC" w14:textId="77777777" w:rsidR="00B36EDA" w:rsidRPr="004D3C8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D3C88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02488" w:rsidRPr="004D3C88" w14:paraId="2A4C7448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0502" w14:textId="77777777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E92E" w14:textId="0D26F0B3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D3C88">
              <w:rPr>
                <w:b/>
                <w:bCs/>
                <w:sz w:val="20"/>
                <w:szCs w:val="20"/>
              </w:rPr>
              <w:t>ProEquip</w:t>
            </w:r>
            <w:proofErr w:type="spellEnd"/>
            <w:r w:rsidRPr="004D3C88">
              <w:rPr>
                <w:b/>
                <w:bCs/>
                <w:sz w:val="20"/>
                <w:szCs w:val="20"/>
              </w:rPr>
              <w:t xml:space="preserve"> Monika Czyżewska</w:t>
            </w:r>
          </w:p>
          <w:p w14:paraId="3E8F602E" w14:textId="01103B89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Karmelkowa 33-35 paw 4</w:t>
            </w:r>
          </w:p>
          <w:p w14:paraId="1D698FB7" w14:textId="0DDBA72F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5</w:t>
            </w:r>
            <w:r w:rsid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>-</w:t>
            </w:r>
            <w:r w:rsidR="004D3C88">
              <w:rPr>
                <w:sz w:val="20"/>
                <w:szCs w:val="20"/>
              </w:rPr>
              <w:t>437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8A464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- 52.17</w:t>
            </w:r>
          </w:p>
          <w:p w14:paraId="75BB3280" w14:textId="6C6749A5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3C3B" w14:textId="661E2316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92,17</w:t>
            </w:r>
          </w:p>
        </w:tc>
      </w:tr>
      <w:tr w:rsidR="00D02488" w:rsidRPr="004D3C88" w14:paraId="7F9129A0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EE71" w14:textId="7F80E9E0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</w:t>
            </w:r>
            <w:r w:rsidRPr="004D3C88">
              <w:rPr>
                <w:sz w:val="20"/>
                <w:szCs w:val="20"/>
              </w:rPr>
              <w:lastRenderedPageBreak/>
              <w:t xml:space="preserve">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2AA8" w14:textId="020F31B1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D3C88">
              <w:rPr>
                <w:b/>
                <w:bCs/>
                <w:sz w:val="20"/>
                <w:szCs w:val="20"/>
              </w:rPr>
              <w:lastRenderedPageBreak/>
              <w:t>Linkart</w:t>
            </w:r>
            <w:proofErr w:type="spellEnd"/>
            <w:r w:rsidRPr="004D3C88">
              <w:rPr>
                <w:b/>
                <w:bCs/>
                <w:sz w:val="20"/>
                <w:szCs w:val="20"/>
              </w:rPr>
              <w:t xml:space="preserve"> Komputery Katarzyna </w:t>
            </w:r>
            <w:proofErr w:type="spellStart"/>
            <w:r w:rsidRPr="004D3C88">
              <w:rPr>
                <w:b/>
                <w:bCs/>
                <w:sz w:val="20"/>
                <w:szCs w:val="20"/>
              </w:rPr>
              <w:lastRenderedPageBreak/>
              <w:t>Laskowicz</w:t>
            </w:r>
            <w:proofErr w:type="spellEnd"/>
          </w:p>
          <w:p w14:paraId="01ED656C" w14:textId="05E62D59" w:rsidR="00D02488" w:rsidRPr="004D3C88" w:rsidRDefault="00D02488" w:rsidP="00AD4518">
            <w:pPr>
              <w:spacing w:line="276" w:lineRule="auto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Kłaj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650/6A</w:t>
            </w:r>
          </w:p>
          <w:p w14:paraId="0B58936A" w14:textId="439306EE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32-015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Kłaj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3FE6A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lastRenderedPageBreak/>
              <w:t>1 - Cena - 48.34</w:t>
            </w:r>
          </w:p>
          <w:p w14:paraId="601BFF4F" w14:textId="3A93F7EF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lastRenderedPageBreak/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5434" w14:textId="76283D77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lastRenderedPageBreak/>
              <w:t xml:space="preserve">  88,34</w:t>
            </w:r>
          </w:p>
        </w:tc>
      </w:tr>
      <w:tr w:rsidR="00D02488" w:rsidRPr="004D3C88" w14:paraId="66DA0C51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F166" w14:textId="70139AC3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9094" w14:textId="17620B41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D3C88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5F062BEC" w14:textId="4C72272A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Parkowa 6</w:t>
            </w:r>
          </w:p>
          <w:p w14:paraId="0ACFDDE1" w14:textId="093D198F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38-300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Gorlice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E52F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- 60.00</w:t>
            </w:r>
          </w:p>
          <w:p w14:paraId="637FAC7F" w14:textId="4B9A1131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60F9" w14:textId="3C3F747D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100,00</w:t>
            </w:r>
          </w:p>
        </w:tc>
      </w:tr>
      <w:tr w:rsidR="00D02488" w:rsidRPr="004D3C88" w14:paraId="32FE264B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BC8B" w14:textId="2FA019AC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2183B" w14:textId="6D8F166C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D3C88">
              <w:rPr>
                <w:b/>
                <w:bCs/>
                <w:sz w:val="20"/>
                <w:szCs w:val="20"/>
              </w:rPr>
              <w:t>COCON Spółka Akcyjna</w:t>
            </w:r>
          </w:p>
          <w:p w14:paraId="5D887350" w14:textId="3A75611E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02488" w:rsidRPr="004D3C88">
              <w:rPr>
                <w:sz w:val="20"/>
                <w:szCs w:val="20"/>
              </w:rPr>
              <w:t>Dworcowa</w:t>
            </w:r>
            <w:r w:rsidR="00D02488" w:rsidRPr="004D3C88">
              <w:rPr>
                <w:sz w:val="20"/>
                <w:szCs w:val="20"/>
              </w:rPr>
              <w:t xml:space="preserve"> </w:t>
            </w:r>
            <w:r w:rsidR="00D02488" w:rsidRPr="004D3C88">
              <w:rPr>
                <w:sz w:val="20"/>
                <w:szCs w:val="20"/>
              </w:rPr>
              <w:t>10a</w:t>
            </w:r>
          </w:p>
          <w:p w14:paraId="56BCA2C5" w14:textId="51781346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46-300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Olesno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B120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- 43.69</w:t>
            </w:r>
          </w:p>
          <w:p w14:paraId="1DBD5030" w14:textId="6652C92D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F524" w14:textId="4A31DD8D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83,69</w:t>
            </w:r>
          </w:p>
        </w:tc>
      </w:tr>
      <w:tr w:rsidR="00D02488" w:rsidRPr="004D3C88" w14:paraId="7D2F56C5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5032" w14:textId="2DFD07E0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9688" w14:textId="7EC6AEE3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D3C88">
              <w:rPr>
                <w:b/>
                <w:bCs/>
                <w:sz w:val="20"/>
                <w:szCs w:val="20"/>
              </w:rPr>
              <w:t>Copy</w:t>
            </w:r>
            <w:proofErr w:type="spellEnd"/>
            <w:r w:rsidRPr="004D3C88">
              <w:rPr>
                <w:b/>
                <w:bCs/>
                <w:sz w:val="20"/>
                <w:szCs w:val="20"/>
              </w:rPr>
              <w:t xml:space="preserve"> Plus Andrzej </w:t>
            </w:r>
            <w:proofErr w:type="spellStart"/>
            <w:r w:rsidRPr="004D3C88">
              <w:rPr>
                <w:b/>
                <w:bCs/>
                <w:sz w:val="20"/>
                <w:szCs w:val="20"/>
              </w:rPr>
              <w:t>Mazgała</w:t>
            </w:r>
            <w:proofErr w:type="spellEnd"/>
          </w:p>
          <w:p w14:paraId="31FDCFBA" w14:textId="5D63F83F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02488" w:rsidRPr="004D3C88">
              <w:rPr>
                <w:sz w:val="20"/>
                <w:szCs w:val="20"/>
              </w:rPr>
              <w:t>Godebskiego</w:t>
            </w:r>
            <w:r w:rsidR="00D02488" w:rsidRPr="004D3C88">
              <w:rPr>
                <w:sz w:val="20"/>
                <w:szCs w:val="20"/>
              </w:rPr>
              <w:t xml:space="preserve"> </w:t>
            </w:r>
            <w:r w:rsidR="00D02488" w:rsidRPr="004D3C88">
              <w:rPr>
                <w:sz w:val="20"/>
                <w:szCs w:val="20"/>
              </w:rPr>
              <w:t>7a</w:t>
            </w:r>
          </w:p>
          <w:p w14:paraId="7116D0D5" w14:textId="439A481C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31-999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6A80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- 32.54</w:t>
            </w:r>
          </w:p>
          <w:p w14:paraId="13567969" w14:textId="22D279B5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78B3" w14:textId="661E9274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72,54</w:t>
            </w:r>
          </w:p>
        </w:tc>
      </w:tr>
      <w:tr w:rsidR="00D02488" w:rsidRPr="004D3C88" w14:paraId="2585F7C6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5A5C" w14:textId="5FA24FD3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5CAE" w14:textId="7280B3EC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D3C88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4D3C8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B985035" w14:textId="0B7DD6BB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02488" w:rsidRPr="004D3C88">
              <w:rPr>
                <w:sz w:val="20"/>
                <w:szCs w:val="20"/>
              </w:rPr>
              <w:t>Ordona</w:t>
            </w:r>
            <w:r w:rsidR="00D02488" w:rsidRPr="004D3C88">
              <w:rPr>
                <w:sz w:val="20"/>
                <w:szCs w:val="20"/>
              </w:rPr>
              <w:t xml:space="preserve"> </w:t>
            </w:r>
            <w:r w:rsidR="00D02488" w:rsidRPr="004D3C88">
              <w:rPr>
                <w:sz w:val="20"/>
                <w:szCs w:val="20"/>
              </w:rPr>
              <w:t>2a</w:t>
            </w:r>
          </w:p>
          <w:p w14:paraId="1D49E8A8" w14:textId="09D8AB61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01-237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6392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- 2.70</w:t>
            </w:r>
          </w:p>
          <w:p w14:paraId="376F41FC" w14:textId="7858CFFF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28EE" w14:textId="153C9B95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42,70</w:t>
            </w:r>
          </w:p>
        </w:tc>
      </w:tr>
      <w:tr w:rsidR="00D02488" w:rsidRPr="004D3C88" w14:paraId="633F1AEE" w14:textId="77777777" w:rsidTr="00D02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6E82" w14:textId="101B608B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</w:t>
            </w:r>
            <w:r w:rsidRPr="004D3C88">
              <w:rPr>
                <w:sz w:val="20"/>
                <w:szCs w:val="20"/>
              </w:rPr>
              <w:t xml:space="preserve"> - </w:t>
            </w:r>
            <w:r w:rsidRPr="004D3C88">
              <w:rPr>
                <w:sz w:val="20"/>
                <w:szCs w:val="20"/>
              </w:rPr>
              <w:t xml:space="preserve">Zakup, dostawa i montaż wyposażenia </w:t>
            </w:r>
            <w:proofErr w:type="spellStart"/>
            <w:r w:rsidRPr="004D3C88">
              <w:rPr>
                <w:sz w:val="20"/>
                <w:szCs w:val="20"/>
              </w:rPr>
              <w:t>sal</w:t>
            </w:r>
            <w:proofErr w:type="spellEnd"/>
            <w:r w:rsidRPr="004D3C88">
              <w:rPr>
                <w:sz w:val="20"/>
                <w:szCs w:val="20"/>
              </w:rPr>
              <w:t xml:space="preserve"> dydaktycznych -  szkoleniowych w  Centrum Kształcenia Zawodowego i Ustawicznego w Niepołomicach przy ul. Kolejowej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157BB" w14:textId="6AC5D8C4" w:rsidR="00D02488" w:rsidRPr="004D3C88" w:rsidRDefault="00D02488" w:rsidP="00AD45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D3C88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4D3C88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260F66FE" w14:textId="468DB5BE" w:rsidR="00D02488" w:rsidRPr="004D3C88" w:rsidRDefault="004D3C88" w:rsidP="00AD451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02488" w:rsidRPr="004D3C88">
              <w:rPr>
                <w:sz w:val="20"/>
                <w:szCs w:val="20"/>
              </w:rPr>
              <w:t>Spokojna</w:t>
            </w:r>
            <w:r w:rsidR="00D02488" w:rsidRPr="004D3C88">
              <w:rPr>
                <w:sz w:val="20"/>
                <w:szCs w:val="20"/>
              </w:rPr>
              <w:t xml:space="preserve"> </w:t>
            </w:r>
            <w:r w:rsidR="00D02488" w:rsidRPr="004D3C88">
              <w:rPr>
                <w:sz w:val="20"/>
                <w:szCs w:val="20"/>
              </w:rPr>
              <w:t>18</w:t>
            </w:r>
          </w:p>
          <w:p w14:paraId="37EEF1BF" w14:textId="7564AD55" w:rsidR="00D02488" w:rsidRPr="004D3C88" w:rsidRDefault="00D02488" w:rsidP="00AD45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41-940</w:t>
            </w:r>
            <w:r w:rsidRPr="004D3C88">
              <w:rPr>
                <w:sz w:val="20"/>
                <w:szCs w:val="20"/>
              </w:rPr>
              <w:t xml:space="preserve"> </w:t>
            </w:r>
            <w:r w:rsidRPr="004D3C88">
              <w:rPr>
                <w:sz w:val="20"/>
                <w:szCs w:val="20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F7E6C" w14:textId="77777777" w:rsidR="00D02488" w:rsidRPr="004D3C88" w:rsidRDefault="00D02488" w:rsidP="00AD4518">
            <w:pPr>
              <w:spacing w:before="40" w:after="40"/>
              <w:rPr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1 - Cena - 0.00</w:t>
            </w:r>
          </w:p>
          <w:p w14:paraId="64BCED33" w14:textId="72D1B7D8" w:rsidR="00D02488" w:rsidRPr="004D3C88" w:rsidRDefault="00D02488" w:rsidP="00AD45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>2 - gwarancja na sprzęt i środki transportu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9BF0" w14:textId="3759EFB0" w:rsidR="00D02488" w:rsidRPr="004D3C88" w:rsidRDefault="00D02488" w:rsidP="00AD4518">
            <w:pPr>
              <w:jc w:val="center"/>
              <w:rPr>
                <w:color w:val="000000"/>
                <w:sz w:val="20"/>
                <w:szCs w:val="20"/>
              </w:rPr>
            </w:pPr>
            <w:r w:rsidRPr="004D3C88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897F3F5" w14:textId="45821476" w:rsidR="008642B3" w:rsidRPr="004D3C88" w:rsidRDefault="008642B3" w:rsidP="004D3C88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4D3C8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97AC1" w14:textId="77777777" w:rsidR="0009190D" w:rsidRDefault="0009190D">
      <w:r>
        <w:separator/>
      </w:r>
    </w:p>
  </w:endnote>
  <w:endnote w:type="continuationSeparator" w:id="0">
    <w:p w14:paraId="2C04E8F5" w14:textId="77777777" w:rsidR="0009190D" w:rsidRDefault="0009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DCA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64C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F8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081D" w14:textId="77777777" w:rsidR="0009190D" w:rsidRDefault="0009190D">
      <w:r>
        <w:separator/>
      </w:r>
    </w:p>
  </w:footnote>
  <w:footnote w:type="continuationSeparator" w:id="0">
    <w:p w14:paraId="6701D0E8" w14:textId="77777777" w:rsidR="0009190D" w:rsidRDefault="0009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33D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747C" w14:textId="009DEA4C" w:rsidR="006E3089" w:rsidRDefault="004D3C88">
    <w:pPr>
      <w:pStyle w:val="Nagwek"/>
    </w:pPr>
    <w:r w:rsidRPr="0037417B">
      <w:rPr>
        <w:noProof/>
      </w:rPr>
      <w:pict w14:anchorId="6D01FE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1B2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90D"/>
    <w:rsid w:val="00022322"/>
    <w:rsid w:val="00042497"/>
    <w:rsid w:val="0009190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3C8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2488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433DB"/>
  <w15:chartTrackingRefBased/>
  <w15:docId w15:val="{3B42EB0C-B3A0-4DE0-9FFB-9307A8422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2026-03-02T11:51:00Z</dcterms:created>
  <dcterms:modified xsi:type="dcterms:W3CDTF">2026-03-02T11:51:00Z</dcterms:modified>
</cp:coreProperties>
</file>