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74C063" w14:textId="77777777" w:rsidR="006A5DF1" w:rsidRPr="00225167" w:rsidRDefault="00645E0C" w:rsidP="00FB7EE2">
      <w:pPr>
        <w:jc w:val="right"/>
        <w:rPr>
          <w:sz w:val="22"/>
          <w:szCs w:val="22"/>
        </w:rPr>
      </w:pPr>
      <w:r w:rsidRPr="00225167">
        <w:rPr>
          <w:sz w:val="22"/>
          <w:szCs w:val="22"/>
        </w:rPr>
        <w:t>Kraków</w:t>
      </w:r>
      <w:r w:rsidR="006A5DF1" w:rsidRPr="00225167">
        <w:rPr>
          <w:sz w:val="22"/>
          <w:szCs w:val="22"/>
        </w:rPr>
        <w:t xml:space="preserve"> dnia: </w:t>
      </w:r>
      <w:r w:rsidRPr="00225167">
        <w:rPr>
          <w:sz w:val="22"/>
          <w:szCs w:val="22"/>
        </w:rPr>
        <w:t>2026-03-03</w:t>
      </w:r>
    </w:p>
    <w:p w14:paraId="35057460" w14:textId="77777777" w:rsidR="00645E0C" w:rsidRPr="00225167" w:rsidRDefault="00645E0C" w:rsidP="00FB7EE2">
      <w:pPr>
        <w:rPr>
          <w:b/>
          <w:bCs/>
          <w:sz w:val="22"/>
          <w:szCs w:val="22"/>
        </w:rPr>
      </w:pPr>
      <w:r w:rsidRPr="00225167">
        <w:rPr>
          <w:b/>
          <w:bCs/>
          <w:sz w:val="22"/>
          <w:szCs w:val="22"/>
        </w:rPr>
        <w:t>Akademia Górniczo - Hutnicza</w:t>
      </w:r>
    </w:p>
    <w:p w14:paraId="2D4E5B9F" w14:textId="77777777" w:rsidR="00645E0C" w:rsidRPr="00225167" w:rsidRDefault="00645E0C" w:rsidP="00FB7EE2">
      <w:pPr>
        <w:rPr>
          <w:b/>
          <w:bCs/>
          <w:sz w:val="22"/>
          <w:szCs w:val="22"/>
        </w:rPr>
      </w:pPr>
      <w:r w:rsidRPr="00225167">
        <w:rPr>
          <w:b/>
          <w:bCs/>
          <w:sz w:val="22"/>
          <w:szCs w:val="22"/>
        </w:rPr>
        <w:t>im. Stanisława Staszica w Krakowie</w:t>
      </w:r>
    </w:p>
    <w:p w14:paraId="321DA6F3" w14:textId="77777777" w:rsidR="006A5DF1" w:rsidRPr="00225167" w:rsidRDefault="00645E0C" w:rsidP="00FB7EE2">
      <w:pPr>
        <w:rPr>
          <w:b/>
          <w:bCs/>
          <w:sz w:val="22"/>
          <w:szCs w:val="22"/>
        </w:rPr>
      </w:pPr>
      <w:r w:rsidRPr="00225167">
        <w:rPr>
          <w:b/>
          <w:bCs/>
          <w:sz w:val="22"/>
          <w:szCs w:val="22"/>
        </w:rPr>
        <w:t>Dział Zamówień Publicznych</w:t>
      </w:r>
    </w:p>
    <w:p w14:paraId="369A76FE" w14:textId="77777777" w:rsidR="006A5DF1" w:rsidRPr="00225167" w:rsidRDefault="00645E0C" w:rsidP="00FB7EE2">
      <w:pPr>
        <w:rPr>
          <w:sz w:val="22"/>
          <w:szCs w:val="22"/>
        </w:rPr>
      </w:pPr>
      <w:r w:rsidRPr="00225167">
        <w:rPr>
          <w:sz w:val="22"/>
          <w:szCs w:val="22"/>
        </w:rPr>
        <w:t>Al. Mickiewicza</w:t>
      </w:r>
      <w:r w:rsidR="006A5DF1" w:rsidRPr="00225167">
        <w:rPr>
          <w:sz w:val="22"/>
          <w:szCs w:val="22"/>
        </w:rPr>
        <w:t xml:space="preserve"> </w:t>
      </w:r>
      <w:r w:rsidRPr="00225167">
        <w:rPr>
          <w:sz w:val="22"/>
          <w:szCs w:val="22"/>
        </w:rPr>
        <w:t>30</w:t>
      </w:r>
    </w:p>
    <w:p w14:paraId="5ED3C962" w14:textId="77777777" w:rsidR="006A5DF1" w:rsidRPr="00225167" w:rsidRDefault="00645E0C" w:rsidP="00FB7EE2">
      <w:pPr>
        <w:rPr>
          <w:sz w:val="22"/>
          <w:szCs w:val="22"/>
        </w:rPr>
      </w:pPr>
      <w:r w:rsidRPr="00225167">
        <w:rPr>
          <w:sz w:val="22"/>
          <w:szCs w:val="22"/>
        </w:rPr>
        <w:t>30-059</w:t>
      </w:r>
      <w:r w:rsidR="006A5DF1" w:rsidRPr="00225167">
        <w:rPr>
          <w:sz w:val="22"/>
          <w:szCs w:val="22"/>
        </w:rPr>
        <w:t xml:space="preserve"> </w:t>
      </w:r>
      <w:r w:rsidRPr="00225167">
        <w:rPr>
          <w:sz w:val="22"/>
          <w:szCs w:val="22"/>
        </w:rPr>
        <w:t>Kraków</w:t>
      </w:r>
    </w:p>
    <w:p w14:paraId="7DE1B001" w14:textId="77777777" w:rsidR="006A5DF1" w:rsidRPr="00225167" w:rsidRDefault="006A5DF1" w:rsidP="00FB7EE2">
      <w:pPr>
        <w:pStyle w:val="Nagwek"/>
        <w:tabs>
          <w:tab w:val="clear" w:pos="4536"/>
        </w:tabs>
        <w:rPr>
          <w:sz w:val="22"/>
          <w:szCs w:val="22"/>
        </w:rPr>
      </w:pPr>
      <w:r w:rsidRPr="00225167">
        <w:rPr>
          <w:sz w:val="22"/>
          <w:szCs w:val="22"/>
        </w:rPr>
        <w:t>Pismo:</w:t>
      </w:r>
      <w:r w:rsidRPr="00225167">
        <w:rPr>
          <w:b/>
          <w:bCs/>
          <w:sz w:val="22"/>
          <w:szCs w:val="22"/>
        </w:rPr>
        <w:t xml:space="preserve"> </w:t>
      </w:r>
      <w:r w:rsidR="00FB7EE2" w:rsidRPr="00225167">
        <w:rPr>
          <w:b/>
          <w:bCs/>
          <w:sz w:val="22"/>
          <w:szCs w:val="22"/>
        </w:rPr>
        <w:t>KC-DE-zp.25.23.2026</w:t>
      </w:r>
      <w:r w:rsidRPr="00225167">
        <w:rPr>
          <w:sz w:val="22"/>
          <w:szCs w:val="22"/>
        </w:rPr>
        <w:tab/>
        <w:t xml:space="preserve"> </w:t>
      </w:r>
    </w:p>
    <w:p w14:paraId="562A1CC9" w14:textId="77777777" w:rsidR="006A5DF1" w:rsidRPr="00225167" w:rsidRDefault="006A5DF1" w:rsidP="00FB7EE2">
      <w:pPr>
        <w:pStyle w:val="Nagwek"/>
        <w:tabs>
          <w:tab w:val="clear" w:pos="4536"/>
          <w:tab w:val="clear" w:pos="9072"/>
        </w:tabs>
        <w:rPr>
          <w:sz w:val="22"/>
          <w:szCs w:val="22"/>
        </w:rPr>
      </w:pPr>
    </w:p>
    <w:p w14:paraId="289F1FC4" w14:textId="77777777" w:rsidR="006A5DF1" w:rsidRPr="00225167" w:rsidRDefault="006A5DF1" w:rsidP="00FB7EE2">
      <w:pPr>
        <w:tabs>
          <w:tab w:val="left" w:pos="708"/>
          <w:tab w:val="center" w:pos="4536"/>
          <w:tab w:val="right" w:pos="9072"/>
        </w:tabs>
        <w:ind w:left="5245"/>
        <w:rPr>
          <w:b/>
          <w:sz w:val="22"/>
          <w:szCs w:val="22"/>
        </w:rPr>
      </w:pPr>
      <w:r w:rsidRPr="00225167">
        <w:rPr>
          <w:b/>
          <w:sz w:val="22"/>
          <w:szCs w:val="22"/>
        </w:rPr>
        <w:t>WYKONAWCY</w:t>
      </w:r>
    </w:p>
    <w:p w14:paraId="7B926662" w14:textId="77777777" w:rsidR="006A5DF1" w:rsidRPr="00225167" w:rsidRDefault="006A5DF1" w:rsidP="00FB7EE2">
      <w:pPr>
        <w:tabs>
          <w:tab w:val="left" w:pos="708"/>
          <w:tab w:val="center" w:pos="4536"/>
          <w:tab w:val="right" w:pos="9072"/>
        </w:tabs>
        <w:ind w:left="5245"/>
        <w:rPr>
          <w:sz w:val="22"/>
          <w:szCs w:val="22"/>
        </w:rPr>
      </w:pPr>
      <w:r w:rsidRPr="00225167">
        <w:rPr>
          <w:sz w:val="22"/>
          <w:szCs w:val="22"/>
        </w:rPr>
        <w:t>ubiegający się o zamówienie publiczne</w:t>
      </w:r>
    </w:p>
    <w:p w14:paraId="3A6EC90B" w14:textId="77777777" w:rsidR="006D4AB3" w:rsidRPr="00225167" w:rsidRDefault="006D4AB3" w:rsidP="00FB7EE2">
      <w:pPr>
        <w:pStyle w:val="Nagwek"/>
        <w:tabs>
          <w:tab w:val="clear" w:pos="4536"/>
        </w:tabs>
        <w:rPr>
          <w:sz w:val="22"/>
          <w:szCs w:val="22"/>
        </w:rPr>
      </w:pPr>
    </w:p>
    <w:p w14:paraId="4723862F" w14:textId="77777777" w:rsidR="00632C3C" w:rsidRPr="00225167" w:rsidRDefault="00E21B49" w:rsidP="00FB7EE2">
      <w:pPr>
        <w:pStyle w:val="Nagwek1"/>
        <w:spacing w:before="0" w:after="0"/>
        <w:jc w:val="center"/>
        <w:rPr>
          <w:rFonts w:ascii="Times New Roman" w:hAnsi="Times New Roman"/>
          <w:szCs w:val="28"/>
        </w:rPr>
      </w:pPr>
      <w:r w:rsidRPr="00225167">
        <w:rPr>
          <w:rFonts w:ascii="Times New Roman" w:hAnsi="Times New Roman"/>
          <w:szCs w:val="28"/>
        </w:rPr>
        <w:t>WYJAŚNIENI</w:t>
      </w:r>
      <w:r w:rsidR="00520165" w:rsidRPr="00225167">
        <w:rPr>
          <w:rFonts w:ascii="Times New Roman" w:hAnsi="Times New Roman"/>
          <w:szCs w:val="28"/>
        </w:rPr>
        <w:t>A</w:t>
      </w:r>
      <w:r w:rsidR="00632C3C" w:rsidRPr="00225167">
        <w:rPr>
          <w:rFonts w:ascii="Times New Roman" w:hAnsi="Times New Roman"/>
          <w:szCs w:val="28"/>
        </w:rPr>
        <w:t xml:space="preserve"> TREŚCI</w:t>
      </w:r>
      <w:r w:rsidR="0029606A" w:rsidRPr="00225167">
        <w:rPr>
          <w:rFonts w:ascii="Times New Roman" w:hAnsi="Times New Roman"/>
          <w:szCs w:val="28"/>
        </w:rPr>
        <w:t xml:space="preserve"> SWZ</w:t>
      </w:r>
      <w:r w:rsidR="00FB7EE2" w:rsidRPr="00225167">
        <w:rPr>
          <w:rFonts w:ascii="Times New Roman" w:hAnsi="Times New Roman"/>
          <w:szCs w:val="28"/>
        </w:rPr>
        <w:t xml:space="preserve"> nr 2</w:t>
      </w:r>
    </w:p>
    <w:p w14:paraId="38DF9516" w14:textId="77777777" w:rsidR="00FB7EE2" w:rsidRPr="00225167" w:rsidRDefault="00FB7EE2" w:rsidP="00FB7EE2"/>
    <w:p w14:paraId="746748ED" w14:textId="77777777" w:rsidR="006D4AB3" w:rsidRPr="00225167" w:rsidRDefault="00632C3C" w:rsidP="00FB7EE2">
      <w:pPr>
        <w:jc w:val="both"/>
        <w:rPr>
          <w:sz w:val="22"/>
          <w:szCs w:val="22"/>
        </w:rPr>
      </w:pPr>
      <w:r w:rsidRPr="00225167">
        <w:rPr>
          <w:sz w:val="22"/>
          <w:szCs w:val="22"/>
        </w:rPr>
        <w:t xml:space="preserve">Dotyczy: </w:t>
      </w:r>
      <w:r w:rsidR="006A5DF1" w:rsidRPr="00225167">
        <w:rPr>
          <w:sz w:val="22"/>
          <w:szCs w:val="22"/>
        </w:rPr>
        <w:t>p</w:t>
      </w:r>
      <w:r w:rsidRPr="00225167">
        <w:rPr>
          <w:sz w:val="22"/>
          <w:szCs w:val="22"/>
        </w:rPr>
        <w:t>ostępowani</w:t>
      </w:r>
      <w:r w:rsidR="006A5DF1" w:rsidRPr="00225167">
        <w:rPr>
          <w:sz w:val="22"/>
          <w:szCs w:val="22"/>
        </w:rPr>
        <w:t>a</w:t>
      </w:r>
      <w:r w:rsidRPr="00225167">
        <w:rPr>
          <w:sz w:val="22"/>
          <w:szCs w:val="22"/>
        </w:rPr>
        <w:t xml:space="preserve"> o udzielenie zamówienia publicznego, prowadzone</w:t>
      </w:r>
      <w:r w:rsidR="006A5DF1" w:rsidRPr="00225167">
        <w:rPr>
          <w:sz w:val="22"/>
          <w:szCs w:val="22"/>
        </w:rPr>
        <w:t>go</w:t>
      </w:r>
      <w:r w:rsidRPr="00225167">
        <w:rPr>
          <w:sz w:val="22"/>
          <w:szCs w:val="22"/>
        </w:rPr>
        <w:t xml:space="preserve"> w trybie</w:t>
      </w:r>
      <w:r w:rsidR="002C6A48" w:rsidRPr="00225167">
        <w:rPr>
          <w:sz w:val="22"/>
          <w:szCs w:val="22"/>
        </w:rPr>
        <w:t>:</w:t>
      </w:r>
      <w:r w:rsidRPr="00225167">
        <w:rPr>
          <w:sz w:val="22"/>
          <w:szCs w:val="22"/>
        </w:rPr>
        <w:t xml:space="preserve"> </w:t>
      </w:r>
      <w:r w:rsidR="00645E0C" w:rsidRPr="00225167">
        <w:rPr>
          <w:sz w:val="22"/>
          <w:szCs w:val="22"/>
        </w:rPr>
        <w:t xml:space="preserve">Tryb podstawowy bez negocjacji - art. 275 pkt. 1 ustawy </w:t>
      </w:r>
      <w:proofErr w:type="spellStart"/>
      <w:r w:rsidR="00645E0C" w:rsidRPr="00225167">
        <w:rPr>
          <w:sz w:val="22"/>
          <w:szCs w:val="22"/>
        </w:rPr>
        <w:t>Pzp</w:t>
      </w:r>
      <w:proofErr w:type="spellEnd"/>
      <w:r w:rsidRPr="00225167">
        <w:rPr>
          <w:b/>
          <w:sz w:val="22"/>
          <w:szCs w:val="22"/>
        </w:rPr>
        <w:t xml:space="preserve"> </w:t>
      </w:r>
      <w:r w:rsidR="00E715A3" w:rsidRPr="00225167">
        <w:rPr>
          <w:bCs/>
          <w:sz w:val="22"/>
          <w:szCs w:val="22"/>
        </w:rPr>
        <w:t>pn.</w:t>
      </w:r>
      <w:r w:rsidRPr="00225167">
        <w:rPr>
          <w:b/>
          <w:sz w:val="22"/>
          <w:szCs w:val="22"/>
        </w:rPr>
        <w:t xml:space="preserve"> </w:t>
      </w:r>
      <w:r w:rsidR="00E72428" w:rsidRPr="00225167">
        <w:rPr>
          <w:bCs/>
          <w:sz w:val="22"/>
          <w:szCs w:val="22"/>
        </w:rPr>
        <w:t>”</w:t>
      </w:r>
      <w:r w:rsidR="00645E0C" w:rsidRPr="00225167">
        <w:rPr>
          <w:b/>
          <w:bCs/>
          <w:sz w:val="22"/>
          <w:szCs w:val="22"/>
        </w:rPr>
        <w:t xml:space="preserve">Usługa dostarczania przesyłek kurierskich w obrocie krajowym i zagranicznym dla potrzeb AGH - </w:t>
      </w:r>
      <w:bookmarkStart w:id="0" w:name="_Hlk223419856"/>
      <w:r w:rsidR="00645E0C" w:rsidRPr="00225167">
        <w:rPr>
          <w:b/>
          <w:bCs/>
          <w:sz w:val="22"/>
          <w:szCs w:val="22"/>
        </w:rPr>
        <w:t>KC-DE-zp.25.23.2026</w:t>
      </w:r>
      <w:bookmarkEnd w:id="0"/>
      <w:r w:rsidR="00E72428" w:rsidRPr="00225167">
        <w:rPr>
          <w:bCs/>
          <w:sz w:val="22"/>
          <w:szCs w:val="22"/>
        </w:rPr>
        <w:t>”</w:t>
      </w:r>
      <w:r w:rsidRPr="00225167">
        <w:rPr>
          <w:b/>
          <w:sz w:val="22"/>
          <w:szCs w:val="22"/>
        </w:rPr>
        <w:t xml:space="preserve"> </w:t>
      </w:r>
      <w:r w:rsidRPr="00225167">
        <w:rPr>
          <w:bCs/>
          <w:sz w:val="22"/>
          <w:szCs w:val="22"/>
        </w:rPr>
        <w:t>– znak sprawy</w:t>
      </w:r>
      <w:r w:rsidRPr="00225167">
        <w:rPr>
          <w:b/>
          <w:sz w:val="22"/>
          <w:szCs w:val="22"/>
        </w:rPr>
        <w:t xml:space="preserve"> </w:t>
      </w:r>
      <w:r w:rsidR="00645E0C" w:rsidRPr="00225167">
        <w:rPr>
          <w:b/>
          <w:sz w:val="22"/>
          <w:szCs w:val="22"/>
        </w:rPr>
        <w:t>KC-DE-zp.25.23.2026</w:t>
      </w:r>
      <w:r w:rsidRPr="00225167">
        <w:rPr>
          <w:b/>
          <w:sz w:val="22"/>
          <w:szCs w:val="22"/>
        </w:rPr>
        <w:t>.</w:t>
      </w:r>
    </w:p>
    <w:p w14:paraId="3965A76E" w14:textId="77777777" w:rsidR="0012774F" w:rsidRPr="00225167" w:rsidRDefault="00520165" w:rsidP="00FB7EE2">
      <w:pPr>
        <w:jc w:val="both"/>
        <w:rPr>
          <w:bCs/>
          <w:sz w:val="22"/>
          <w:szCs w:val="22"/>
          <w:lang w:eastAsia="ar-SA"/>
        </w:rPr>
      </w:pPr>
      <w:r w:rsidRPr="00225167">
        <w:rPr>
          <w:sz w:val="22"/>
          <w:szCs w:val="22"/>
        </w:rPr>
        <w:t>Zamawiający,</w:t>
      </w:r>
      <w:r w:rsidR="002C6A48" w:rsidRPr="00225167">
        <w:t xml:space="preserve"> </w:t>
      </w:r>
      <w:r w:rsidR="002C6A48" w:rsidRPr="00225167">
        <w:rPr>
          <w:b/>
          <w:sz w:val="22"/>
          <w:szCs w:val="22"/>
        </w:rPr>
        <w:t>Akademia Górniczo-Hutnicza im. Stanisława Staszica w Krakowie</w:t>
      </w:r>
      <w:r w:rsidRPr="00225167">
        <w:rPr>
          <w:sz w:val="22"/>
          <w:szCs w:val="22"/>
        </w:rPr>
        <w:t xml:space="preserve"> działając na podstawie art. </w:t>
      </w:r>
      <w:r w:rsidR="00E74BC3" w:rsidRPr="00225167">
        <w:rPr>
          <w:sz w:val="22"/>
          <w:szCs w:val="22"/>
        </w:rPr>
        <w:t>284</w:t>
      </w:r>
      <w:r w:rsidRPr="00225167">
        <w:rPr>
          <w:sz w:val="22"/>
          <w:szCs w:val="22"/>
        </w:rPr>
        <w:t xml:space="preserve"> ust. </w:t>
      </w:r>
      <w:r w:rsidR="0029606A" w:rsidRPr="00225167">
        <w:rPr>
          <w:sz w:val="22"/>
          <w:szCs w:val="22"/>
        </w:rPr>
        <w:t>6</w:t>
      </w:r>
      <w:r w:rsidRPr="00225167">
        <w:rPr>
          <w:sz w:val="22"/>
          <w:szCs w:val="22"/>
        </w:rPr>
        <w:t xml:space="preserve"> ustawy z dnia </w:t>
      </w:r>
      <w:r w:rsidR="0029606A" w:rsidRPr="00225167">
        <w:rPr>
          <w:sz w:val="22"/>
          <w:szCs w:val="22"/>
        </w:rPr>
        <w:t>11</w:t>
      </w:r>
      <w:r w:rsidRPr="00225167">
        <w:rPr>
          <w:sz w:val="22"/>
          <w:szCs w:val="22"/>
        </w:rPr>
        <w:t xml:space="preserve"> </w:t>
      </w:r>
      <w:r w:rsidR="0029606A" w:rsidRPr="00225167">
        <w:rPr>
          <w:sz w:val="22"/>
          <w:szCs w:val="22"/>
        </w:rPr>
        <w:t xml:space="preserve">września </w:t>
      </w:r>
      <w:r w:rsidRPr="00225167">
        <w:rPr>
          <w:sz w:val="22"/>
          <w:szCs w:val="22"/>
        </w:rPr>
        <w:t>20</w:t>
      </w:r>
      <w:r w:rsidR="0029606A" w:rsidRPr="00225167">
        <w:rPr>
          <w:sz w:val="22"/>
          <w:szCs w:val="22"/>
        </w:rPr>
        <w:t>19</w:t>
      </w:r>
      <w:r w:rsidRPr="00225167">
        <w:rPr>
          <w:sz w:val="22"/>
          <w:szCs w:val="22"/>
        </w:rPr>
        <w:t xml:space="preserve"> r</w:t>
      </w:r>
      <w:r w:rsidR="0029606A" w:rsidRPr="00225167">
        <w:rPr>
          <w:sz w:val="22"/>
          <w:szCs w:val="22"/>
        </w:rPr>
        <w:t>.</w:t>
      </w:r>
      <w:r w:rsidRPr="00225167">
        <w:rPr>
          <w:sz w:val="22"/>
          <w:szCs w:val="22"/>
        </w:rPr>
        <w:t xml:space="preserve"> Prawo </w:t>
      </w:r>
      <w:r w:rsidR="0029606A" w:rsidRPr="00225167">
        <w:rPr>
          <w:sz w:val="22"/>
          <w:szCs w:val="22"/>
        </w:rPr>
        <w:t>z</w:t>
      </w:r>
      <w:r w:rsidRPr="00225167">
        <w:rPr>
          <w:sz w:val="22"/>
          <w:szCs w:val="22"/>
        </w:rPr>
        <w:t xml:space="preserve">amówień </w:t>
      </w:r>
      <w:r w:rsidR="0029606A" w:rsidRPr="00225167">
        <w:rPr>
          <w:sz w:val="22"/>
          <w:szCs w:val="22"/>
        </w:rPr>
        <w:t>p</w:t>
      </w:r>
      <w:r w:rsidRPr="00225167">
        <w:rPr>
          <w:sz w:val="22"/>
          <w:szCs w:val="22"/>
        </w:rPr>
        <w:t>ublicznych</w:t>
      </w:r>
      <w:r w:rsidR="00711222" w:rsidRPr="00225167">
        <w:rPr>
          <w:sz w:val="22"/>
          <w:szCs w:val="22"/>
        </w:rPr>
        <w:t xml:space="preserve"> </w:t>
      </w:r>
      <w:r w:rsidR="00864538" w:rsidRPr="00225167">
        <w:rPr>
          <w:sz w:val="22"/>
        </w:rPr>
        <w:t>(</w:t>
      </w:r>
      <w:r w:rsidR="00864538" w:rsidRPr="00225167">
        <w:rPr>
          <w:sz w:val="22"/>
          <w:szCs w:val="24"/>
        </w:rPr>
        <w:t xml:space="preserve">Dz.U.2024.1320 </w:t>
      </w:r>
      <w:proofErr w:type="spellStart"/>
      <w:r w:rsidR="00864538" w:rsidRPr="00225167">
        <w:rPr>
          <w:sz w:val="22"/>
          <w:szCs w:val="24"/>
        </w:rPr>
        <w:t>t.j</w:t>
      </w:r>
      <w:proofErr w:type="spellEnd"/>
      <w:r w:rsidR="00864538" w:rsidRPr="00225167">
        <w:rPr>
          <w:sz w:val="22"/>
          <w:szCs w:val="24"/>
        </w:rPr>
        <w:t xml:space="preserve">. ze zm.) </w:t>
      </w:r>
      <w:r w:rsidR="00E74BC3" w:rsidRPr="00225167">
        <w:rPr>
          <w:sz w:val="22"/>
          <w:szCs w:val="22"/>
        </w:rPr>
        <w:t>udostępnia</w:t>
      </w:r>
      <w:r w:rsidR="00BE7BFD" w:rsidRPr="00225167">
        <w:rPr>
          <w:sz w:val="22"/>
          <w:szCs w:val="22"/>
        </w:rPr>
        <w:t xml:space="preserve"> poniżej treść zapytań do S</w:t>
      </w:r>
      <w:r w:rsidR="0012774F" w:rsidRPr="00225167">
        <w:rPr>
          <w:sz w:val="22"/>
          <w:szCs w:val="22"/>
        </w:rPr>
        <w:t>pecyfikacji Warunków Zamówienia (</w:t>
      </w:r>
      <w:r w:rsidR="0012774F" w:rsidRPr="00225167">
        <w:rPr>
          <w:sz w:val="22"/>
          <w:szCs w:val="22"/>
          <w:lang w:eastAsia="ar-SA"/>
        </w:rPr>
        <w:t>zwanej dalej</w:t>
      </w:r>
      <w:r w:rsidR="0012774F" w:rsidRPr="00225167">
        <w:rPr>
          <w:b/>
          <w:sz w:val="22"/>
          <w:szCs w:val="22"/>
          <w:lang w:eastAsia="ar-SA"/>
        </w:rPr>
        <w:t xml:space="preserve"> </w:t>
      </w:r>
      <w:r w:rsidR="0012774F" w:rsidRPr="00225167">
        <w:rPr>
          <w:bCs/>
          <w:sz w:val="22"/>
          <w:szCs w:val="22"/>
          <w:lang w:eastAsia="ar-SA"/>
        </w:rPr>
        <w:t>”SWZ”)</w:t>
      </w:r>
      <w:r w:rsidR="00E74BC3" w:rsidRPr="00225167">
        <w:rPr>
          <w:bCs/>
          <w:sz w:val="22"/>
          <w:szCs w:val="22"/>
          <w:lang w:eastAsia="ar-SA"/>
        </w:rPr>
        <w:t xml:space="preserve"> </w:t>
      </w:r>
      <w:r w:rsidR="00E74BC3" w:rsidRPr="00225167">
        <w:rPr>
          <w:sz w:val="22"/>
          <w:szCs w:val="22"/>
        </w:rPr>
        <w:t>wraz z wyjaśnieniami</w:t>
      </w:r>
      <w:r w:rsidR="0012774F" w:rsidRPr="00225167">
        <w:rPr>
          <w:bCs/>
          <w:sz w:val="22"/>
          <w:szCs w:val="22"/>
          <w:lang w:eastAsia="ar-SA"/>
        </w:rPr>
        <w:t>:</w:t>
      </w:r>
    </w:p>
    <w:p w14:paraId="0BD50034" w14:textId="77777777" w:rsidR="00FB7EE2" w:rsidRPr="00225167" w:rsidRDefault="00FB7EE2" w:rsidP="00FB7EE2">
      <w:pPr>
        <w:jc w:val="both"/>
        <w:rPr>
          <w:sz w:val="22"/>
          <w:szCs w:val="22"/>
        </w:rPr>
      </w:pPr>
    </w:p>
    <w:tbl>
      <w:tblPr>
        <w:tblW w:w="9356" w:type="dxa"/>
        <w:tblInd w:w="-34" w:type="dxa"/>
        <w:tblLook w:val="04A0" w:firstRow="1" w:lastRow="0" w:firstColumn="1" w:lastColumn="0" w:noHBand="0" w:noVBand="1"/>
      </w:tblPr>
      <w:tblGrid>
        <w:gridCol w:w="9356"/>
      </w:tblGrid>
      <w:tr w:rsidR="00645E0C" w:rsidRPr="00225167" w14:paraId="35046F0B" w14:textId="77777777" w:rsidTr="004A543D">
        <w:tc>
          <w:tcPr>
            <w:tcW w:w="9356" w:type="dxa"/>
          </w:tcPr>
          <w:p w14:paraId="096937B6" w14:textId="7D0B91F9" w:rsidR="00FB7EE2" w:rsidRPr="003A1D15" w:rsidRDefault="00645E0C" w:rsidP="003A1D15">
            <w:pPr>
              <w:ind w:left="30" w:right="-72"/>
              <w:rPr>
                <w:b/>
                <w:bCs/>
                <w:sz w:val="22"/>
                <w:szCs w:val="22"/>
                <w:u w:val="single"/>
              </w:rPr>
            </w:pPr>
            <w:r w:rsidRPr="00225167">
              <w:rPr>
                <w:b/>
                <w:bCs/>
                <w:sz w:val="22"/>
                <w:szCs w:val="22"/>
                <w:u w:val="single"/>
              </w:rPr>
              <w:t xml:space="preserve">Treść zapytań brzmi następująco: </w:t>
            </w:r>
          </w:p>
          <w:p w14:paraId="248AE5FC" w14:textId="77777777" w:rsidR="00FB7EE2" w:rsidRPr="00225167" w:rsidRDefault="00FB7EE2" w:rsidP="00FB7EE2">
            <w:pPr>
              <w:ind w:left="30" w:right="-72"/>
              <w:jc w:val="both"/>
              <w:rPr>
                <w:b/>
                <w:sz w:val="22"/>
                <w:szCs w:val="22"/>
              </w:rPr>
            </w:pPr>
            <w:r w:rsidRPr="00225167">
              <w:rPr>
                <w:b/>
                <w:sz w:val="22"/>
                <w:szCs w:val="22"/>
              </w:rPr>
              <w:t>Pytanie 1</w:t>
            </w:r>
          </w:p>
          <w:p w14:paraId="7FA5B61B" w14:textId="77777777" w:rsidR="00FB7EE2" w:rsidRPr="00225167" w:rsidRDefault="00FB7EE2" w:rsidP="00FB7EE2">
            <w:pPr>
              <w:ind w:left="30" w:right="-72"/>
              <w:jc w:val="both"/>
              <w:rPr>
                <w:sz w:val="22"/>
                <w:szCs w:val="22"/>
              </w:rPr>
            </w:pPr>
            <w:r w:rsidRPr="00225167">
              <w:rPr>
                <w:sz w:val="22"/>
                <w:szCs w:val="22"/>
              </w:rPr>
              <w:t>Dotyczy: Opis Przedmiotu Zamówienia (pkt 2. Szczegółowy Opis przedmiotu zamówienia)</w:t>
            </w:r>
          </w:p>
          <w:p w14:paraId="1348278B" w14:textId="77777777" w:rsidR="00FB7EE2" w:rsidRPr="00225167" w:rsidRDefault="00FB7EE2" w:rsidP="00FB7EE2">
            <w:pPr>
              <w:ind w:left="30" w:right="-72"/>
              <w:jc w:val="both"/>
              <w:rPr>
                <w:sz w:val="22"/>
                <w:szCs w:val="22"/>
              </w:rPr>
            </w:pPr>
            <w:r w:rsidRPr="00225167">
              <w:rPr>
                <w:sz w:val="22"/>
                <w:szCs w:val="22"/>
              </w:rPr>
              <w:t>Zamawiający zawarł wymóg zgodnie z którym:</w:t>
            </w:r>
          </w:p>
          <w:p w14:paraId="5221AB2E" w14:textId="77777777" w:rsidR="00FB7EE2" w:rsidRPr="00225167" w:rsidRDefault="00FB7EE2" w:rsidP="00FB7EE2">
            <w:pPr>
              <w:ind w:left="30" w:right="-72"/>
              <w:jc w:val="both"/>
              <w:rPr>
                <w:sz w:val="22"/>
                <w:szCs w:val="22"/>
              </w:rPr>
            </w:pPr>
            <w:r w:rsidRPr="00225167">
              <w:rPr>
                <w:sz w:val="22"/>
                <w:szCs w:val="22"/>
              </w:rPr>
              <w:t xml:space="preserve">„Przesyłki zagraniczne – nadawane do godz. 15.00 winny być dostarczone: </w:t>
            </w:r>
          </w:p>
          <w:p w14:paraId="70B0D993" w14:textId="77777777" w:rsidR="00FB7EE2" w:rsidRPr="00225167" w:rsidRDefault="00FB7EE2" w:rsidP="00FB7EE2">
            <w:pPr>
              <w:ind w:left="30" w:right="-72"/>
              <w:jc w:val="both"/>
              <w:rPr>
                <w:sz w:val="22"/>
                <w:szCs w:val="22"/>
              </w:rPr>
            </w:pPr>
            <w:r w:rsidRPr="00225167">
              <w:rPr>
                <w:sz w:val="22"/>
                <w:szCs w:val="22"/>
              </w:rPr>
              <w:t>- do krajów europejskich do 3 dni roboczych,</w:t>
            </w:r>
          </w:p>
          <w:p w14:paraId="4B97E2C0" w14:textId="77777777" w:rsidR="00FB7EE2" w:rsidRPr="00225167" w:rsidRDefault="00FB7EE2" w:rsidP="00FB7EE2">
            <w:pPr>
              <w:ind w:left="30" w:right="-72"/>
              <w:jc w:val="both"/>
              <w:rPr>
                <w:sz w:val="22"/>
                <w:szCs w:val="22"/>
              </w:rPr>
            </w:pPr>
            <w:r w:rsidRPr="00225167">
              <w:rPr>
                <w:sz w:val="22"/>
                <w:szCs w:val="22"/>
              </w:rPr>
              <w:t>- do pozostałych krajów innych niż Europa do 8 dni roboczych.”</w:t>
            </w:r>
          </w:p>
          <w:p w14:paraId="1CE2AD74" w14:textId="77777777" w:rsidR="00FB7EE2" w:rsidRPr="00225167" w:rsidRDefault="00FB7EE2" w:rsidP="00FB7EE2">
            <w:pPr>
              <w:ind w:left="30" w:right="-72"/>
              <w:jc w:val="both"/>
              <w:rPr>
                <w:sz w:val="22"/>
                <w:szCs w:val="22"/>
              </w:rPr>
            </w:pPr>
            <w:r w:rsidRPr="00225167">
              <w:rPr>
                <w:sz w:val="22"/>
                <w:szCs w:val="22"/>
              </w:rPr>
              <w:t>Wykonawca informuje, iż usługi kurierskie w obrocie zagranicznym realizuje w przewidywanych terminach, które wynoszą:</w:t>
            </w:r>
          </w:p>
          <w:p w14:paraId="3F24FC7A" w14:textId="77777777" w:rsidR="00FB7EE2" w:rsidRPr="00225167" w:rsidRDefault="00FB7EE2" w:rsidP="00FB7EE2">
            <w:pPr>
              <w:ind w:left="30" w:right="-72"/>
              <w:jc w:val="both"/>
              <w:rPr>
                <w:sz w:val="22"/>
                <w:szCs w:val="22"/>
              </w:rPr>
            </w:pPr>
            <w:r w:rsidRPr="00225167">
              <w:rPr>
                <w:sz w:val="22"/>
                <w:szCs w:val="22"/>
              </w:rPr>
              <w:t>- do krajów europejskich od 3 dni</w:t>
            </w:r>
          </w:p>
          <w:p w14:paraId="08F6BD26" w14:textId="77777777" w:rsidR="00FB7EE2" w:rsidRPr="00225167" w:rsidRDefault="00FB7EE2" w:rsidP="00FB7EE2">
            <w:pPr>
              <w:ind w:left="30" w:right="-72"/>
              <w:jc w:val="both"/>
              <w:rPr>
                <w:sz w:val="22"/>
                <w:szCs w:val="22"/>
              </w:rPr>
            </w:pPr>
            <w:r w:rsidRPr="00225167">
              <w:rPr>
                <w:sz w:val="22"/>
                <w:szCs w:val="22"/>
              </w:rPr>
              <w:t xml:space="preserve">- do krajów na kontynentach innych niż Europa od 6 dni.  </w:t>
            </w:r>
          </w:p>
          <w:p w14:paraId="7CC312B3" w14:textId="77777777" w:rsidR="00FB7EE2" w:rsidRPr="00225167" w:rsidRDefault="00FB7EE2" w:rsidP="00FB7EE2">
            <w:pPr>
              <w:ind w:left="30" w:right="-72"/>
              <w:jc w:val="both"/>
              <w:rPr>
                <w:sz w:val="22"/>
                <w:szCs w:val="22"/>
              </w:rPr>
            </w:pPr>
            <w:r w:rsidRPr="00225167">
              <w:rPr>
                <w:sz w:val="22"/>
                <w:szCs w:val="22"/>
              </w:rPr>
              <w:t>Informacje o szczegółowych terminach doręczeń przesyłek za granicą Wykonawca udostępnia w Załączniku do Regulaminu usługi, dostępnym na stronie internetowej Wykonawcy.</w:t>
            </w:r>
          </w:p>
          <w:p w14:paraId="62B14A32" w14:textId="77777777" w:rsidR="00FB7EE2" w:rsidRPr="00225167" w:rsidRDefault="00FB7EE2" w:rsidP="00A76D51">
            <w:pPr>
              <w:ind w:left="30" w:right="-72"/>
              <w:jc w:val="both"/>
              <w:rPr>
                <w:sz w:val="22"/>
                <w:szCs w:val="22"/>
              </w:rPr>
            </w:pPr>
            <w:r w:rsidRPr="00225167">
              <w:rPr>
                <w:sz w:val="22"/>
                <w:szCs w:val="22"/>
              </w:rPr>
              <w:t>Czy w przypadku wyboru oferty Wykonawcy, Zamawiający zaakceptuje terminy doręczeń przesyłek zagranicznych, zgodnie z terminami obowiązującymi w Regulaminie usługi Wykonawcy</w:t>
            </w:r>
            <w:r w:rsidR="00882E77" w:rsidRPr="00225167">
              <w:rPr>
                <w:sz w:val="22"/>
                <w:szCs w:val="22"/>
              </w:rPr>
              <w:t>.</w:t>
            </w:r>
          </w:p>
          <w:p w14:paraId="46785307" w14:textId="77777777" w:rsidR="00FB7EE2" w:rsidRPr="00225167" w:rsidRDefault="00FB7EE2" w:rsidP="00FB7EE2">
            <w:pPr>
              <w:ind w:left="30" w:right="-72"/>
              <w:jc w:val="both"/>
              <w:rPr>
                <w:b/>
                <w:sz w:val="22"/>
                <w:szCs w:val="22"/>
              </w:rPr>
            </w:pPr>
            <w:r w:rsidRPr="00225167">
              <w:rPr>
                <w:b/>
                <w:sz w:val="22"/>
                <w:szCs w:val="22"/>
              </w:rPr>
              <w:t>Pytanie 2</w:t>
            </w:r>
          </w:p>
          <w:p w14:paraId="11161ED8" w14:textId="77777777" w:rsidR="00FB7EE2" w:rsidRPr="00225167" w:rsidRDefault="00FB7EE2" w:rsidP="00FB7EE2">
            <w:pPr>
              <w:ind w:left="30" w:right="-72"/>
              <w:jc w:val="both"/>
              <w:rPr>
                <w:sz w:val="22"/>
                <w:szCs w:val="22"/>
              </w:rPr>
            </w:pPr>
            <w:r w:rsidRPr="00225167">
              <w:rPr>
                <w:sz w:val="22"/>
                <w:szCs w:val="22"/>
              </w:rPr>
              <w:t>Dotyczy: Opis Przedmiotu Zamówienia (pkt 3. Ogólne zapisy dotyczące realizacji zamówienia)</w:t>
            </w:r>
          </w:p>
          <w:p w14:paraId="18A9FC25" w14:textId="77777777" w:rsidR="00FB7EE2" w:rsidRPr="00225167" w:rsidRDefault="00FB7EE2" w:rsidP="00FB7EE2">
            <w:pPr>
              <w:ind w:left="30" w:right="-72"/>
              <w:jc w:val="both"/>
              <w:rPr>
                <w:sz w:val="22"/>
                <w:szCs w:val="22"/>
              </w:rPr>
            </w:pPr>
            <w:r w:rsidRPr="00225167">
              <w:rPr>
                <w:sz w:val="22"/>
                <w:szCs w:val="22"/>
              </w:rPr>
              <w:t>Zamawiający zawarł zapis: „Wykonawca zapewni zamawiającemu możliwość śledzenia drogi każdej nadanej przesyłki kurierskiej w trybie on-line poprzez internetową aplikację zawierająca pełną informację na temat statusu przesyłki, zapewniającą zdalne przesyłanie danych”.</w:t>
            </w:r>
          </w:p>
          <w:p w14:paraId="4C3AC958" w14:textId="77777777" w:rsidR="00FB7EE2" w:rsidRPr="00225167" w:rsidRDefault="00FB7EE2" w:rsidP="00FB7EE2">
            <w:pPr>
              <w:ind w:left="30" w:right="-72"/>
              <w:jc w:val="both"/>
              <w:rPr>
                <w:sz w:val="22"/>
                <w:szCs w:val="22"/>
              </w:rPr>
            </w:pPr>
            <w:r w:rsidRPr="00225167">
              <w:rPr>
                <w:sz w:val="22"/>
                <w:szCs w:val="22"/>
              </w:rPr>
              <w:t>Wykonawca oświadcza, że zapewnia możliwość śledzenia przez Internet rejestrowanych przesyłek w obrocie krajowym i zagranicznym na stronie internetowej Wykonawcy. W przypadku obrotu</w:t>
            </w:r>
            <w:r w:rsidR="00882E77" w:rsidRPr="00225167">
              <w:rPr>
                <w:sz w:val="22"/>
                <w:szCs w:val="22"/>
              </w:rPr>
              <w:t xml:space="preserve"> </w:t>
            </w:r>
            <w:r w:rsidRPr="00225167">
              <w:rPr>
                <w:sz w:val="22"/>
                <w:szCs w:val="22"/>
              </w:rPr>
              <w:t>zagranicznego zapewniona jest możliwość śledzenia przesyłek rejestrowanych na stronie internetowej Wykonawcy, jeżeli pocztowy operator zagraniczny udostępnia opcję śledzenia.</w:t>
            </w:r>
          </w:p>
          <w:p w14:paraId="064B0DC3" w14:textId="77777777" w:rsidR="00FB7EE2" w:rsidRPr="00225167" w:rsidRDefault="00FB7EE2" w:rsidP="00FB7EE2">
            <w:pPr>
              <w:ind w:left="30" w:right="-72"/>
              <w:jc w:val="both"/>
              <w:rPr>
                <w:sz w:val="22"/>
                <w:szCs w:val="22"/>
              </w:rPr>
            </w:pPr>
            <w:r w:rsidRPr="00225167">
              <w:rPr>
                <w:sz w:val="22"/>
                <w:szCs w:val="22"/>
              </w:rPr>
              <w:lastRenderedPageBreak/>
              <w:t>Dodatkowo Wykonawca prosi o potwierdzenie, że Zamawiający bierze pod uwagę możliwość czasowego sporadycznego braku dostępu do systemu, co może być spowodowane czynnikami niezależnymi od wykonawcy np. atak na systemy informatyczne, albo wymogiem wstrzymania działania programu w związku z prowadzonymi działaniami technicznymi na stronie/aktualizacjami systemu, a same dane zawarte w systemie mają charakter poglądowy. Wykonawca deklaruje, że dołoży wszelkich starań, by system był stale dostępny, a w miarę możliwości przerwy związane z pracami technicznymi lub opóźnienia/błędy w ujawnianiu danych nie dotykały Zamawiającego np. poprzez prowadzenie prac w godzinach nocnych.</w:t>
            </w:r>
          </w:p>
          <w:p w14:paraId="085BAEAF" w14:textId="77777777" w:rsidR="00FB7EE2" w:rsidRPr="00225167" w:rsidRDefault="00FB7EE2" w:rsidP="00A76D51">
            <w:pPr>
              <w:ind w:left="30" w:right="-72"/>
              <w:jc w:val="both"/>
              <w:rPr>
                <w:sz w:val="22"/>
                <w:szCs w:val="22"/>
              </w:rPr>
            </w:pPr>
            <w:r w:rsidRPr="00225167">
              <w:rPr>
                <w:sz w:val="22"/>
                <w:szCs w:val="22"/>
              </w:rPr>
              <w:t>Czy w przypadku wyboru oferty Wykonawcy, Zamawiający zaakceptuje powyższe?</w:t>
            </w:r>
          </w:p>
          <w:p w14:paraId="404935EF" w14:textId="77777777" w:rsidR="00FB7EE2" w:rsidRPr="00225167" w:rsidRDefault="00FB7EE2" w:rsidP="00FB7EE2">
            <w:pPr>
              <w:ind w:left="30" w:right="-72"/>
              <w:jc w:val="both"/>
              <w:rPr>
                <w:b/>
                <w:sz w:val="22"/>
                <w:szCs w:val="22"/>
              </w:rPr>
            </w:pPr>
            <w:r w:rsidRPr="00225167">
              <w:rPr>
                <w:b/>
                <w:sz w:val="22"/>
                <w:szCs w:val="22"/>
              </w:rPr>
              <w:t>Pytanie 3</w:t>
            </w:r>
          </w:p>
          <w:p w14:paraId="53A6DACE" w14:textId="77777777" w:rsidR="00FB7EE2" w:rsidRPr="00225167" w:rsidRDefault="00FB7EE2" w:rsidP="00FB7EE2">
            <w:pPr>
              <w:ind w:left="30" w:right="-72"/>
              <w:jc w:val="both"/>
              <w:rPr>
                <w:sz w:val="22"/>
                <w:szCs w:val="22"/>
              </w:rPr>
            </w:pPr>
            <w:r w:rsidRPr="00225167">
              <w:rPr>
                <w:sz w:val="22"/>
                <w:szCs w:val="22"/>
              </w:rPr>
              <w:t>Dotyczy: wzór umowy § 1 ust 3 oraz § 1 ust. 8.</w:t>
            </w:r>
          </w:p>
          <w:p w14:paraId="4324E787" w14:textId="77777777" w:rsidR="00FB7EE2" w:rsidRPr="00225167" w:rsidRDefault="00FB7EE2" w:rsidP="00FB7EE2">
            <w:pPr>
              <w:ind w:left="30" w:right="-72"/>
              <w:jc w:val="both"/>
              <w:rPr>
                <w:sz w:val="22"/>
                <w:szCs w:val="22"/>
              </w:rPr>
            </w:pPr>
            <w:r w:rsidRPr="00225167">
              <w:rPr>
                <w:sz w:val="22"/>
                <w:szCs w:val="22"/>
              </w:rPr>
              <w:t>Wykonawca zauważa, iż kalkulacja ceny opiera się w głównej mierze na kosztach realizacji usługi, które uzależnione są m.in. od liczby przesyłek przewidzianych do nadania przez Zamawiającego. Dlatego aby realnie skalkulować ceny za usługi, potrzebne jest wskazanie w miarę dokładnych danych dot. liczby przesyłek ze wskazaniem ich rodzaju. W ocenie Wykonawcy, jak również orzecznictwa Krajowej Izby Odwoławczej (np. orzeczenie KIO/UZP 843/09 z dnia 17 lipca 2009 r. oraz z dnia 1 marca 2011 r., KIO 298/11), gdzie wyraźnie wskazano, iż w przypadku usług pocztowych Zamawiający może określić szacunkowe ilości usług, zobowiązany jest jednakże zagwarantować minimalną ilość usług, a dopuszczalny poziom różnicy pomiędzy ilościami szacunkowymi, a ilościami minimalnymi wynosi ok. 10% do 20%)  niezbędne jest wskazanie przez Zamawiającego minimalnego poziomu wykonania zamówienia na wyżej przytoczonym poziomie.</w:t>
            </w:r>
          </w:p>
          <w:p w14:paraId="79D305F3" w14:textId="77777777" w:rsidR="00FB7EE2" w:rsidRPr="00225167" w:rsidRDefault="00FB7EE2" w:rsidP="00FB7EE2">
            <w:pPr>
              <w:ind w:left="30" w:right="-72"/>
              <w:jc w:val="both"/>
              <w:rPr>
                <w:sz w:val="22"/>
                <w:szCs w:val="22"/>
              </w:rPr>
            </w:pPr>
            <w:r w:rsidRPr="00225167">
              <w:rPr>
                <w:sz w:val="22"/>
                <w:szCs w:val="22"/>
              </w:rPr>
              <w:t>Wobec powyższego, Wykonawca wnioskuje o przyjęcie wskaźnika wartościowego na poziomie 80% i modyfikację zapisów na następujący:</w:t>
            </w:r>
          </w:p>
          <w:p w14:paraId="2F98284D" w14:textId="77777777" w:rsidR="00FB7EE2" w:rsidRPr="00225167" w:rsidRDefault="00FB7EE2" w:rsidP="00A76D51">
            <w:pPr>
              <w:ind w:left="30" w:right="-72"/>
              <w:jc w:val="both"/>
              <w:rPr>
                <w:sz w:val="22"/>
                <w:szCs w:val="22"/>
              </w:rPr>
            </w:pPr>
            <w:r w:rsidRPr="00225167">
              <w:rPr>
                <w:sz w:val="22"/>
                <w:szCs w:val="22"/>
              </w:rPr>
              <w:t xml:space="preserve">„Zamawiający gwarantuje wykonanie 80% zamówienia brutto. Z tytułu niewykonania całości zamówienia, na poziomie 80% lub powyżej Wykonawcy nie przysługują żadne roszczenia.” </w:t>
            </w:r>
          </w:p>
          <w:p w14:paraId="7B4ED089" w14:textId="77777777" w:rsidR="00FB7EE2" w:rsidRPr="00225167" w:rsidRDefault="00FB7EE2" w:rsidP="00FB7EE2">
            <w:pPr>
              <w:ind w:left="30" w:right="-72"/>
              <w:jc w:val="both"/>
              <w:rPr>
                <w:b/>
                <w:sz w:val="22"/>
                <w:szCs w:val="22"/>
              </w:rPr>
            </w:pPr>
            <w:r w:rsidRPr="00225167">
              <w:rPr>
                <w:b/>
                <w:sz w:val="22"/>
                <w:szCs w:val="22"/>
              </w:rPr>
              <w:t>Pytanie 4</w:t>
            </w:r>
          </w:p>
          <w:p w14:paraId="19A30B50" w14:textId="77777777" w:rsidR="00FB7EE2" w:rsidRPr="00225167" w:rsidRDefault="00FB7EE2" w:rsidP="00FB7EE2">
            <w:pPr>
              <w:ind w:left="30" w:right="-72"/>
              <w:jc w:val="both"/>
              <w:rPr>
                <w:sz w:val="22"/>
                <w:szCs w:val="22"/>
              </w:rPr>
            </w:pPr>
            <w:r w:rsidRPr="00225167">
              <w:rPr>
                <w:sz w:val="22"/>
                <w:szCs w:val="22"/>
              </w:rPr>
              <w:t>Dotyczy: wzór umowy § 1 ust. 6</w:t>
            </w:r>
          </w:p>
          <w:p w14:paraId="1EF5B323" w14:textId="77777777" w:rsidR="00FB7EE2" w:rsidRPr="00225167" w:rsidRDefault="00FB7EE2" w:rsidP="00FB7EE2">
            <w:pPr>
              <w:ind w:left="30" w:right="-72"/>
              <w:jc w:val="both"/>
              <w:rPr>
                <w:sz w:val="22"/>
                <w:szCs w:val="22"/>
              </w:rPr>
            </w:pPr>
            <w:r w:rsidRPr="00225167">
              <w:rPr>
                <w:sz w:val="22"/>
                <w:szCs w:val="22"/>
              </w:rPr>
              <w:t>„Zleceniodawca zapłaci za poszczególne faktury (oddzielna faktura za każde zlecenie wystawiona dla każdego Wydziału/Jednostki (…)”</w:t>
            </w:r>
          </w:p>
          <w:p w14:paraId="52E60C99" w14:textId="77777777" w:rsidR="00FB7EE2" w:rsidRPr="00225167" w:rsidRDefault="00FB7EE2" w:rsidP="00A76D51">
            <w:pPr>
              <w:ind w:left="30" w:right="-72"/>
              <w:jc w:val="both"/>
              <w:rPr>
                <w:sz w:val="22"/>
                <w:szCs w:val="22"/>
              </w:rPr>
            </w:pPr>
            <w:r w:rsidRPr="00225167">
              <w:rPr>
                <w:sz w:val="22"/>
                <w:szCs w:val="22"/>
              </w:rPr>
              <w:t xml:space="preserve"> Wykonawca prosi o potwierdzenie, że Zamawiający ma na myśli zbiorczą fakturę za wszystkie zrealizowane usługi dla danej jednostki w miesięcznym okresie rozliczeniowym, a nie osobne faktury wystawiane dla każdego zlecenia osobnego dla każdej przesyłki. </w:t>
            </w:r>
          </w:p>
          <w:p w14:paraId="5E7E1CFA" w14:textId="77777777" w:rsidR="00FB7EE2" w:rsidRPr="00225167" w:rsidRDefault="00FB7EE2" w:rsidP="00FB7EE2">
            <w:pPr>
              <w:ind w:left="30" w:right="-72"/>
              <w:jc w:val="both"/>
              <w:rPr>
                <w:b/>
                <w:sz w:val="22"/>
                <w:szCs w:val="22"/>
              </w:rPr>
            </w:pPr>
            <w:r w:rsidRPr="00225167">
              <w:rPr>
                <w:b/>
                <w:sz w:val="22"/>
                <w:szCs w:val="22"/>
              </w:rPr>
              <w:t>Pytanie 5</w:t>
            </w:r>
          </w:p>
          <w:p w14:paraId="272A8308" w14:textId="77777777" w:rsidR="00FB7EE2" w:rsidRPr="00225167" w:rsidRDefault="00FB7EE2" w:rsidP="00FB7EE2">
            <w:pPr>
              <w:ind w:left="30" w:right="-72"/>
              <w:jc w:val="both"/>
              <w:rPr>
                <w:sz w:val="22"/>
                <w:szCs w:val="22"/>
              </w:rPr>
            </w:pPr>
            <w:r w:rsidRPr="00225167">
              <w:rPr>
                <w:sz w:val="22"/>
                <w:szCs w:val="22"/>
              </w:rPr>
              <w:t>Dotyczy: Opis Przedmiotu Zamówienia (pkt 3. Ogólne zapisy dotyczące realizacji zamówienia) oraz wzór umowy §2 ust 4</w:t>
            </w:r>
          </w:p>
          <w:p w14:paraId="24F18613" w14:textId="77777777" w:rsidR="00FB7EE2" w:rsidRPr="00225167" w:rsidRDefault="00FB7EE2" w:rsidP="00FB7EE2">
            <w:pPr>
              <w:ind w:left="30" w:right="-72"/>
              <w:jc w:val="both"/>
              <w:rPr>
                <w:sz w:val="22"/>
                <w:szCs w:val="22"/>
              </w:rPr>
            </w:pPr>
            <w:r w:rsidRPr="00225167">
              <w:rPr>
                <w:sz w:val="22"/>
                <w:szCs w:val="22"/>
              </w:rPr>
              <w:t>Zamawiający zawarł zapis: „Wykonawca winien przedstawiać raporty kwartalne dotyczące wykonania umowy do 15 dnia następnego miesiąca po zakończeniu każdego kolejnego kwartału, na wskazany w umowie adres -e-mail.”</w:t>
            </w:r>
          </w:p>
          <w:p w14:paraId="60B15B45" w14:textId="77777777" w:rsidR="00FB7EE2" w:rsidRPr="00225167" w:rsidRDefault="00FB7EE2" w:rsidP="00FB7EE2">
            <w:pPr>
              <w:ind w:left="30" w:right="-72"/>
              <w:jc w:val="both"/>
              <w:rPr>
                <w:sz w:val="22"/>
                <w:szCs w:val="22"/>
              </w:rPr>
            </w:pPr>
            <w:r w:rsidRPr="00225167">
              <w:rPr>
                <w:sz w:val="22"/>
                <w:szCs w:val="22"/>
              </w:rPr>
              <w:t xml:space="preserve">Wykonawca informuje, iż udostępnia bezpłatną aplikację wspierającą proces nadawania przesyłek (Elektroniczny Nadawca). </w:t>
            </w:r>
          </w:p>
          <w:p w14:paraId="0F075424" w14:textId="77777777" w:rsidR="00FB7EE2" w:rsidRPr="00225167" w:rsidRDefault="00FB7EE2" w:rsidP="00A76D51">
            <w:pPr>
              <w:ind w:left="30" w:right="-72"/>
              <w:jc w:val="both"/>
              <w:rPr>
                <w:sz w:val="22"/>
                <w:szCs w:val="22"/>
              </w:rPr>
            </w:pPr>
            <w:r w:rsidRPr="00225167">
              <w:rPr>
                <w:sz w:val="22"/>
                <w:szCs w:val="22"/>
              </w:rPr>
              <w:t>Zamawiający we własnym zakresie będzie mógł pobierać raporty dotyczące nadanych przesyłek.</w:t>
            </w:r>
          </w:p>
          <w:p w14:paraId="27339609" w14:textId="77777777" w:rsidR="00FB7EE2" w:rsidRPr="00225167" w:rsidRDefault="00FB7EE2" w:rsidP="00FB7EE2">
            <w:pPr>
              <w:ind w:left="30" w:right="-72"/>
              <w:jc w:val="both"/>
              <w:rPr>
                <w:sz w:val="22"/>
                <w:szCs w:val="22"/>
              </w:rPr>
            </w:pPr>
            <w:r w:rsidRPr="00225167">
              <w:rPr>
                <w:sz w:val="22"/>
                <w:szCs w:val="22"/>
              </w:rPr>
              <w:t>Aplikacja umożliwia pobieranie z systemu informatycznego szczegółowego raportu określającego rodzaj nadanych przesyłek, datę nadania/awizacji/doręczenia, danych jednostki organizacyjnej dokonującej nadania, ilości przyjętych przesyłek.</w:t>
            </w:r>
          </w:p>
          <w:p w14:paraId="010FB083" w14:textId="77777777" w:rsidR="00FB7EE2" w:rsidRPr="00225167" w:rsidRDefault="00FB7EE2" w:rsidP="00FB7EE2">
            <w:pPr>
              <w:ind w:left="30" w:right="-72"/>
              <w:jc w:val="both"/>
              <w:rPr>
                <w:sz w:val="22"/>
                <w:szCs w:val="22"/>
              </w:rPr>
            </w:pPr>
            <w:r w:rsidRPr="00225167">
              <w:rPr>
                <w:sz w:val="22"/>
                <w:szCs w:val="22"/>
              </w:rPr>
              <w:t xml:space="preserve">Możliwość generowania niniejszego raportu możliwa będzie w przypadku wykorzystywania przez Zamawiającego w procesie nadawania przesyłek, internetowej aplikacji nadawczej (tzw. EN). </w:t>
            </w:r>
          </w:p>
          <w:p w14:paraId="51F351E1" w14:textId="77777777" w:rsidR="00FB7EE2" w:rsidRPr="00225167" w:rsidRDefault="00FB7EE2" w:rsidP="00A76D51">
            <w:pPr>
              <w:ind w:left="30" w:right="-72"/>
              <w:jc w:val="both"/>
              <w:rPr>
                <w:sz w:val="22"/>
                <w:szCs w:val="22"/>
              </w:rPr>
            </w:pPr>
            <w:r w:rsidRPr="00225167">
              <w:rPr>
                <w:sz w:val="22"/>
                <w:szCs w:val="22"/>
              </w:rPr>
              <w:lastRenderedPageBreak/>
              <w:t>Czy w przypadku wyboru oferty Wykonawcy, Zamawiający odstąpi od wymogu sporządzania przez Wykonawcę kwartalnych raportów i zaakceptuje powyższe?</w:t>
            </w:r>
          </w:p>
          <w:p w14:paraId="7E98F8BB" w14:textId="77777777" w:rsidR="00FB7EE2" w:rsidRPr="00225167" w:rsidRDefault="00FB7EE2" w:rsidP="00FB7EE2">
            <w:pPr>
              <w:ind w:left="30" w:right="-72"/>
              <w:jc w:val="both"/>
              <w:rPr>
                <w:b/>
                <w:sz w:val="22"/>
                <w:szCs w:val="22"/>
              </w:rPr>
            </w:pPr>
            <w:r w:rsidRPr="00225167">
              <w:rPr>
                <w:b/>
                <w:sz w:val="22"/>
                <w:szCs w:val="22"/>
              </w:rPr>
              <w:t>Pytanie 6</w:t>
            </w:r>
          </w:p>
          <w:p w14:paraId="4D8B1AFD" w14:textId="77777777" w:rsidR="00FB7EE2" w:rsidRPr="00225167" w:rsidRDefault="00FB7EE2" w:rsidP="00FB7EE2">
            <w:pPr>
              <w:ind w:left="30" w:right="-72"/>
              <w:jc w:val="both"/>
              <w:rPr>
                <w:sz w:val="22"/>
                <w:szCs w:val="22"/>
              </w:rPr>
            </w:pPr>
            <w:r w:rsidRPr="00225167">
              <w:rPr>
                <w:sz w:val="22"/>
                <w:szCs w:val="22"/>
              </w:rPr>
              <w:t>Dotyczy: Opis Przedmiotu Zamówienia (pkt 4. Płatność), wzór umowy § 3 ust. 1 oraz Formularz Oferty (Termin płatności).</w:t>
            </w:r>
          </w:p>
          <w:p w14:paraId="6C973BE4" w14:textId="77777777" w:rsidR="00FB7EE2" w:rsidRPr="00225167" w:rsidRDefault="00FB7EE2" w:rsidP="00FB7EE2">
            <w:pPr>
              <w:ind w:left="30" w:right="-72"/>
              <w:jc w:val="both"/>
              <w:rPr>
                <w:sz w:val="22"/>
                <w:szCs w:val="22"/>
              </w:rPr>
            </w:pPr>
            <w:r w:rsidRPr="00225167">
              <w:rPr>
                <w:sz w:val="22"/>
                <w:szCs w:val="22"/>
              </w:rPr>
              <w:t xml:space="preserve">Wykonawca informuje, iż faktury za usługi pocztowe wystawiane są za pośrednictwem scentralizowanego systemu informatycznego Wykonawcy, którego wymogi określają takie kryteria jak termin wystawienia faktury, datę wysłania faktury do Zamawiającego oraz zarządzania płatnościami wynikającymi z zawartych umów. Takie rozwiązanie daje możliwość oszacowania terminów wpływu środków oraz opóźnień w ich płatnościach. </w:t>
            </w:r>
          </w:p>
          <w:p w14:paraId="00E18DD2" w14:textId="77777777" w:rsidR="00FB7EE2" w:rsidRPr="00225167" w:rsidRDefault="00FB7EE2" w:rsidP="00A76D51">
            <w:pPr>
              <w:ind w:left="30" w:right="-72"/>
              <w:jc w:val="both"/>
              <w:rPr>
                <w:sz w:val="22"/>
                <w:szCs w:val="22"/>
              </w:rPr>
            </w:pPr>
            <w:r w:rsidRPr="00225167">
              <w:rPr>
                <w:sz w:val="22"/>
                <w:szCs w:val="22"/>
              </w:rPr>
              <w:t xml:space="preserve">Czy w związku z powyższym Zamawiający zaakceptuje inny niż określony przez Zamawiającego w SWZ termin płatności tj. liczony od dnia wystawienia faktury, określony jako 21 dni od daty wystawienia faktury VAT, pozwalający terminowo dokonać płatności za wykonane usługi w ramach przedmiotu zamówienia? </w:t>
            </w:r>
          </w:p>
          <w:p w14:paraId="680A6BA8" w14:textId="77777777" w:rsidR="00FB7EE2" w:rsidRPr="00225167" w:rsidRDefault="00FB7EE2" w:rsidP="00FB7EE2">
            <w:pPr>
              <w:ind w:left="30" w:right="-72"/>
              <w:jc w:val="both"/>
              <w:rPr>
                <w:b/>
                <w:sz w:val="22"/>
                <w:szCs w:val="22"/>
              </w:rPr>
            </w:pPr>
            <w:r w:rsidRPr="00225167">
              <w:rPr>
                <w:b/>
                <w:sz w:val="22"/>
                <w:szCs w:val="22"/>
              </w:rPr>
              <w:t>Pytanie 7</w:t>
            </w:r>
          </w:p>
          <w:p w14:paraId="72D0F8FA" w14:textId="77777777" w:rsidR="00FB7EE2" w:rsidRPr="00225167" w:rsidRDefault="00FB7EE2" w:rsidP="00FB7EE2">
            <w:pPr>
              <w:ind w:left="30" w:right="-72"/>
              <w:jc w:val="both"/>
              <w:rPr>
                <w:sz w:val="22"/>
                <w:szCs w:val="22"/>
              </w:rPr>
            </w:pPr>
            <w:r w:rsidRPr="00225167">
              <w:rPr>
                <w:sz w:val="22"/>
                <w:szCs w:val="22"/>
              </w:rPr>
              <w:t xml:space="preserve">Dotyczy: wzór umowy § 3 ust. 3 </w:t>
            </w:r>
          </w:p>
          <w:p w14:paraId="55EC782B" w14:textId="77777777" w:rsidR="00FB7EE2" w:rsidRPr="00225167" w:rsidRDefault="00FB7EE2" w:rsidP="00FB7EE2">
            <w:pPr>
              <w:ind w:left="30" w:right="-72"/>
              <w:jc w:val="both"/>
              <w:rPr>
                <w:sz w:val="22"/>
                <w:szCs w:val="22"/>
              </w:rPr>
            </w:pPr>
            <w:r w:rsidRPr="00225167">
              <w:rPr>
                <w:sz w:val="22"/>
                <w:szCs w:val="22"/>
              </w:rPr>
              <w:t>Zamawiający zawarł zapis: Strony postanawiają, że zapłata następuje w dniu obciążenia rachunku bankowego Kupującego.</w:t>
            </w:r>
          </w:p>
          <w:p w14:paraId="6BCAF272" w14:textId="77777777" w:rsidR="00FB7EE2" w:rsidRPr="00225167" w:rsidRDefault="00FB7EE2" w:rsidP="00FB7EE2">
            <w:pPr>
              <w:ind w:left="30" w:right="-72"/>
              <w:jc w:val="both"/>
              <w:rPr>
                <w:sz w:val="22"/>
                <w:szCs w:val="22"/>
              </w:rPr>
            </w:pPr>
            <w:r w:rsidRPr="00225167">
              <w:rPr>
                <w:sz w:val="22"/>
                <w:szCs w:val="22"/>
              </w:rPr>
              <w:t>Zamawiający określa, iż za dzień zapłaty uznaje się dzień obciążenia rachunku Zamawiającego. Pragniemy zwrócić uwagę na fakt, że takie określenie momentu zapłaty nie pozwala Wykonawcy swobodnie dysponować środkami za wykonane usługi – co jest niezgodne z orzecznictwem sądów w tej sprawie oraz uniemożliwia Wykonawcy monitorowanie terminowości płatności za świadczone usługi oraz naliczanie ewentualnych odsetek za zwłokę. Termin zapłaty należności cywilnoprawnych reguluje art. 454 Kodeksu cywilnego, który regulując miejsce wykonania zobowiązania traktuje także o chwili spełnienia świadczenia, co nie budzi wątpliwości chociażby ze względu na orzecznictwo Sądu Najwyższego. W przypadku zobowiązań cywilnoprawnych zasadą jest, że zapłata dokonana jest dopiero z chwilą uznania rachunku bankowego wierzyciela, co gwarantuje m.in. prawidłowe monitorowanie rozliczania stron.</w:t>
            </w:r>
          </w:p>
          <w:p w14:paraId="63C3DDAC" w14:textId="77777777" w:rsidR="00FB7EE2" w:rsidRPr="00225167" w:rsidRDefault="00FB7EE2" w:rsidP="00A76D51">
            <w:pPr>
              <w:ind w:left="30" w:right="-72"/>
              <w:jc w:val="both"/>
              <w:rPr>
                <w:sz w:val="22"/>
                <w:szCs w:val="22"/>
              </w:rPr>
            </w:pPr>
            <w:r w:rsidRPr="00225167">
              <w:rPr>
                <w:sz w:val="22"/>
                <w:szCs w:val="22"/>
              </w:rPr>
              <w:t>Czy ze względu na to, że faktyczną możliwością dysponowania środkami jest data ich wpływu na rachunek Wykonawcy, Zamawiający dopuszcza zmianę określenia dnia zapłaty według powszechnie stosowanej formy w obrocie gospodarczym: „Za dzień zapłaty strony przyjmują dzień wpływu środków na rachunek bankowy Wykonawcy”?</w:t>
            </w:r>
          </w:p>
          <w:p w14:paraId="6C1BFCCD" w14:textId="77777777" w:rsidR="00FB7EE2" w:rsidRPr="00225167" w:rsidRDefault="00FB7EE2" w:rsidP="00FB7EE2">
            <w:pPr>
              <w:ind w:left="30" w:right="-72"/>
              <w:jc w:val="both"/>
              <w:rPr>
                <w:b/>
                <w:sz w:val="22"/>
                <w:szCs w:val="22"/>
              </w:rPr>
            </w:pPr>
            <w:r w:rsidRPr="00225167">
              <w:rPr>
                <w:b/>
                <w:sz w:val="22"/>
                <w:szCs w:val="22"/>
              </w:rPr>
              <w:t>Pytanie 8</w:t>
            </w:r>
          </w:p>
          <w:p w14:paraId="08BE4534" w14:textId="77777777" w:rsidR="00FB7EE2" w:rsidRPr="00225167" w:rsidRDefault="00FB7EE2" w:rsidP="00FB7EE2">
            <w:pPr>
              <w:ind w:left="30" w:right="-72"/>
              <w:jc w:val="both"/>
              <w:rPr>
                <w:sz w:val="22"/>
                <w:szCs w:val="22"/>
              </w:rPr>
            </w:pPr>
            <w:r w:rsidRPr="00225167">
              <w:rPr>
                <w:sz w:val="22"/>
                <w:szCs w:val="22"/>
              </w:rPr>
              <w:t xml:space="preserve">Dotyczy: wzór umowy § 3 ust. 5 </w:t>
            </w:r>
          </w:p>
          <w:p w14:paraId="067191C5" w14:textId="77777777" w:rsidR="00FB7EE2" w:rsidRPr="00225167" w:rsidRDefault="00FB7EE2" w:rsidP="00882E77">
            <w:pPr>
              <w:ind w:left="30" w:right="-72"/>
              <w:jc w:val="both"/>
              <w:rPr>
                <w:sz w:val="22"/>
                <w:szCs w:val="22"/>
              </w:rPr>
            </w:pPr>
            <w:r w:rsidRPr="00225167">
              <w:rPr>
                <w:sz w:val="22"/>
                <w:szCs w:val="22"/>
              </w:rPr>
              <w:t xml:space="preserve">Zważywszy na obowiązek wystawiania faktur ustrukturyzowanych za pośrednictwem </w:t>
            </w:r>
            <w:proofErr w:type="spellStart"/>
            <w:r w:rsidRPr="00225167">
              <w:rPr>
                <w:sz w:val="22"/>
                <w:szCs w:val="22"/>
              </w:rPr>
              <w:t>KSeF</w:t>
            </w:r>
            <w:proofErr w:type="spellEnd"/>
            <w:r w:rsidRPr="00225167">
              <w:rPr>
                <w:sz w:val="22"/>
                <w:szCs w:val="22"/>
              </w:rPr>
              <w:t>, który jest obowiązkowy od 01.02.2026r. dla firm przekraczających przychody 200 mln rocznie, a dla pozostałych przedsiębiorców od 01.04.2026r.,</w:t>
            </w:r>
            <w:r w:rsidR="00882E77" w:rsidRPr="00225167">
              <w:rPr>
                <w:sz w:val="22"/>
                <w:szCs w:val="22"/>
              </w:rPr>
              <w:t xml:space="preserve"> </w:t>
            </w:r>
            <w:r w:rsidRPr="00225167">
              <w:rPr>
                <w:sz w:val="22"/>
                <w:szCs w:val="22"/>
              </w:rPr>
              <w:t>Wykonawca wnosi o akceptację następujących rozwiązań i wprowadzenie dodatkowych zapisów do Umowy:</w:t>
            </w:r>
          </w:p>
          <w:p w14:paraId="4DF1D6AE" w14:textId="77777777" w:rsidR="00FB7EE2" w:rsidRPr="00225167" w:rsidRDefault="00FB7EE2" w:rsidP="00FB7EE2">
            <w:pPr>
              <w:ind w:left="30" w:right="-72"/>
              <w:jc w:val="both"/>
              <w:rPr>
                <w:sz w:val="22"/>
                <w:szCs w:val="22"/>
              </w:rPr>
            </w:pPr>
            <w:r w:rsidRPr="00225167">
              <w:rPr>
                <w:sz w:val="22"/>
                <w:szCs w:val="22"/>
              </w:rPr>
              <w:t>„W przypadku obowiązywania Krajowego Systemu e-Faktur, zwanego dalej „</w:t>
            </w:r>
            <w:proofErr w:type="spellStart"/>
            <w:r w:rsidRPr="00225167">
              <w:rPr>
                <w:sz w:val="22"/>
                <w:szCs w:val="22"/>
              </w:rPr>
              <w:t>KSeF</w:t>
            </w:r>
            <w:proofErr w:type="spellEnd"/>
            <w:r w:rsidRPr="00225167">
              <w:rPr>
                <w:sz w:val="22"/>
                <w:szCs w:val="22"/>
              </w:rPr>
              <w:t>”:</w:t>
            </w:r>
          </w:p>
          <w:p w14:paraId="51C5C02E" w14:textId="77777777" w:rsidR="00FB7EE2" w:rsidRPr="00225167" w:rsidRDefault="00FB7EE2" w:rsidP="00FB7EE2">
            <w:pPr>
              <w:ind w:left="30" w:right="-72"/>
              <w:jc w:val="both"/>
              <w:rPr>
                <w:sz w:val="22"/>
                <w:szCs w:val="22"/>
              </w:rPr>
            </w:pPr>
            <w:r w:rsidRPr="00225167">
              <w:rPr>
                <w:sz w:val="22"/>
                <w:szCs w:val="22"/>
              </w:rPr>
              <w:t xml:space="preserve">1) Strony zgodnie postanawiają, że od dnia wejścia w życie obowiązku wystawiania faktur ustrukturyzowanych za pośrednictwem </w:t>
            </w:r>
            <w:proofErr w:type="spellStart"/>
            <w:r w:rsidRPr="00225167">
              <w:rPr>
                <w:sz w:val="22"/>
                <w:szCs w:val="22"/>
              </w:rPr>
              <w:t>KSeF</w:t>
            </w:r>
            <w:proofErr w:type="spellEnd"/>
            <w:r w:rsidRPr="00225167">
              <w:rPr>
                <w:sz w:val="22"/>
                <w:szCs w:val="22"/>
              </w:rPr>
              <w:t xml:space="preserve">”, wszelkie faktury dokumentujące transakcje realizowane na podstawie niniejszej Umowy będą wystawiane i doręczane w formie faktury ustrukturyzowanej w </w:t>
            </w:r>
            <w:proofErr w:type="spellStart"/>
            <w:r w:rsidRPr="00225167">
              <w:rPr>
                <w:sz w:val="22"/>
                <w:szCs w:val="22"/>
              </w:rPr>
              <w:t>KSeF</w:t>
            </w:r>
            <w:proofErr w:type="spellEnd"/>
            <w:r w:rsidRPr="00225167">
              <w:rPr>
                <w:sz w:val="22"/>
                <w:szCs w:val="22"/>
              </w:rPr>
              <w:t>, zgodnie z przepisami ustawy o podatku od towarów i usług;</w:t>
            </w:r>
          </w:p>
          <w:p w14:paraId="2A6A7EED" w14:textId="77777777" w:rsidR="00FB7EE2" w:rsidRPr="00225167" w:rsidRDefault="00FB7EE2" w:rsidP="00FB7EE2">
            <w:pPr>
              <w:ind w:left="30" w:right="-72"/>
              <w:jc w:val="both"/>
              <w:rPr>
                <w:sz w:val="22"/>
                <w:szCs w:val="22"/>
              </w:rPr>
            </w:pPr>
            <w:r w:rsidRPr="00225167">
              <w:rPr>
                <w:sz w:val="22"/>
                <w:szCs w:val="22"/>
              </w:rPr>
              <w:t xml:space="preserve">2) do czasu powstania obowiązku, o którym mowa w pkt. 1, faktury będą wystawiane w dotychczasowej formie (papierowej lub elektronicznej, o której mowa w ust. 21), chyba że Strony uzgodnią wcześniejsze stosowanie faktur ustrukturyzowanych w </w:t>
            </w:r>
            <w:proofErr w:type="spellStart"/>
            <w:r w:rsidRPr="00225167">
              <w:rPr>
                <w:sz w:val="22"/>
                <w:szCs w:val="22"/>
              </w:rPr>
              <w:t>KSeF</w:t>
            </w:r>
            <w:proofErr w:type="spellEnd"/>
            <w:r w:rsidRPr="00225167">
              <w:rPr>
                <w:sz w:val="22"/>
                <w:szCs w:val="22"/>
              </w:rPr>
              <w:t>;</w:t>
            </w:r>
          </w:p>
          <w:p w14:paraId="5294183F" w14:textId="77777777" w:rsidR="00FB7EE2" w:rsidRPr="00225167" w:rsidRDefault="00FB7EE2" w:rsidP="00FB7EE2">
            <w:pPr>
              <w:ind w:left="30" w:right="-72"/>
              <w:jc w:val="both"/>
              <w:rPr>
                <w:sz w:val="22"/>
                <w:szCs w:val="22"/>
              </w:rPr>
            </w:pPr>
            <w:r w:rsidRPr="00225167">
              <w:rPr>
                <w:sz w:val="22"/>
                <w:szCs w:val="22"/>
              </w:rPr>
              <w:lastRenderedPageBreak/>
              <w:t xml:space="preserve">3) za datę doręczenia faktury ustrukturyzowanej uznaje się dzień jej udostępnienia w </w:t>
            </w:r>
            <w:proofErr w:type="spellStart"/>
            <w:r w:rsidRPr="00225167">
              <w:rPr>
                <w:sz w:val="22"/>
                <w:szCs w:val="22"/>
              </w:rPr>
              <w:t>KSeF</w:t>
            </w:r>
            <w:proofErr w:type="spellEnd"/>
            <w:r w:rsidRPr="00225167">
              <w:rPr>
                <w:sz w:val="22"/>
                <w:szCs w:val="22"/>
              </w:rPr>
              <w:t>. Strony przyjmują, że data ta jest wiążąca dla ustalenia terminów płatności, o ile w fakturze nie wskazano inaczej;</w:t>
            </w:r>
          </w:p>
          <w:p w14:paraId="16731409" w14:textId="77777777" w:rsidR="00FB7EE2" w:rsidRPr="00225167" w:rsidRDefault="00FB7EE2" w:rsidP="00FB7EE2">
            <w:pPr>
              <w:ind w:left="30" w:right="-72"/>
              <w:jc w:val="both"/>
              <w:rPr>
                <w:sz w:val="22"/>
                <w:szCs w:val="22"/>
              </w:rPr>
            </w:pPr>
            <w:r w:rsidRPr="00225167">
              <w:rPr>
                <w:sz w:val="22"/>
                <w:szCs w:val="22"/>
              </w:rPr>
              <w:t xml:space="preserve">4) Strony zobowiązują się do współdziałania w zakresie niezbędnym dla prawidłowego wystawiania, otrzymywania i rozliczania faktur w </w:t>
            </w:r>
            <w:proofErr w:type="spellStart"/>
            <w:r w:rsidRPr="00225167">
              <w:rPr>
                <w:sz w:val="22"/>
                <w:szCs w:val="22"/>
              </w:rPr>
              <w:t>KSeF</w:t>
            </w:r>
            <w:proofErr w:type="spellEnd"/>
            <w:r w:rsidRPr="00225167">
              <w:rPr>
                <w:sz w:val="22"/>
                <w:szCs w:val="22"/>
              </w:rPr>
              <w:t>, w szczególności do przekazania sobie nawzajem aktualnych danych identyfikacyjnych, numerów NIP oraz informacji wymaganych do obsługi faktur ustrukturyzowanych;</w:t>
            </w:r>
          </w:p>
          <w:p w14:paraId="57D46D5E" w14:textId="77777777" w:rsidR="00FB7EE2" w:rsidRPr="00225167" w:rsidRDefault="00FB7EE2" w:rsidP="00FB7EE2">
            <w:pPr>
              <w:ind w:left="30" w:right="-72"/>
              <w:jc w:val="both"/>
              <w:rPr>
                <w:sz w:val="22"/>
                <w:szCs w:val="22"/>
              </w:rPr>
            </w:pPr>
            <w:r w:rsidRPr="00225167">
              <w:rPr>
                <w:sz w:val="22"/>
                <w:szCs w:val="22"/>
              </w:rPr>
              <w:t xml:space="preserve">5) każda ze Stron zobowiązana jest niezwłocznie poinformować drugą Stronę o wszelkich zmianach w zakresie danych wymaganych do prawidłowej obsługi faktur w </w:t>
            </w:r>
            <w:proofErr w:type="spellStart"/>
            <w:r w:rsidRPr="00225167">
              <w:rPr>
                <w:sz w:val="22"/>
                <w:szCs w:val="22"/>
              </w:rPr>
              <w:t>KSeF</w:t>
            </w:r>
            <w:proofErr w:type="spellEnd"/>
            <w:r w:rsidRPr="00225167">
              <w:rPr>
                <w:sz w:val="22"/>
                <w:szCs w:val="22"/>
              </w:rPr>
              <w:t>;</w:t>
            </w:r>
          </w:p>
          <w:p w14:paraId="0B748FA9" w14:textId="77777777" w:rsidR="00FB7EE2" w:rsidRPr="00225167" w:rsidRDefault="00FB7EE2" w:rsidP="00FB7EE2">
            <w:pPr>
              <w:ind w:left="30" w:right="-72"/>
              <w:jc w:val="both"/>
              <w:rPr>
                <w:sz w:val="22"/>
                <w:szCs w:val="22"/>
              </w:rPr>
            </w:pPr>
            <w:r w:rsidRPr="00225167">
              <w:rPr>
                <w:sz w:val="22"/>
                <w:szCs w:val="22"/>
              </w:rPr>
              <w:t xml:space="preserve">6) w przypadku niedostępności </w:t>
            </w:r>
            <w:proofErr w:type="spellStart"/>
            <w:r w:rsidRPr="00225167">
              <w:rPr>
                <w:sz w:val="22"/>
                <w:szCs w:val="22"/>
              </w:rPr>
              <w:t>KSeF</w:t>
            </w:r>
            <w:proofErr w:type="spellEnd"/>
            <w:r w:rsidRPr="00225167">
              <w:rPr>
                <w:sz w:val="22"/>
                <w:szCs w:val="22"/>
              </w:rPr>
              <w:t xml:space="preserve"> potwierdzonej oficjalnym komunikatem Ministerstwa Finansów, faktury mogą być wystawiane w formie przewidzianej przepisami prawa jako rozwiązanie awaryjne. Faktury wystawione w trybie awaryjnym podlegają przesłaniu do </w:t>
            </w:r>
            <w:proofErr w:type="spellStart"/>
            <w:r w:rsidRPr="00225167">
              <w:rPr>
                <w:sz w:val="22"/>
                <w:szCs w:val="22"/>
              </w:rPr>
              <w:t>KSeF</w:t>
            </w:r>
            <w:proofErr w:type="spellEnd"/>
            <w:r w:rsidRPr="00225167">
              <w:rPr>
                <w:sz w:val="22"/>
                <w:szCs w:val="22"/>
              </w:rPr>
              <w:t xml:space="preserve"> w pierwszym możliwym terminie zgodnym z obowiązującymi regulacjami. Strony zobowiązują się akceptować takie faktury, a ich skuteczność nie będzie kwestionowana z uwagi na czasowe ograniczenia techniczne </w:t>
            </w:r>
            <w:proofErr w:type="spellStart"/>
            <w:r w:rsidRPr="00225167">
              <w:rPr>
                <w:sz w:val="22"/>
                <w:szCs w:val="22"/>
              </w:rPr>
              <w:t>KSeF</w:t>
            </w:r>
            <w:proofErr w:type="spellEnd"/>
            <w:r w:rsidRPr="00225167">
              <w:rPr>
                <w:sz w:val="22"/>
                <w:szCs w:val="22"/>
              </w:rPr>
              <w:t>;</w:t>
            </w:r>
          </w:p>
          <w:p w14:paraId="11B7F813" w14:textId="77777777" w:rsidR="00FB7EE2" w:rsidRPr="00225167" w:rsidRDefault="00FB7EE2" w:rsidP="00FB7EE2">
            <w:pPr>
              <w:ind w:left="30" w:right="-72"/>
              <w:jc w:val="both"/>
              <w:rPr>
                <w:sz w:val="22"/>
                <w:szCs w:val="22"/>
              </w:rPr>
            </w:pPr>
            <w:r w:rsidRPr="00225167">
              <w:rPr>
                <w:sz w:val="22"/>
                <w:szCs w:val="22"/>
              </w:rPr>
              <w:t xml:space="preserve">7) w przypadku zmiany obowiązujących przepisów prawa dotyczących zasad wystawiania faktur w </w:t>
            </w:r>
            <w:proofErr w:type="spellStart"/>
            <w:r w:rsidRPr="00225167">
              <w:rPr>
                <w:sz w:val="22"/>
                <w:szCs w:val="22"/>
              </w:rPr>
              <w:t>KSeF</w:t>
            </w:r>
            <w:proofErr w:type="spellEnd"/>
            <w:r w:rsidRPr="00225167">
              <w:rPr>
                <w:sz w:val="22"/>
                <w:szCs w:val="22"/>
              </w:rPr>
              <w:t xml:space="preserve"> lub wprowadzenia dodatkowych wymagań technicznych, Strony zobowiązują się do niezwłocznego dostosowania procedur fakturowania do nowych wymogów;</w:t>
            </w:r>
          </w:p>
          <w:p w14:paraId="59B4B4C9" w14:textId="77777777" w:rsidR="00FB7EE2" w:rsidRPr="00225167" w:rsidRDefault="00FB7EE2" w:rsidP="00A76D51">
            <w:pPr>
              <w:ind w:left="30" w:right="-72"/>
              <w:jc w:val="both"/>
              <w:rPr>
                <w:sz w:val="22"/>
                <w:szCs w:val="22"/>
              </w:rPr>
            </w:pPr>
            <w:r w:rsidRPr="00225167">
              <w:rPr>
                <w:sz w:val="22"/>
                <w:szCs w:val="22"/>
              </w:rPr>
              <w:t>8) wszelkie zmiany w sposobie fakturowania wynikające wyłącznie ze zmiany przepisów nie wymagają aneksowania niniejszej Umowy.”</w:t>
            </w:r>
          </w:p>
          <w:p w14:paraId="04887297" w14:textId="77777777" w:rsidR="00FB7EE2" w:rsidRPr="00225167" w:rsidRDefault="00FB7EE2" w:rsidP="00FB7EE2">
            <w:pPr>
              <w:ind w:left="30" w:right="-72"/>
              <w:jc w:val="both"/>
              <w:rPr>
                <w:b/>
                <w:sz w:val="22"/>
                <w:szCs w:val="22"/>
              </w:rPr>
            </w:pPr>
            <w:r w:rsidRPr="00225167">
              <w:rPr>
                <w:b/>
                <w:sz w:val="22"/>
                <w:szCs w:val="22"/>
              </w:rPr>
              <w:t>Pytanie 9</w:t>
            </w:r>
          </w:p>
          <w:p w14:paraId="01A0D018" w14:textId="77777777" w:rsidR="00FB7EE2" w:rsidRPr="00225167" w:rsidRDefault="00FB7EE2" w:rsidP="00FB7EE2">
            <w:pPr>
              <w:ind w:left="30" w:right="-72"/>
              <w:jc w:val="both"/>
              <w:rPr>
                <w:sz w:val="22"/>
                <w:szCs w:val="22"/>
              </w:rPr>
            </w:pPr>
            <w:r w:rsidRPr="00225167">
              <w:rPr>
                <w:sz w:val="22"/>
                <w:szCs w:val="22"/>
              </w:rPr>
              <w:t xml:space="preserve">Dotyczy: wzór umowy § 4 ust. 2 </w:t>
            </w:r>
            <w:proofErr w:type="spellStart"/>
            <w:r w:rsidRPr="00225167">
              <w:rPr>
                <w:sz w:val="22"/>
                <w:szCs w:val="22"/>
              </w:rPr>
              <w:t>ppkt</w:t>
            </w:r>
            <w:proofErr w:type="spellEnd"/>
            <w:r w:rsidRPr="00225167">
              <w:rPr>
                <w:sz w:val="22"/>
                <w:szCs w:val="22"/>
              </w:rPr>
              <w:t xml:space="preserve"> b)</w:t>
            </w:r>
          </w:p>
          <w:p w14:paraId="115BD5E7" w14:textId="77777777" w:rsidR="00FB7EE2" w:rsidRPr="00225167" w:rsidRDefault="00FB7EE2" w:rsidP="00FB7EE2">
            <w:pPr>
              <w:ind w:left="30" w:right="-72"/>
              <w:jc w:val="both"/>
              <w:rPr>
                <w:sz w:val="22"/>
                <w:szCs w:val="22"/>
              </w:rPr>
            </w:pPr>
            <w:r w:rsidRPr="00225167">
              <w:rPr>
                <w:sz w:val="22"/>
                <w:szCs w:val="22"/>
              </w:rPr>
              <w:t xml:space="preserve">Zamawiający określił wysokość kar umownych za nie zgłoszenie się Wykonawcy </w:t>
            </w:r>
          </w:p>
          <w:p w14:paraId="0B29C6B4" w14:textId="77777777" w:rsidR="00FB7EE2" w:rsidRPr="00225167" w:rsidRDefault="00FB7EE2" w:rsidP="00FB7EE2">
            <w:pPr>
              <w:ind w:left="30" w:right="-72"/>
              <w:jc w:val="both"/>
              <w:rPr>
                <w:sz w:val="22"/>
                <w:szCs w:val="22"/>
              </w:rPr>
            </w:pPr>
            <w:r w:rsidRPr="00225167">
              <w:rPr>
                <w:sz w:val="22"/>
                <w:szCs w:val="22"/>
              </w:rPr>
              <w:t>po odbiór przesyłek „jeżeli Wykonawca nie odbierze od Zamawiającego przesyłek w wyznaczonym dniu i czasie, zapłaci każdorazowo Zamawiającemu karę umowną w wysokości 50,00 zł.”</w:t>
            </w:r>
          </w:p>
          <w:p w14:paraId="5CB8A6D1" w14:textId="77777777" w:rsidR="00FB7EE2" w:rsidRPr="00225167" w:rsidRDefault="00FB7EE2" w:rsidP="00A76D51">
            <w:pPr>
              <w:ind w:left="30" w:right="-72"/>
              <w:jc w:val="both"/>
              <w:rPr>
                <w:sz w:val="22"/>
                <w:szCs w:val="22"/>
              </w:rPr>
            </w:pPr>
            <w:r w:rsidRPr="00225167">
              <w:rPr>
                <w:sz w:val="22"/>
                <w:szCs w:val="22"/>
              </w:rPr>
              <w:t>Czy Zamawiający dopuszcza wykreślenie kar umownych z postanowień zawartych w § 4 ust. 2 pkt b) wzoru umowy i oparcie odpowiedzialności Wykonawcy głównie na zasadach określonych w regulaminach Wykonawcy?  Wykonawca zwraca uwagę, że przedmiot zamówienia obejmuje odbiór przesyłek ze wskazanego miejsca w kraju i doręczenia do Zleceniodawcy, co w niektórych przypadkach i lokalizacjach może być z przyczyn niezawinionych przez Wykonawcę niemożliwe do realizacji. Zapis taki powoduje nieuzasadnione duże ryzyko po stronie potencjalnych wykonawców</w:t>
            </w:r>
            <w:r w:rsidR="00A76D51" w:rsidRPr="00225167">
              <w:rPr>
                <w:sz w:val="22"/>
                <w:szCs w:val="22"/>
              </w:rPr>
              <w:t>.</w:t>
            </w:r>
          </w:p>
          <w:p w14:paraId="32E483B2" w14:textId="77777777" w:rsidR="00FB7EE2" w:rsidRPr="00225167" w:rsidRDefault="00FB7EE2" w:rsidP="00FB7EE2">
            <w:pPr>
              <w:ind w:left="30" w:right="-72"/>
              <w:jc w:val="both"/>
              <w:rPr>
                <w:b/>
                <w:sz w:val="22"/>
                <w:szCs w:val="22"/>
              </w:rPr>
            </w:pPr>
            <w:r w:rsidRPr="00225167">
              <w:rPr>
                <w:b/>
                <w:sz w:val="22"/>
                <w:szCs w:val="22"/>
              </w:rPr>
              <w:t>Pytanie 10</w:t>
            </w:r>
          </w:p>
          <w:p w14:paraId="039D04B5" w14:textId="77777777" w:rsidR="00FB7EE2" w:rsidRPr="00225167" w:rsidRDefault="00FB7EE2" w:rsidP="00FB7EE2">
            <w:pPr>
              <w:ind w:left="30" w:right="-72"/>
              <w:jc w:val="both"/>
              <w:rPr>
                <w:sz w:val="22"/>
                <w:szCs w:val="22"/>
              </w:rPr>
            </w:pPr>
            <w:r w:rsidRPr="00225167">
              <w:rPr>
                <w:sz w:val="22"/>
                <w:szCs w:val="22"/>
              </w:rPr>
              <w:t xml:space="preserve">Dotyczy: wzór umowy § 4 ust 2 </w:t>
            </w:r>
            <w:proofErr w:type="spellStart"/>
            <w:r w:rsidRPr="00225167">
              <w:rPr>
                <w:sz w:val="22"/>
                <w:szCs w:val="22"/>
              </w:rPr>
              <w:t>ppkt</w:t>
            </w:r>
            <w:proofErr w:type="spellEnd"/>
            <w:r w:rsidRPr="00225167">
              <w:rPr>
                <w:sz w:val="22"/>
                <w:szCs w:val="22"/>
              </w:rPr>
              <w:t xml:space="preserve"> c), d) oraz ust 3 </w:t>
            </w:r>
            <w:proofErr w:type="spellStart"/>
            <w:r w:rsidRPr="00225167">
              <w:rPr>
                <w:sz w:val="22"/>
                <w:szCs w:val="22"/>
              </w:rPr>
              <w:t>ppkt</w:t>
            </w:r>
            <w:proofErr w:type="spellEnd"/>
            <w:r w:rsidRPr="00225167">
              <w:rPr>
                <w:sz w:val="22"/>
                <w:szCs w:val="22"/>
              </w:rPr>
              <w:t xml:space="preserve"> a) i b) </w:t>
            </w:r>
          </w:p>
          <w:p w14:paraId="39CA3A58" w14:textId="77777777" w:rsidR="00FB7EE2" w:rsidRPr="00225167" w:rsidRDefault="00FB7EE2" w:rsidP="00882E77">
            <w:pPr>
              <w:ind w:left="30" w:right="-72"/>
              <w:jc w:val="both"/>
              <w:rPr>
                <w:sz w:val="22"/>
                <w:szCs w:val="22"/>
              </w:rPr>
            </w:pPr>
            <w:r w:rsidRPr="00225167">
              <w:rPr>
                <w:sz w:val="22"/>
                <w:szCs w:val="22"/>
              </w:rPr>
              <w:t>Zamawiający ma prawo obciążyć Wykonawcę karą umowną jednakże w opinii Wykonawcy przewidziane kary umowne są zbyt wygórowane. Kara umowna ma spełniać funkcje odszkodowawcze a nie przychodowe dlatego Wykonawca wnosi o zmniejszenie przewidzianych kar umownych w następujący sposób:</w:t>
            </w:r>
          </w:p>
          <w:p w14:paraId="1E2D0A5A" w14:textId="77777777" w:rsidR="00FB7EE2" w:rsidRPr="00225167" w:rsidRDefault="00FB7EE2" w:rsidP="00FB7EE2">
            <w:pPr>
              <w:ind w:left="30" w:right="-72"/>
              <w:jc w:val="both"/>
              <w:rPr>
                <w:sz w:val="22"/>
                <w:szCs w:val="22"/>
              </w:rPr>
            </w:pPr>
            <w:r w:rsidRPr="00225167">
              <w:rPr>
                <w:sz w:val="22"/>
                <w:szCs w:val="22"/>
              </w:rPr>
              <w:t>Ust 2</w:t>
            </w:r>
          </w:p>
          <w:p w14:paraId="40F2E401" w14:textId="77777777" w:rsidR="00FB7EE2" w:rsidRPr="00225167" w:rsidRDefault="00FB7EE2" w:rsidP="00FB7EE2">
            <w:pPr>
              <w:ind w:left="30" w:right="-72"/>
              <w:jc w:val="both"/>
              <w:rPr>
                <w:sz w:val="22"/>
                <w:szCs w:val="22"/>
              </w:rPr>
            </w:pPr>
            <w:r w:rsidRPr="00225167">
              <w:rPr>
                <w:sz w:val="22"/>
                <w:szCs w:val="22"/>
              </w:rPr>
              <w:t>„c) z tytułu odstąpienia od umowy w całości przez którąkolwiek ze stron z winy Zleceniobiorcy, w wysokości 5% całkowitego wynagrodzenia brutto określonego w  § 1 pkt 8;</w:t>
            </w:r>
          </w:p>
          <w:p w14:paraId="4121D4E0" w14:textId="77777777" w:rsidR="00FB7EE2" w:rsidRPr="00225167" w:rsidRDefault="00FB7EE2" w:rsidP="00FB7EE2">
            <w:pPr>
              <w:ind w:left="30" w:right="-72"/>
              <w:jc w:val="both"/>
              <w:rPr>
                <w:sz w:val="22"/>
                <w:szCs w:val="22"/>
              </w:rPr>
            </w:pPr>
            <w:r w:rsidRPr="00225167">
              <w:rPr>
                <w:sz w:val="22"/>
                <w:szCs w:val="22"/>
              </w:rPr>
              <w:t>d) z tytułu wypowiedzenia umowy przez którąkolwiek ze stron z winy Zleceniobiorcy, w wysokości 5 % od kwoty stanowiącej różnicę pomiędzy całkowitą wartością umowy określoną w § 1 pkt 8, a wynagrodzeniem brutto za usługi wykonane i zapłacone przez Zleceniodawcę.</w:t>
            </w:r>
          </w:p>
          <w:p w14:paraId="2A5446B8" w14:textId="3FEBF126" w:rsidR="00FB7EE2" w:rsidRPr="00225167" w:rsidRDefault="00FB7EE2" w:rsidP="003A1D15">
            <w:pPr>
              <w:ind w:left="30" w:right="-72"/>
              <w:jc w:val="both"/>
              <w:rPr>
                <w:sz w:val="22"/>
                <w:szCs w:val="22"/>
              </w:rPr>
            </w:pPr>
            <w:r w:rsidRPr="00225167">
              <w:rPr>
                <w:sz w:val="22"/>
                <w:szCs w:val="22"/>
              </w:rPr>
              <w:t xml:space="preserve">Analogicznie prosimy o obniżenie do 5% przewidzianych kar, przysługujących Wykonawcy o których mowa w ust. 3 </w:t>
            </w:r>
            <w:proofErr w:type="spellStart"/>
            <w:r w:rsidRPr="00225167">
              <w:rPr>
                <w:sz w:val="22"/>
                <w:szCs w:val="22"/>
              </w:rPr>
              <w:t>ppkt</w:t>
            </w:r>
            <w:proofErr w:type="spellEnd"/>
            <w:r w:rsidRPr="00225167">
              <w:rPr>
                <w:sz w:val="22"/>
                <w:szCs w:val="22"/>
              </w:rPr>
              <w:t xml:space="preserve"> a) i b)  </w:t>
            </w:r>
          </w:p>
          <w:p w14:paraId="7E29D270" w14:textId="77777777" w:rsidR="00FB7EE2" w:rsidRPr="00225167" w:rsidRDefault="00FB7EE2" w:rsidP="00FB7EE2">
            <w:pPr>
              <w:ind w:left="30" w:right="-72"/>
              <w:jc w:val="both"/>
              <w:rPr>
                <w:b/>
                <w:sz w:val="22"/>
                <w:szCs w:val="22"/>
              </w:rPr>
            </w:pPr>
            <w:r w:rsidRPr="00225167">
              <w:rPr>
                <w:b/>
                <w:sz w:val="22"/>
                <w:szCs w:val="22"/>
              </w:rPr>
              <w:t xml:space="preserve">Pytanie 11 </w:t>
            </w:r>
          </w:p>
          <w:p w14:paraId="257B0B79" w14:textId="77777777" w:rsidR="00FB7EE2" w:rsidRPr="00225167" w:rsidRDefault="00FB7EE2" w:rsidP="00FB7EE2">
            <w:pPr>
              <w:ind w:left="30" w:right="-72"/>
              <w:jc w:val="both"/>
              <w:rPr>
                <w:sz w:val="22"/>
                <w:szCs w:val="22"/>
              </w:rPr>
            </w:pPr>
            <w:r w:rsidRPr="00225167">
              <w:rPr>
                <w:sz w:val="22"/>
                <w:szCs w:val="22"/>
              </w:rPr>
              <w:t>Dotyczy: wzór umowy § 4 ust. 6</w:t>
            </w:r>
          </w:p>
          <w:p w14:paraId="7C73F34D" w14:textId="77777777" w:rsidR="00FB7EE2" w:rsidRPr="00225167" w:rsidRDefault="00FB7EE2" w:rsidP="00A76D51">
            <w:pPr>
              <w:ind w:left="30" w:right="-72"/>
              <w:jc w:val="both"/>
              <w:rPr>
                <w:sz w:val="22"/>
                <w:szCs w:val="22"/>
              </w:rPr>
            </w:pPr>
            <w:r w:rsidRPr="00225167">
              <w:rPr>
                <w:sz w:val="22"/>
                <w:szCs w:val="22"/>
              </w:rPr>
              <w:lastRenderedPageBreak/>
              <w:t>Wykonawca zwraca się o obniżenie przewidzianej wysokości kar i zmianę zapisu na następujący: „Łączna maksymalna wysokość kar umownych, których mogą dochodzić Strony nie może przekroczyć 8 % całkowitego wynagrodzenia o którym mowa w § 1 ust. 8 umowy”</w:t>
            </w:r>
          </w:p>
          <w:p w14:paraId="0749C2B8" w14:textId="77777777" w:rsidR="00FB7EE2" w:rsidRPr="00225167" w:rsidRDefault="00FB7EE2" w:rsidP="00FB7EE2">
            <w:pPr>
              <w:ind w:left="30" w:right="-72"/>
              <w:jc w:val="both"/>
              <w:rPr>
                <w:b/>
                <w:sz w:val="22"/>
                <w:szCs w:val="22"/>
              </w:rPr>
            </w:pPr>
            <w:r w:rsidRPr="00225167">
              <w:rPr>
                <w:b/>
                <w:sz w:val="22"/>
                <w:szCs w:val="22"/>
              </w:rPr>
              <w:t xml:space="preserve">Pytanie 12 </w:t>
            </w:r>
          </w:p>
          <w:p w14:paraId="33BFB621" w14:textId="77777777" w:rsidR="00FB7EE2" w:rsidRPr="00225167" w:rsidRDefault="00FB7EE2" w:rsidP="00FB7EE2">
            <w:pPr>
              <w:ind w:left="30" w:right="-72"/>
              <w:jc w:val="both"/>
              <w:rPr>
                <w:sz w:val="22"/>
                <w:szCs w:val="22"/>
              </w:rPr>
            </w:pPr>
            <w:r w:rsidRPr="00225167">
              <w:rPr>
                <w:sz w:val="22"/>
                <w:szCs w:val="22"/>
              </w:rPr>
              <w:t>Dotyczy: Szczegółowa kalkulacja cenowa (przesyłki krajowe – Polska).</w:t>
            </w:r>
          </w:p>
          <w:p w14:paraId="5CBAED0C" w14:textId="77777777" w:rsidR="00FB7EE2" w:rsidRPr="00225167" w:rsidRDefault="00FB7EE2" w:rsidP="00FB7EE2">
            <w:pPr>
              <w:ind w:left="30" w:right="-72"/>
              <w:jc w:val="both"/>
              <w:rPr>
                <w:sz w:val="22"/>
                <w:szCs w:val="22"/>
              </w:rPr>
            </w:pPr>
            <w:r w:rsidRPr="00225167">
              <w:rPr>
                <w:sz w:val="22"/>
                <w:szCs w:val="22"/>
              </w:rPr>
              <w:t>Zamawiający wskazał do wyceny przesyłki nie wskazując ich wymiarów.</w:t>
            </w:r>
          </w:p>
          <w:p w14:paraId="0A24D621" w14:textId="77777777" w:rsidR="00FB7EE2" w:rsidRPr="00225167" w:rsidRDefault="00FB7EE2" w:rsidP="00FB7EE2">
            <w:pPr>
              <w:ind w:left="30" w:right="-72"/>
              <w:jc w:val="both"/>
              <w:rPr>
                <w:sz w:val="22"/>
                <w:szCs w:val="22"/>
              </w:rPr>
            </w:pPr>
            <w:r w:rsidRPr="00225167">
              <w:rPr>
                <w:sz w:val="22"/>
                <w:szCs w:val="22"/>
              </w:rPr>
              <w:t>W celu  prawidłowej wyceny wskazanych przesyłek, Wykonawca zwraca się z zapytaniem czy Zamawiający przychyli się do prośby Wykonawcy i wskaże format/wymiary/wagę przesyłek, na podstawie podziału dostępnego u Wykonawcy tj. :</w:t>
            </w:r>
          </w:p>
          <w:p w14:paraId="423771A0" w14:textId="77777777" w:rsidR="00FB7EE2" w:rsidRPr="00225167" w:rsidRDefault="00FB7EE2" w:rsidP="00FB7EE2">
            <w:pPr>
              <w:ind w:left="30" w:right="-72"/>
              <w:jc w:val="both"/>
              <w:rPr>
                <w:sz w:val="22"/>
                <w:szCs w:val="22"/>
              </w:rPr>
            </w:pPr>
            <w:r w:rsidRPr="00225167">
              <w:rPr>
                <w:sz w:val="22"/>
                <w:szCs w:val="22"/>
              </w:rPr>
              <w:t>Format  S: przesyłka o maksymalnych wymiarach 9 cm x 40 cm x 65 cm i wadze do 20 kg;</w:t>
            </w:r>
          </w:p>
          <w:p w14:paraId="640EE575" w14:textId="77777777" w:rsidR="00FB7EE2" w:rsidRPr="00225167" w:rsidRDefault="00FB7EE2" w:rsidP="00FB7EE2">
            <w:pPr>
              <w:ind w:left="30" w:right="-72"/>
              <w:jc w:val="both"/>
              <w:rPr>
                <w:sz w:val="22"/>
                <w:szCs w:val="22"/>
              </w:rPr>
            </w:pPr>
            <w:r w:rsidRPr="00225167">
              <w:rPr>
                <w:sz w:val="22"/>
                <w:szCs w:val="22"/>
              </w:rPr>
              <w:t>Format M: przesyłka o maksymalnych wymiarach 20 cm x 40 cm x 65 cm i wadze do 20 kg;</w:t>
            </w:r>
          </w:p>
          <w:p w14:paraId="2A85ADA5" w14:textId="77777777" w:rsidR="00FB7EE2" w:rsidRPr="00225167" w:rsidRDefault="00FB7EE2" w:rsidP="00FB7EE2">
            <w:pPr>
              <w:ind w:left="30" w:right="-72"/>
              <w:jc w:val="both"/>
              <w:rPr>
                <w:sz w:val="22"/>
                <w:szCs w:val="22"/>
              </w:rPr>
            </w:pPr>
            <w:r w:rsidRPr="00225167">
              <w:rPr>
                <w:sz w:val="22"/>
                <w:szCs w:val="22"/>
              </w:rPr>
              <w:t>Format L: przesyłka o maksymalnych wymiarach 42 cm x 40 cm x 65 cm i wadze do 20 kg;</w:t>
            </w:r>
          </w:p>
          <w:p w14:paraId="65635B3F" w14:textId="77777777" w:rsidR="00FB7EE2" w:rsidRPr="00225167" w:rsidRDefault="00FB7EE2" w:rsidP="00FB7EE2">
            <w:pPr>
              <w:ind w:left="30" w:right="-72"/>
              <w:jc w:val="both"/>
              <w:rPr>
                <w:sz w:val="22"/>
                <w:szCs w:val="22"/>
              </w:rPr>
            </w:pPr>
            <w:r w:rsidRPr="00225167">
              <w:rPr>
                <w:sz w:val="22"/>
                <w:szCs w:val="22"/>
              </w:rPr>
              <w:t>Format XL: przesyłka o maksymalnych wymiarach – (wysokość + szerokość</w:t>
            </w:r>
          </w:p>
          <w:p w14:paraId="2FB06497" w14:textId="77777777" w:rsidR="00FB7EE2" w:rsidRPr="00225167" w:rsidRDefault="00FB7EE2" w:rsidP="00FB7EE2">
            <w:pPr>
              <w:ind w:left="30" w:right="-72"/>
              <w:jc w:val="both"/>
              <w:rPr>
                <w:sz w:val="22"/>
                <w:szCs w:val="22"/>
              </w:rPr>
            </w:pPr>
            <w:r w:rsidRPr="00225167">
              <w:rPr>
                <w:sz w:val="22"/>
                <w:szCs w:val="22"/>
              </w:rPr>
              <w:t>+ długość)&lt;=210 cm przy czym największy wymiar (długość) nie może przekroczyć 90 cm i wadze do 20 kg;</w:t>
            </w:r>
          </w:p>
          <w:p w14:paraId="1D0FD37E" w14:textId="77777777" w:rsidR="00FB7EE2" w:rsidRPr="00225167" w:rsidRDefault="00FB7EE2" w:rsidP="00FB7EE2">
            <w:pPr>
              <w:ind w:left="30" w:right="-72"/>
              <w:jc w:val="both"/>
              <w:rPr>
                <w:sz w:val="22"/>
                <w:szCs w:val="22"/>
              </w:rPr>
            </w:pPr>
            <w:r w:rsidRPr="00225167">
              <w:rPr>
                <w:sz w:val="22"/>
                <w:szCs w:val="22"/>
              </w:rPr>
              <w:t>Format 2XL: przesyłka o maksymalnych wymiarach – (wysokość + szerokość</w:t>
            </w:r>
          </w:p>
          <w:p w14:paraId="03314C10" w14:textId="77777777" w:rsidR="00FB7EE2" w:rsidRPr="00225167" w:rsidRDefault="00FB7EE2" w:rsidP="00FB7EE2">
            <w:pPr>
              <w:ind w:left="30" w:right="-72"/>
              <w:jc w:val="both"/>
              <w:rPr>
                <w:sz w:val="22"/>
                <w:szCs w:val="22"/>
              </w:rPr>
            </w:pPr>
            <w:r w:rsidRPr="00225167">
              <w:rPr>
                <w:sz w:val="22"/>
                <w:szCs w:val="22"/>
              </w:rPr>
              <w:t>+ długość) &lt;=250 cm przy czym największy wymiar (długość) nie może przekroczyć 120 cm i wadze do 30 kg; z opcją rozszerzenia do 50 kg</w:t>
            </w:r>
          </w:p>
          <w:p w14:paraId="153FB9A3" w14:textId="77777777" w:rsidR="00FB7EE2" w:rsidRPr="00225167" w:rsidRDefault="00FB7EE2" w:rsidP="00FB7EE2">
            <w:pPr>
              <w:ind w:left="30" w:right="-72"/>
              <w:jc w:val="both"/>
              <w:rPr>
                <w:sz w:val="22"/>
                <w:szCs w:val="22"/>
              </w:rPr>
            </w:pPr>
            <w:r w:rsidRPr="00225167">
              <w:rPr>
                <w:sz w:val="22"/>
                <w:szCs w:val="22"/>
              </w:rPr>
              <w:t>Powyższe umożliwiłoby Wykonawcy prawidłową wycenę usługi.</w:t>
            </w:r>
          </w:p>
          <w:p w14:paraId="48C1620E" w14:textId="77777777" w:rsidR="00FB7EE2" w:rsidRPr="00225167" w:rsidRDefault="00FB7EE2" w:rsidP="00A76D51">
            <w:pPr>
              <w:ind w:left="30" w:right="-72"/>
              <w:jc w:val="both"/>
              <w:rPr>
                <w:sz w:val="22"/>
                <w:szCs w:val="22"/>
              </w:rPr>
            </w:pPr>
            <w:r w:rsidRPr="00225167">
              <w:rPr>
                <w:sz w:val="22"/>
                <w:szCs w:val="22"/>
              </w:rPr>
              <w:t xml:space="preserve">Brak wskazania wymiarów przesyłek, uniemożliwia Wykonawcy wycenę i przedstawienie oferty, ponieważ nie jest możliwe określenie w tej sytuacji maksymalnych wymiarów przesyłek. Wskazanie dokładnych parametrów pozwoli dostosować ceny i ograniczyć koszt Zamawiającego. </w:t>
            </w:r>
          </w:p>
          <w:p w14:paraId="3DDB9AA3" w14:textId="77777777" w:rsidR="00FB7EE2" w:rsidRPr="00225167" w:rsidRDefault="00FB7EE2" w:rsidP="00FB7EE2">
            <w:pPr>
              <w:ind w:left="30" w:right="-72"/>
              <w:jc w:val="both"/>
              <w:rPr>
                <w:b/>
                <w:sz w:val="22"/>
                <w:szCs w:val="22"/>
              </w:rPr>
            </w:pPr>
            <w:r w:rsidRPr="00225167">
              <w:rPr>
                <w:b/>
                <w:sz w:val="22"/>
                <w:szCs w:val="22"/>
              </w:rPr>
              <w:t>Pytanie 13</w:t>
            </w:r>
          </w:p>
          <w:p w14:paraId="2CC83A1B" w14:textId="77777777" w:rsidR="00FB7EE2" w:rsidRPr="00225167" w:rsidRDefault="00FB7EE2" w:rsidP="00FB7EE2">
            <w:pPr>
              <w:ind w:left="30" w:right="-72"/>
              <w:jc w:val="both"/>
              <w:rPr>
                <w:sz w:val="22"/>
                <w:szCs w:val="22"/>
              </w:rPr>
            </w:pPr>
            <w:r w:rsidRPr="00225167">
              <w:rPr>
                <w:sz w:val="22"/>
                <w:szCs w:val="22"/>
              </w:rPr>
              <w:t>Dotyczy: Szczegółowa kalkulacja cenowa (przesyłki krajowe – Polska).</w:t>
            </w:r>
          </w:p>
          <w:p w14:paraId="1869DDF3" w14:textId="77777777" w:rsidR="00FB7EE2" w:rsidRPr="00225167" w:rsidRDefault="00FB7EE2" w:rsidP="00FB7EE2">
            <w:pPr>
              <w:ind w:left="30" w:right="-72"/>
              <w:jc w:val="both"/>
              <w:rPr>
                <w:sz w:val="22"/>
                <w:szCs w:val="22"/>
              </w:rPr>
            </w:pPr>
            <w:r w:rsidRPr="00225167">
              <w:rPr>
                <w:sz w:val="22"/>
                <w:szCs w:val="22"/>
              </w:rPr>
              <w:t>Zamawiający w Szczegółowej kalkulacji cenowej wykazał przesyłki kurierskie krajowe do 100kg.</w:t>
            </w:r>
          </w:p>
          <w:p w14:paraId="30747956" w14:textId="77777777" w:rsidR="00FB7EE2" w:rsidRPr="00225167" w:rsidRDefault="00FB7EE2" w:rsidP="00A76D51">
            <w:pPr>
              <w:ind w:left="30" w:right="-72"/>
              <w:jc w:val="both"/>
              <w:rPr>
                <w:sz w:val="22"/>
                <w:szCs w:val="22"/>
              </w:rPr>
            </w:pPr>
            <w:r w:rsidRPr="00225167">
              <w:rPr>
                <w:sz w:val="22"/>
                <w:szCs w:val="22"/>
              </w:rPr>
              <w:t xml:space="preserve">U Wykonawcy przesyłki krajowe powyżej 50 kg, traktowane są jako przesyłki paletowe, natomiast w przypadku przesyłek kurierskich, Wykonawca nie ma możliwości świadczenia usług dla przesyłek powyżej 50 kg. Przesyłki o masie powyżej 50 kg nie podlegają pod segment usług kurierskich realizowanych w oparciu o Prawo pocztowe, a realizowane są ramach segmentu transportowego realizowanego w oparciu o Prawo przewozowe. </w:t>
            </w:r>
          </w:p>
          <w:p w14:paraId="7F5FABB5" w14:textId="77777777" w:rsidR="00FB7EE2" w:rsidRPr="00225167" w:rsidRDefault="00FB7EE2" w:rsidP="00FB7EE2">
            <w:pPr>
              <w:ind w:left="30" w:right="-72"/>
              <w:jc w:val="both"/>
              <w:rPr>
                <w:sz w:val="22"/>
                <w:szCs w:val="22"/>
              </w:rPr>
            </w:pPr>
            <w:r w:rsidRPr="00225167">
              <w:rPr>
                <w:sz w:val="22"/>
                <w:szCs w:val="22"/>
              </w:rPr>
              <w:t>Czy Zamawiający wyrazi zgodę na złożenie oferty częściowej (tj. nieuwzględniającej wyceny przesyłek powyżej 50 kg), bądź też wydzieli przedmiotowe przesyłki (tj. powyżej 50 kg) do osobnego postępowania?</w:t>
            </w:r>
          </w:p>
          <w:p w14:paraId="144B4C4C" w14:textId="77777777" w:rsidR="00FB7EE2" w:rsidRPr="00225167" w:rsidRDefault="00FB7EE2" w:rsidP="00A76D51">
            <w:pPr>
              <w:ind w:left="30" w:right="-72"/>
              <w:jc w:val="both"/>
              <w:rPr>
                <w:sz w:val="22"/>
                <w:szCs w:val="22"/>
              </w:rPr>
            </w:pPr>
            <w:r w:rsidRPr="00225167">
              <w:rPr>
                <w:sz w:val="22"/>
                <w:szCs w:val="22"/>
              </w:rPr>
              <w:t>Pozostawienie zapisów w obecnej formie uniemożliwia Wykonawcy złożenie oferty.</w:t>
            </w:r>
          </w:p>
          <w:p w14:paraId="27BAB7BC" w14:textId="77777777" w:rsidR="00FB7EE2" w:rsidRPr="00225167" w:rsidRDefault="00FB7EE2" w:rsidP="00FB7EE2">
            <w:pPr>
              <w:ind w:left="30" w:right="-72"/>
              <w:jc w:val="both"/>
              <w:rPr>
                <w:b/>
                <w:sz w:val="22"/>
                <w:szCs w:val="22"/>
              </w:rPr>
            </w:pPr>
            <w:r w:rsidRPr="00225167">
              <w:rPr>
                <w:b/>
                <w:sz w:val="22"/>
                <w:szCs w:val="22"/>
              </w:rPr>
              <w:t>Pytanie 14</w:t>
            </w:r>
          </w:p>
          <w:p w14:paraId="41275CA5" w14:textId="77777777" w:rsidR="00FB7EE2" w:rsidRPr="00225167" w:rsidRDefault="00FB7EE2" w:rsidP="00FB7EE2">
            <w:pPr>
              <w:ind w:left="30" w:right="-72"/>
              <w:jc w:val="both"/>
              <w:rPr>
                <w:sz w:val="22"/>
                <w:szCs w:val="22"/>
              </w:rPr>
            </w:pPr>
            <w:r w:rsidRPr="00225167">
              <w:rPr>
                <w:sz w:val="22"/>
                <w:szCs w:val="22"/>
              </w:rPr>
              <w:t>Dotyczy: Szczegółowa kalkulacja cenowa (przesyłki krajowe – Polska).</w:t>
            </w:r>
          </w:p>
          <w:p w14:paraId="1E1A0C5F" w14:textId="77777777" w:rsidR="00FB7EE2" w:rsidRPr="00225167" w:rsidRDefault="00FB7EE2" w:rsidP="00A76D51">
            <w:pPr>
              <w:ind w:left="30" w:right="-72"/>
              <w:jc w:val="both"/>
              <w:rPr>
                <w:sz w:val="22"/>
                <w:szCs w:val="22"/>
              </w:rPr>
            </w:pPr>
            <w:r w:rsidRPr="00225167">
              <w:rPr>
                <w:sz w:val="22"/>
                <w:szCs w:val="22"/>
              </w:rPr>
              <w:t>Zamawiający określił do wyceny przesyłki z opcją zwrotnego potwierdzenia odbioru. Prosimy o doprecyzowanie czy potwierdzenie odbioru ma być realizowane jako przesyłka listowa czy jako usługa kurierska?</w:t>
            </w:r>
          </w:p>
          <w:p w14:paraId="68595799" w14:textId="77777777" w:rsidR="00FB7EE2" w:rsidRPr="00225167" w:rsidRDefault="00FB7EE2" w:rsidP="00FB7EE2">
            <w:pPr>
              <w:ind w:left="30" w:right="-72"/>
              <w:jc w:val="both"/>
              <w:rPr>
                <w:b/>
                <w:sz w:val="22"/>
                <w:szCs w:val="22"/>
              </w:rPr>
            </w:pPr>
            <w:r w:rsidRPr="00225167">
              <w:rPr>
                <w:b/>
                <w:sz w:val="22"/>
                <w:szCs w:val="22"/>
              </w:rPr>
              <w:t xml:space="preserve">Pytanie 15 </w:t>
            </w:r>
          </w:p>
          <w:p w14:paraId="46828689" w14:textId="77777777" w:rsidR="00FB7EE2" w:rsidRPr="00225167" w:rsidRDefault="00FB7EE2" w:rsidP="00FB7EE2">
            <w:pPr>
              <w:ind w:left="30" w:right="-72"/>
              <w:jc w:val="both"/>
              <w:rPr>
                <w:sz w:val="22"/>
                <w:szCs w:val="22"/>
              </w:rPr>
            </w:pPr>
            <w:r w:rsidRPr="00225167">
              <w:rPr>
                <w:sz w:val="22"/>
                <w:szCs w:val="22"/>
              </w:rPr>
              <w:t>Dotyczy: Szczegółowa kalkulacja cenowa (przesyłki zagraniczne)</w:t>
            </w:r>
          </w:p>
          <w:p w14:paraId="18701C93" w14:textId="77777777" w:rsidR="00FB7EE2" w:rsidRPr="00225167" w:rsidRDefault="00FB7EE2" w:rsidP="00FB7EE2">
            <w:pPr>
              <w:ind w:left="30" w:right="-72"/>
              <w:jc w:val="both"/>
              <w:rPr>
                <w:sz w:val="22"/>
                <w:szCs w:val="22"/>
              </w:rPr>
            </w:pPr>
            <w:r w:rsidRPr="00225167">
              <w:rPr>
                <w:sz w:val="22"/>
                <w:szCs w:val="22"/>
              </w:rPr>
              <w:t>Zamawiający wskazał do wyceny dla większości państw, przesyłki kurierskie o masie &gt;20 do 25 kg.</w:t>
            </w:r>
          </w:p>
          <w:p w14:paraId="2004EEF9" w14:textId="77777777" w:rsidR="00FB7EE2" w:rsidRPr="00225167" w:rsidRDefault="00FB7EE2" w:rsidP="00A76D51">
            <w:pPr>
              <w:ind w:left="30" w:right="-72"/>
              <w:jc w:val="both"/>
              <w:rPr>
                <w:sz w:val="22"/>
                <w:szCs w:val="22"/>
              </w:rPr>
            </w:pPr>
            <w:r w:rsidRPr="00225167">
              <w:rPr>
                <w:sz w:val="22"/>
                <w:szCs w:val="22"/>
              </w:rPr>
              <w:t>Z uwagi na fakt iż Zamawiający usługi kurierskie w obrocie zagranicznym realizuje tylko dla przesyłek o masie do 20 kg, to czy Zamawiający dopuszcza wykreślenie tych pozycji z formularza Szczegółowej kalkulacji cenowej, ewentualnie czy Zamawiający dopuszcza złożenie oferty częściowej w tym zakresie (tj. bez wyceny przesyłek powyżej 20 kg)</w:t>
            </w:r>
          </w:p>
          <w:p w14:paraId="78508971" w14:textId="77777777" w:rsidR="00FB7EE2" w:rsidRPr="00225167" w:rsidRDefault="00FB7EE2" w:rsidP="00FB7EE2">
            <w:pPr>
              <w:ind w:left="30" w:right="-72"/>
              <w:jc w:val="both"/>
              <w:rPr>
                <w:b/>
                <w:sz w:val="22"/>
                <w:szCs w:val="22"/>
              </w:rPr>
            </w:pPr>
            <w:r w:rsidRPr="00225167">
              <w:rPr>
                <w:b/>
                <w:sz w:val="22"/>
                <w:szCs w:val="22"/>
              </w:rPr>
              <w:lastRenderedPageBreak/>
              <w:t>Pytanie 16</w:t>
            </w:r>
          </w:p>
          <w:p w14:paraId="44B59CBA" w14:textId="77777777" w:rsidR="00FB7EE2" w:rsidRPr="00225167" w:rsidRDefault="00FB7EE2" w:rsidP="00FB7EE2">
            <w:pPr>
              <w:ind w:left="30" w:right="-72"/>
              <w:jc w:val="both"/>
              <w:rPr>
                <w:sz w:val="22"/>
                <w:szCs w:val="22"/>
              </w:rPr>
            </w:pPr>
            <w:r w:rsidRPr="00225167">
              <w:rPr>
                <w:sz w:val="22"/>
                <w:szCs w:val="22"/>
              </w:rPr>
              <w:t>Wykonawca stosuje obecnie w zawieranych umowach Klauzulą informacyjną w zakresie ochrony danych osobowych o poniższej treści.</w:t>
            </w:r>
          </w:p>
          <w:p w14:paraId="064A5BF9" w14:textId="77777777" w:rsidR="00FB7EE2" w:rsidRPr="00225167" w:rsidRDefault="00FB7EE2" w:rsidP="00FB7EE2">
            <w:pPr>
              <w:ind w:left="30" w:right="-72"/>
              <w:jc w:val="both"/>
              <w:rPr>
                <w:sz w:val="22"/>
                <w:szCs w:val="22"/>
              </w:rPr>
            </w:pPr>
            <w:r w:rsidRPr="00225167">
              <w:rPr>
                <w:sz w:val="22"/>
                <w:szCs w:val="22"/>
              </w:rPr>
              <w:t xml:space="preserve">Zatem czy w  przypadku wyboru oferty Wykonawcy Zamawiający zgodzi się o dołączenie do zapisów umowy –spełnienie obowiązku informacyjnego wynikającego z art. 13 lub 14 RODO o następującej treści: </w:t>
            </w:r>
          </w:p>
          <w:p w14:paraId="6DB70F1C" w14:textId="77777777" w:rsidR="00645E0C" w:rsidRPr="00225167" w:rsidRDefault="00FB7EE2" w:rsidP="00FB7EE2">
            <w:pPr>
              <w:ind w:left="30" w:right="-72"/>
              <w:jc w:val="both"/>
              <w:rPr>
                <w:sz w:val="22"/>
                <w:szCs w:val="22"/>
              </w:rPr>
            </w:pPr>
            <w:r w:rsidRPr="00225167">
              <w:rPr>
                <w:sz w:val="22"/>
                <w:szCs w:val="22"/>
              </w:rPr>
              <w:t xml:space="preserve">„Informacja o przetwarzaniu danych osobowych osób uprawnionych do zawarcia umowy, wskazanych do kontaktu lub nadzoru nad umową oraz realizujących umowę, wynikająca z art. 13 i 14 Rozporządzenia Parlamentu Europejskiego i Rady (UE) 2016/679 z dnia 27 kwietnia 2016 roku w sprawie ochrony osób fizycznych w związku z przetwarzaniem danych osobowych i w sprawie swobodnego przepływu takich danych oraz uchylenia dyrektywy 95/46/WE, zamieszczona jest na stronie internetowej w Biuletynie Informacji Publicznej Poczty Polskiej S.A. w zakładce Informacja o zbieraniu danych osobowych pod adresem: </w:t>
            </w:r>
            <w:hyperlink r:id="rId7" w:history="1">
              <w:r w:rsidRPr="00225167">
                <w:rPr>
                  <w:rStyle w:val="Hipercze"/>
                  <w:sz w:val="22"/>
                  <w:szCs w:val="22"/>
                </w:rPr>
                <w:t>https://bip.poczta-polska.pl/informacja-o-zbieraniu-danych-osobowych/</w:t>
              </w:r>
            </w:hyperlink>
            <w:r w:rsidRPr="00225167">
              <w:rPr>
                <w:sz w:val="22"/>
                <w:szCs w:val="22"/>
              </w:rPr>
              <w:t>”</w:t>
            </w:r>
          </w:p>
          <w:p w14:paraId="22CB9318" w14:textId="77777777" w:rsidR="00FB7EE2" w:rsidRPr="00225167" w:rsidRDefault="00FB7EE2" w:rsidP="00FB7EE2">
            <w:pPr>
              <w:ind w:left="30" w:right="-72"/>
              <w:jc w:val="both"/>
              <w:rPr>
                <w:sz w:val="22"/>
                <w:szCs w:val="22"/>
              </w:rPr>
            </w:pPr>
          </w:p>
          <w:p w14:paraId="285737CD" w14:textId="598F03AA" w:rsidR="00645E0C" w:rsidRPr="003A1D15" w:rsidRDefault="00645E0C" w:rsidP="003A1D15">
            <w:pPr>
              <w:ind w:left="30" w:right="-72"/>
              <w:rPr>
                <w:b/>
                <w:bCs/>
                <w:sz w:val="22"/>
                <w:szCs w:val="22"/>
                <w:u w:val="single"/>
              </w:rPr>
            </w:pPr>
            <w:r w:rsidRPr="00225167">
              <w:rPr>
                <w:b/>
                <w:bCs/>
                <w:sz w:val="22"/>
                <w:szCs w:val="22"/>
                <w:u w:val="single"/>
              </w:rPr>
              <w:t>Odpowiedź Zamawiającego:</w:t>
            </w:r>
          </w:p>
        </w:tc>
      </w:tr>
    </w:tbl>
    <w:p w14:paraId="0624BBFC" w14:textId="77777777" w:rsidR="00FB7EE2" w:rsidRPr="00225167" w:rsidRDefault="00FB7EE2" w:rsidP="00FB7EE2">
      <w:pPr>
        <w:jc w:val="both"/>
        <w:rPr>
          <w:sz w:val="22"/>
          <w:szCs w:val="22"/>
        </w:rPr>
      </w:pPr>
      <w:r w:rsidRPr="00225167">
        <w:rPr>
          <w:b/>
          <w:sz w:val="22"/>
          <w:szCs w:val="22"/>
        </w:rPr>
        <w:lastRenderedPageBreak/>
        <w:t>Ad. 1.</w:t>
      </w:r>
      <w:r w:rsidRPr="00225167">
        <w:rPr>
          <w:sz w:val="22"/>
          <w:szCs w:val="22"/>
        </w:rPr>
        <w:t xml:space="preserve"> Zamawiający podtrzymuje zapisy w SWZ dotyczące terminów dostarczania przesyłek.</w:t>
      </w:r>
    </w:p>
    <w:p w14:paraId="4A4C74DC" w14:textId="77777777" w:rsidR="00FB7EE2" w:rsidRPr="00225167" w:rsidRDefault="00FB7EE2" w:rsidP="00FB7EE2">
      <w:pPr>
        <w:jc w:val="both"/>
        <w:rPr>
          <w:sz w:val="22"/>
          <w:szCs w:val="22"/>
        </w:rPr>
      </w:pPr>
      <w:r w:rsidRPr="00225167">
        <w:rPr>
          <w:b/>
          <w:sz w:val="22"/>
          <w:szCs w:val="22"/>
        </w:rPr>
        <w:t>Ad. 2.</w:t>
      </w:r>
      <w:r w:rsidRPr="00225167">
        <w:rPr>
          <w:sz w:val="22"/>
          <w:szCs w:val="22"/>
        </w:rPr>
        <w:t xml:space="preserve"> Zamawiający </w:t>
      </w:r>
      <w:r w:rsidR="00882E77" w:rsidRPr="00225167">
        <w:rPr>
          <w:sz w:val="22"/>
          <w:szCs w:val="22"/>
        </w:rPr>
        <w:t>dopuszcza</w:t>
      </w:r>
      <w:r w:rsidRPr="00225167">
        <w:rPr>
          <w:sz w:val="22"/>
          <w:szCs w:val="22"/>
        </w:rPr>
        <w:t xml:space="preserve"> możliwość czasowego</w:t>
      </w:r>
      <w:r w:rsidR="00882E77" w:rsidRPr="00225167">
        <w:rPr>
          <w:sz w:val="22"/>
          <w:szCs w:val="22"/>
        </w:rPr>
        <w:t>,</w:t>
      </w:r>
      <w:r w:rsidRPr="00225167">
        <w:rPr>
          <w:sz w:val="22"/>
          <w:szCs w:val="22"/>
        </w:rPr>
        <w:t xml:space="preserve"> sporadycznego braku dostępu do systemu </w:t>
      </w:r>
      <w:r w:rsidR="00882E77" w:rsidRPr="00225167">
        <w:rPr>
          <w:sz w:val="22"/>
          <w:szCs w:val="22"/>
        </w:rPr>
        <w:t>wynikającego z awarii.</w:t>
      </w:r>
      <w:r w:rsidRPr="00225167">
        <w:rPr>
          <w:sz w:val="22"/>
          <w:szCs w:val="22"/>
        </w:rPr>
        <w:t xml:space="preserve"> </w:t>
      </w:r>
      <w:r w:rsidR="00882E77" w:rsidRPr="00225167">
        <w:rPr>
          <w:sz w:val="22"/>
          <w:szCs w:val="22"/>
        </w:rPr>
        <w:t>J</w:t>
      </w:r>
      <w:r w:rsidRPr="00225167">
        <w:rPr>
          <w:sz w:val="22"/>
          <w:szCs w:val="22"/>
        </w:rPr>
        <w:t xml:space="preserve">ednocześnie </w:t>
      </w:r>
      <w:r w:rsidR="00882E77" w:rsidRPr="00225167">
        <w:rPr>
          <w:sz w:val="22"/>
          <w:szCs w:val="22"/>
        </w:rPr>
        <w:t xml:space="preserve">Zamawiający </w:t>
      </w:r>
      <w:r w:rsidRPr="00225167">
        <w:rPr>
          <w:sz w:val="22"/>
          <w:szCs w:val="22"/>
        </w:rPr>
        <w:t>podtrzymuje pozostałe zapisy SWZ dotyczące</w:t>
      </w:r>
      <w:r w:rsidR="00313B9C" w:rsidRPr="00225167">
        <w:rPr>
          <w:sz w:val="22"/>
          <w:szCs w:val="22"/>
        </w:rPr>
        <w:t xml:space="preserve"> </w:t>
      </w:r>
      <w:r w:rsidRPr="00225167">
        <w:rPr>
          <w:sz w:val="22"/>
          <w:szCs w:val="22"/>
        </w:rPr>
        <w:t>możliwości śledzenia drogi każdej nadanej przesyłki oraz ciągłego dostępu do informacji</w:t>
      </w:r>
      <w:r w:rsidR="00313B9C" w:rsidRPr="00225167">
        <w:rPr>
          <w:sz w:val="22"/>
          <w:szCs w:val="22"/>
        </w:rPr>
        <w:t xml:space="preserve"> </w:t>
      </w:r>
      <w:r w:rsidRPr="00225167">
        <w:rPr>
          <w:sz w:val="22"/>
          <w:szCs w:val="22"/>
        </w:rPr>
        <w:t xml:space="preserve">określających jej status. </w:t>
      </w:r>
    </w:p>
    <w:p w14:paraId="722BEC3E" w14:textId="2E2EF2D9" w:rsidR="00FB7EE2" w:rsidRPr="00225167" w:rsidRDefault="00FB7EE2" w:rsidP="00FB7EE2">
      <w:pPr>
        <w:jc w:val="both"/>
        <w:rPr>
          <w:sz w:val="22"/>
          <w:szCs w:val="22"/>
        </w:rPr>
      </w:pPr>
      <w:r w:rsidRPr="00225167">
        <w:rPr>
          <w:b/>
          <w:sz w:val="22"/>
          <w:szCs w:val="22"/>
        </w:rPr>
        <w:t>Ad. 3.</w:t>
      </w:r>
      <w:r w:rsidRPr="00225167">
        <w:rPr>
          <w:sz w:val="22"/>
          <w:szCs w:val="22"/>
        </w:rPr>
        <w:t xml:space="preserve"> Zamawiający pozostawia przedmiotowe zapisy zawarte w wzór umowy § 1 ust 3 oraz § 1 ust.</w:t>
      </w:r>
      <w:r w:rsidR="00661D95">
        <w:rPr>
          <w:sz w:val="22"/>
          <w:szCs w:val="22"/>
        </w:rPr>
        <w:t xml:space="preserve"> 8</w:t>
      </w:r>
      <w:bookmarkStart w:id="1" w:name="_GoBack"/>
      <w:bookmarkEnd w:id="1"/>
      <w:r w:rsidRPr="00225167">
        <w:rPr>
          <w:sz w:val="22"/>
          <w:szCs w:val="22"/>
        </w:rPr>
        <w:t xml:space="preserve">  bez zmian. </w:t>
      </w:r>
    </w:p>
    <w:p w14:paraId="1A12FBF0" w14:textId="77777777" w:rsidR="00FB7EE2" w:rsidRPr="00225167" w:rsidRDefault="00FB7EE2" w:rsidP="00FB7EE2">
      <w:pPr>
        <w:jc w:val="both"/>
        <w:rPr>
          <w:sz w:val="22"/>
          <w:szCs w:val="22"/>
        </w:rPr>
      </w:pPr>
      <w:r w:rsidRPr="00225167">
        <w:rPr>
          <w:b/>
          <w:sz w:val="22"/>
          <w:szCs w:val="22"/>
        </w:rPr>
        <w:t>Ad. 4.</w:t>
      </w:r>
      <w:r w:rsidRPr="00225167">
        <w:rPr>
          <w:sz w:val="22"/>
          <w:szCs w:val="22"/>
        </w:rPr>
        <w:t xml:space="preserve"> Zamawiający podtrzymuje zapis SWZ dotyczące oddzielnej faktury dla Jednostki/Wydziału, za każde zlecenie wystawione przez daną Jednostkę/Wydział. </w:t>
      </w:r>
    </w:p>
    <w:p w14:paraId="6557F1F0" w14:textId="1CD92EF9" w:rsidR="00FB7EE2" w:rsidRPr="00225167" w:rsidRDefault="00FB7EE2" w:rsidP="00FB7EE2">
      <w:pPr>
        <w:jc w:val="both"/>
        <w:rPr>
          <w:sz w:val="22"/>
          <w:szCs w:val="22"/>
        </w:rPr>
      </w:pPr>
      <w:r w:rsidRPr="00225167">
        <w:rPr>
          <w:b/>
          <w:sz w:val="22"/>
          <w:szCs w:val="22"/>
        </w:rPr>
        <w:t>Ad. 5.</w:t>
      </w:r>
      <w:r w:rsidRPr="00225167">
        <w:rPr>
          <w:sz w:val="22"/>
          <w:szCs w:val="22"/>
        </w:rPr>
        <w:t xml:space="preserve"> Zamawiający podtrzymuje zapis w SWZ oraz we wzorze umowy §2 ust 4 w przedmiotowym zakresie bez zmian.</w:t>
      </w:r>
    </w:p>
    <w:p w14:paraId="79E97686" w14:textId="0D63D362" w:rsidR="00FB7EE2" w:rsidRPr="00225167" w:rsidRDefault="00FB7EE2" w:rsidP="00FB7EE2">
      <w:pPr>
        <w:jc w:val="both"/>
        <w:rPr>
          <w:sz w:val="22"/>
          <w:szCs w:val="22"/>
        </w:rPr>
      </w:pPr>
      <w:r w:rsidRPr="00225167">
        <w:rPr>
          <w:b/>
          <w:sz w:val="22"/>
          <w:szCs w:val="22"/>
        </w:rPr>
        <w:t>Ad. 6.</w:t>
      </w:r>
      <w:r w:rsidRPr="00225167">
        <w:rPr>
          <w:sz w:val="22"/>
          <w:szCs w:val="22"/>
        </w:rPr>
        <w:t xml:space="preserve"> Zamawiający nie wyraża zgody na zmianę terminu płatności</w:t>
      </w:r>
      <w:r w:rsidR="00C57F83">
        <w:rPr>
          <w:sz w:val="22"/>
          <w:szCs w:val="22"/>
        </w:rPr>
        <w:t>.</w:t>
      </w:r>
    </w:p>
    <w:p w14:paraId="0C74F9EE" w14:textId="175D0DCB" w:rsidR="00FB7EE2" w:rsidRPr="00225167" w:rsidRDefault="00FB7EE2" w:rsidP="00FB7EE2">
      <w:pPr>
        <w:jc w:val="both"/>
        <w:rPr>
          <w:sz w:val="22"/>
          <w:szCs w:val="22"/>
        </w:rPr>
      </w:pPr>
      <w:r w:rsidRPr="00225167">
        <w:rPr>
          <w:b/>
          <w:sz w:val="22"/>
          <w:szCs w:val="22"/>
        </w:rPr>
        <w:t>Ad. 7.</w:t>
      </w:r>
      <w:r w:rsidRPr="00225167">
        <w:rPr>
          <w:sz w:val="22"/>
          <w:szCs w:val="22"/>
        </w:rPr>
        <w:t xml:space="preserve"> </w:t>
      </w:r>
      <w:r w:rsidR="00882E77" w:rsidRPr="00225167">
        <w:rPr>
          <w:sz w:val="22"/>
          <w:szCs w:val="22"/>
        </w:rPr>
        <w:t xml:space="preserve">Zamawiający pozostawia </w:t>
      </w:r>
      <w:r w:rsidR="00225167" w:rsidRPr="00225167">
        <w:rPr>
          <w:sz w:val="22"/>
          <w:szCs w:val="22"/>
        </w:rPr>
        <w:t>zapisy wzoru umowy</w:t>
      </w:r>
      <w:r w:rsidR="00882E77" w:rsidRPr="00225167">
        <w:rPr>
          <w:sz w:val="22"/>
          <w:szCs w:val="22"/>
        </w:rPr>
        <w:t xml:space="preserve"> bez zmian.</w:t>
      </w:r>
    </w:p>
    <w:p w14:paraId="7EA4CDB0" w14:textId="17A537D3" w:rsidR="00882E77" w:rsidRPr="00225167" w:rsidRDefault="00FB7EE2" w:rsidP="00FB7EE2">
      <w:pPr>
        <w:jc w:val="both"/>
        <w:rPr>
          <w:sz w:val="22"/>
          <w:szCs w:val="22"/>
        </w:rPr>
      </w:pPr>
      <w:r w:rsidRPr="00225167">
        <w:rPr>
          <w:b/>
          <w:sz w:val="22"/>
          <w:szCs w:val="22"/>
        </w:rPr>
        <w:t>Ad. 8.</w:t>
      </w:r>
      <w:r w:rsidRPr="00225167">
        <w:rPr>
          <w:sz w:val="22"/>
          <w:szCs w:val="22"/>
        </w:rPr>
        <w:t xml:space="preserve"> </w:t>
      </w:r>
      <w:r w:rsidR="00225167" w:rsidRPr="00225167">
        <w:rPr>
          <w:sz w:val="22"/>
          <w:szCs w:val="22"/>
        </w:rPr>
        <w:t xml:space="preserve">Zamawiający informuje, że załączony do postępowania wzór umowy przewiduje zapisy dot. </w:t>
      </w:r>
      <w:proofErr w:type="spellStart"/>
      <w:r w:rsidR="00225167" w:rsidRPr="00225167">
        <w:rPr>
          <w:sz w:val="22"/>
          <w:szCs w:val="22"/>
        </w:rPr>
        <w:t>KSeF</w:t>
      </w:r>
      <w:proofErr w:type="spellEnd"/>
      <w:r w:rsidR="00225167" w:rsidRPr="00225167">
        <w:rPr>
          <w:sz w:val="22"/>
          <w:szCs w:val="22"/>
        </w:rPr>
        <w:t>, co za tym idzie Zamawiający nie dokonuje zmian i pozostawia wzór umowy w dotychczasowym brzemieniu.</w:t>
      </w:r>
    </w:p>
    <w:p w14:paraId="1373DBEA" w14:textId="77777777" w:rsidR="00FB7EE2" w:rsidRPr="00225167" w:rsidRDefault="00FB7EE2" w:rsidP="00FB7EE2">
      <w:pPr>
        <w:jc w:val="both"/>
        <w:rPr>
          <w:sz w:val="22"/>
          <w:szCs w:val="22"/>
        </w:rPr>
      </w:pPr>
      <w:r w:rsidRPr="00225167">
        <w:rPr>
          <w:b/>
          <w:sz w:val="22"/>
          <w:szCs w:val="22"/>
        </w:rPr>
        <w:t>Ad. 9.</w:t>
      </w:r>
      <w:r w:rsidRPr="00225167">
        <w:rPr>
          <w:sz w:val="22"/>
          <w:szCs w:val="22"/>
        </w:rPr>
        <w:t xml:space="preserve"> Zamawiający informuje, iż nie wyraża zgody na wykreślenie przedmiotowych kar umownych.</w:t>
      </w:r>
    </w:p>
    <w:p w14:paraId="5EC866F7" w14:textId="77777777" w:rsidR="00FB7EE2" w:rsidRPr="00225167" w:rsidRDefault="00FB7EE2" w:rsidP="00FB7EE2">
      <w:pPr>
        <w:jc w:val="both"/>
        <w:rPr>
          <w:sz w:val="22"/>
          <w:szCs w:val="22"/>
        </w:rPr>
      </w:pPr>
      <w:r w:rsidRPr="00225167">
        <w:rPr>
          <w:b/>
          <w:sz w:val="22"/>
          <w:szCs w:val="22"/>
        </w:rPr>
        <w:t>Ad. 10.</w:t>
      </w:r>
      <w:r w:rsidRPr="00225167">
        <w:rPr>
          <w:sz w:val="22"/>
          <w:szCs w:val="22"/>
        </w:rPr>
        <w:t xml:space="preserve"> Zamawiający podtrzymuje zapis w SWZ w przedmiotowym zakresie bez zmian.</w:t>
      </w:r>
    </w:p>
    <w:p w14:paraId="4922EC18" w14:textId="77777777" w:rsidR="00FB7EE2" w:rsidRPr="00225167" w:rsidRDefault="00FB7EE2" w:rsidP="00FB7EE2">
      <w:pPr>
        <w:jc w:val="both"/>
        <w:rPr>
          <w:sz w:val="22"/>
          <w:szCs w:val="22"/>
        </w:rPr>
      </w:pPr>
      <w:r w:rsidRPr="00225167">
        <w:rPr>
          <w:b/>
          <w:sz w:val="22"/>
          <w:szCs w:val="22"/>
        </w:rPr>
        <w:t>Ad.11</w:t>
      </w:r>
      <w:r w:rsidRPr="00225167">
        <w:rPr>
          <w:sz w:val="22"/>
          <w:szCs w:val="22"/>
        </w:rPr>
        <w:t>. Zamawiający podtrzymuje zapis w SWZ w przedmiotowym zakresie bez zmian.</w:t>
      </w:r>
    </w:p>
    <w:p w14:paraId="5BC830CE" w14:textId="77777777" w:rsidR="00FB7EE2" w:rsidRPr="00225167" w:rsidRDefault="00FB7EE2" w:rsidP="00FB7EE2">
      <w:pPr>
        <w:jc w:val="both"/>
        <w:rPr>
          <w:sz w:val="22"/>
          <w:szCs w:val="22"/>
        </w:rPr>
      </w:pPr>
      <w:r w:rsidRPr="00225167">
        <w:rPr>
          <w:b/>
          <w:sz w:val="22"/>
          <w:szCs w:val="22"/>
        </w:rPr>
        <w:t>Ad.12.</w:t>
      </w:r>
      <w:r w:rsidRPr="00225167">
        <w:rPr>
          <w:sz w:val="22"/>
          <w:szCs w:val="22"/>
        </w:rPr>
        <w:t xml:space="preserve"> Zamawiający podtrzymuje zapis w SWZ w przedmiotowym zakresie bez zmian</w:t>
      </w:r>
    </w:p>
    <w:p w14:paraId="2A0531BE" w14:textId="2E692319" w:rsidR="00FB7EE2" w:rsidRPr="00225167" w:rsidRDefault="00FB7EE2" w:rsidP="00FB7EE2">
      <w:pPr>
        <w:jc w:val="both"/>
        <w:rPr>
          <w:sz w:val="22"/>
          <w:szCs w:val="22"/>
        </w:rPr>
      </w:pPr>
      <w:r w:rsidRPr="00225167">
        <w:rPr>
          <w:b/>
          <w:sz w:val="22"/>
          <w:szCs w:val="22"/>
        </w:rPr>
        <w:t>Ad.13.</w:t>
      </w:r>
      <w:r w:rsidRPr="00225167">
        <w:rPr>
          <w:sz w:val="22"/>
          <w:szCs w:val="22"/>
        </w:rPr>
        <w:t xml:space="preserve"> Zamawiający nie wyraż</w:t>
      </w:r>
      <w:r w:rsidR="00882E77" w:rsidRPr="00225167">
        <w:rPr>
          <w:sz w:val="22"/>
          <w:szCs w:val="22"/>
        </w:rPr>
        <w:t>a</w:t>
      </w:r>
      <w:r w:rsidRPr="00225167">
        <w:rPr>
          <w:sz w:val="22"/>
          <w:szCs w:val="22"/>
        </w:rPr>
        <w:t xml:space="preserve"> zgody na złożenie oferty częściowej i nie wydzieli </w:t>
      </w:r>
      <w:r w:rsidR="00C57F83">
        <w:rPr>
          <w:sz w:val="22"/>
          <w:szCs w:val="22"/>
        </w:rPr>
        <w:t xml:space="preserve">części przedmiotu zamówienia do </w:t>
      </w:r>
      <w:r w:rsidRPr="00225167">
        <w:rPr>
          <w:sz w:val="22"/>
          <w:szCs w:val="22"/>
        </w:rPr>
        <w:t>osobnego postępowania.</w:t>
      </w:r>
    </w:p>
    <w:p w14:paraId="245216E0" w14:textId="77777777" w:rsidR="00FB7EE2" w:rsidRPr="00225167" w:rsidRDefault="00FB7EE2" w:rsidP="00FB7EE2">
      <w:pPr>
        <w:jc w:val="both"/>
        <w:rPr>
          <w:sz w:val="22"/>
          <w:szCs w:val="22"/>
        </w:rPr>
      </w:pPr>
      <w:r w:rsidRPr="00225167">
        <w:rPr>
          <w:b/>
          <w:sz w:val="22"/>
          <w:szCs w:val="22"/>
        </w:rPr>
        <w:t>Ad.14.</w:t>
      </w:r>
      <w:r w:rsidRPr="00225167">
        <w:rPr>
          <w:sz w:val="22"/>
          <w:szCs w:val="22"/>
        </w:rPr>
        <w:t xml:space="preserve"> Zamawiający doprecyzowuje</w:t>
      </w:r>
      <w:r w:rsidR="00882E77" w:rsidRPr="00225167">
        <w:rPr>
          <w:sz w:val="22"/>
          <w:szCs w:val="22"/>
        </w:rPr>
        <w:t>,</w:t>
      </w:r>
      <w:r w:rsidRPr="00225167">
        <w:rPr>
          <w:sz w:val="22"/>
          <w:szCs w:val="22"/>
        </w:rPr>
        <w:t xml:space="preserve"> iż zwrotne potwierdzenie odbioru ma być realizowane jako usługa kurierska.</w:t>
      </w:r>
    </w:p>
    <w:p w14:paraId="7C444279" w14:textId="77777777" w:rsidR="00FB7EE2" w:rsidRPr="00225167" w:rsidRDefault="00FB7EE2" w:rsidP="00FB7EE2">
      <w:pPr>
        <w:jc w:val="both"/>
        <w:rPr>
          <w:sz w:val="22"/>
          <w:szCs w:val="22"/>
        </w:rPr>
      </w:pPr>
      <w:r w:rsidRPr="00225167">
        <w:rPr>
          <w:b/>
          <w:sz w:val="22"/>
          <w:szCs w:val="22"/>
        </w:rPr>
        <w:t>Ad. 15.</w:t>
      </w:r>
      <w:r w:rsidRPr="00225167">
        <w:rPr>
          <w:sz w:val="22"/>
          <w:szCs w:val="22"/>
        </w:rPr>
        <w:t xml:space="preserve"> Zamawiający nie dopuszcza wykreślenia tych pozycji i nie wyraża zgody na złożenie oferty cząstkowej.</w:t>
      </w:r>
    </w:p>
    <w:p w14:paraId="61B71783" w14:textId="7FB34E8B" w:rsidR="00BE7BFD" w:rsidRPr="006A5DF1" w:rsidRDefault="00FB7EE2" w:rsidP="00FB7EE2">
      <w:pPr>
        <w:jc w:val="both"/>
        <w:rPr>
          <w:sz w:val="22"/>
          <w:szCs w:val="22"/>
        </w:rPr>
      </w:pPr>
      <w:r w:rsidRPr="00225167">
        <w:rPr>
          <w:b/>
          <w:sz w:val="22"/>
          <w:szCs w:val="22"/>
        </w:rPr>
        <w:t>Ad.16.</w:t>
      </w:r>
      <w:r w:rsidRPr="00225167">
        <w:rPr>
          <w:sz w:val="22"/>
          <w:szCs w:val="22"/>
        </w:rPr>
        <w:t xml:space="preserve"> </w:t>
      </w:r>
      <w:r w:rsidR="00882E77" w:rsidRPr="00225167">
        <w:rPr>
          <w:sz w:val="22"/>
          <w:szCs w:val="22"/>
        </w:rPr>
        <w:t xml:space="preserve"> </w:t>
      </w:r>
      <w:r w:rsidR="00225167" w:rsidRPr="00225167">
        <w:rPr>
          <w:sz w:val="22"/>
          <w:szCs w:val="22"/>
        </w:rPr>
        <w:t>Zamawiający informuje, że zgodzi się na dołączenie jako załącznik do umowy zapisów dot. Klauzuli informacyjnej w zakresie ochrony danych osobowych.</w:t>
      </w:r>
      <w:r w:rsidR="00225167">
        <w:rPr>
          <w:sz w:val="22"/>
          <w:szCs w:val="22"/>
        </w:rPr>
        <w:t xml:space="preserve"> </w:t>
      </w:r>
    </w:p>
    <w:sectPr w:rsidR="00BE7BFD" w:rsidRPr="006A5DF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0F1A4" w14:textId="77777777" w:rsidR="007F2D51" w:rsidRDefault="007F2D51">
      <w:r>
        <w:separator/>
      </w:r>
    </w:p>
  </w:endnote>
  <w:endnote w:type="continuationSeparator" w:id="0">
    <w:p w14:paraId="0228A36C" w14:textId="77777777" w:rsidR="007F2D51" w:rsidRDefault="007F2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A5F4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5E69DC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A0ACB" w14:textId="77777777" w:rsidR="006D4AB3" w:rsidRDefault="00661D95">
    <w:pPr>
      <w:pStyle w:val="Stopka"/>
      <w:tabs>
        <w:tab w:val="clear" w:pos="4536"/>
      </w:tabs>
      <w:jc w:val="center"/>
    </w:pPr>
    <w:r>
      <w:rPr>
        <w:noProof/>
      </w:rPr>
      <w:pict w14:anchorId="0BCAA9B8">
        <v:line id="_x0000_s1025" style="position:absolute;left:0;text-align:left;z-index:251657728" from="-3.85pt,8.75pt" to="455.15pt,8.75pt"/>
      </w:pict>
    </w:r>
  </w:p>
  <w:p w14:paraId="55CCC7F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7B470" w14:textId="77777777" w:rsidR="006D4AB3" w:rsidRDefault="006D4AB3">
    <w:pPr>
      <w:pStyle w:val="Stopka"/>
      <w:pBdr>
        <w:bottom w:val="single" w:sz="6" w:space="0" w:color="auto"/>
      </w:pBdr>
      <w:tabs>
        <w:tab w:val="clear" w:pos="4536"/>
        <w:tab w:val="left" w:pos="6237"/>
      </w:tabs>
    </w:pPr>
  </w:p>
  <w:p w14:paraId="6B82385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DB8C4B6" w14:textId="77777777" w:rsidR="006D4AB3" w:rsidRDefault="006D4AB3">
    <w:pPr>
      <w:pStyle w:val="Stopka"/>
      <w:tabs>
        <w:tab w:val="clear" w:pos="4536"/>
        <w:tab w:val="left" w:pos="6237"/>
      </w:tabs>
    </w:pPr>
  </w:p>
  <w:p w14:paraId="345F693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1024EB" w14:textId="77777777" w:rsidR="007F2D51" w:rsidRDefault="007F2D51">
      <w:r>
        <w:separator/>
      </w:r>
    </w:p>
  </w:footnote>
  <w:footnote w:type="continuationSeparator" w:id="0">
    <w:p w14:paraId="44F50768" w14:textId="77777777" w:rsidR="007F2D51" w:rsidRDefault="007F2D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DD843" w14:textId="77777777" w:rsidR="00645E0C" w:rsidRDefault="00645E0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DD2CB" w14:textId="77777777" w:rsidR="00645E0C" w:rsidRDefault="00661D95">
    <w:pPr>
      <w:pStyle w:val="Nagwek"/>
    </w:pPr>
    <w:r>
      <w:rPr>
        <w:noProof/>
      </w:rPr>
      <w:pict w14:anchorId="1B7FAA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4.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791C9" w14:textId="77777777" w:rsidR="00645E0C" w:rsidRDefault="00645E0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5183F"/>
    <w:rsid w:val="00031374"/>
    <w:rsid w:val="000A1097"/>
    <w:rsid w:val="000E2A8F"/>
    <w:rsid w:val="0012774F"/>
    <w:rsid w:val="00144B7A"/>
    <w:rsid w:val="00180C6E"/>
    <w:rsid w:val="00225167"/>
    <w:rsid w:val="0029606A"/>
    <w:rsid w:val="002C6A48"/>
    <w:rsid w:val="00313B9C"/>
    <w:rsid w:val="003A1D15"/>
    <w:rsid w:val="00466400"/>
    <w:rsid w:val="004848F3"/>
    <w:rsid w:val="004A75F2"/>
    <w:rsid w:val="005144A9"/>
    <w:rsid w:val="00520165"/>
    <w:rsid w:val="005B1B08"/>
    <w:rsid w:val="00632C3C"/>
    <w:rsid w:val="00645E0C"/>
    <w:rsid w:val="00661D95"/>
    <w:rsid w:val="00662BDB"/>
    <w:rsid w:val="006A5DF1"/>
    <w:rsid w:val="006B7198"/>
    <w:rsid w:val="006D4AB3"/>
    <w:rsid w:val="006F3B81"/>
    <w:rsid w:val="00711222"/>
    <w:rsid w:val="00764FAB"/>
    <w:rsid w:val="007D7198"/>
    <w:rsid w:val="007F2D51"/>
    <w:rsid w:val="00864538"/>
    <w:rsid w:val="00870F9F"/>
    <w:rsid w:val="008804B6"/>
    <w:rsid w:val="00882E77"/>
    <w:rsid w:val="00897AB0"/>
    <w:rsid w:val="008A3553"/>
    <w:rsid w:val="00A76D51"/>
    <w:rsid w:val="00A905AC"/>
    <w:rsid w:val="00A91E6D"/>
    <w:rsid w:val="00B01EF5"/>
    <w:rsid w:val="00B127E1"/>
    <w:rsid w:val="00BA6584"/>
    <w:rsid w:val="00BE7BFD"/>
    <w:rsid w:val="00C370F2"/>
    <w:rsid w:val="00C44EEC"/>
    <w:rsid w:val="00C57F83"/>
    <w:rsid w:val="00D22FFA"/>
    <w:rsid w:val="00D8461B"/>
    <w:rsid w:val="00D915F2"/>
    <w:rsid w:val="00DF32E8"/>
    <w:rsid w:val="00DF53CA"/>
    <w:rsid w:val="00E21B49"/>
    <w:rsid w:val="00E25A6D"/>
    <w:rsid w:val="00E2789F"/>
    <w:rsid w:val="00E715A3"/>
    <w:rsid w:val="00E72428"/>
    <w:rsid w:val="00E74BC3"/>
    <w:rsid w:val="00EA14B3"/>
    <w:rsid w:val="00EA416E"/>
    <w:rsid w:val="00F028B3"/>
    <w:rsid w:val="00F5183F"/>
    <w:rsid w:val="00FB7EE2"/>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0DB9F1"/>
  <w15:chartTrackingRefBased/>
  <w15:docId w15:val="{2AD9AD84-3D75-46C2-8222-60F795372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FB7EE2"/>
    <w:rPr>
      <w:color w:val="0563C1" w:themeColor="hyperlink"/>
      <w:u w:val="single"/>
    </w:rPr>
  </w:style>
  <w:style w:type="character" w:styleId="Nierozpoznanawzmianka">
    <w:name w:val="Unresolved Mention"/>
    <w:basedOn w:val="Domylnaczcionkaakapitu"/>
    <w:uiPriority w:val="99"/>
    <w:semiHidden/>
    <w:unhideWhenUsed/>
    <w:rsid w:val="00FB7E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bip.poczta-polska.pl/informacja-o-zbieraniu-danych-osobowych/"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2528</Words>
  <Characters>16326</Characters>
  <Application>Microsoft Office Word</Application>
  <DocSecurity>0</DocSecurity>
  <Lines>136</Lines>
  <Paragraphs>37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2026-03-03T10:40:00Z</cp:lastPrinted>
  <dcterms:created xsi:type="dcterms:W3CDTF">2026-03-03T10:40:00Z</dcterms:created>
  <dcterms:modified xsi:type="dcterms:W3CDTF">2026-03-03T10:40:00Z</dcterms:modified>
</cp:coreProperties>
</file>