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7CE98262" w14:textId="575D9F56" w:rsidR="00340AF4" w:rsidRDefault="00340AF4" w:rsidP="00340AF4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 wp14:anchorId="4E747E86" wp14:editId="4A631D08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BEA68" w14:textId="483CEBD1" w:rsidR="00340AF4" w:rsidRDefault="00340AF4" w:rsidP="00340AF4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CDA517A" wp14:editId="72EB4EDA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6C646" w14:textId="77777777" w:rsidR="00340AF4" w:rsidRDefault="00340AF4" w:rsidP="00340A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A517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6626C646" w14:textId="77777777" w:rsidR="00340AF4" w:rsidRDefault="00340AF4" w:rsidP="00340A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178A9831" w14:textId="77777777" w:rsidR="00340AF4" w:rsidRDefault="00340AF4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</w:p>
    <w:p w14:paraId="346F8F0D" w14:textId="02BC941C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340AF4">
        <w:rPr>
          <w:b/>
          <w:bCs/>
          <w:i w:val="0"/>
          <w:sz w:val="22"/>
          <w:szCs w:val="22"/>
        </w:rPr>
        <w:t>7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08DC9A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370C8" w:rsidRPr="00C370C8">
        <w:rPr>
          <w:rFonts w:ascii="Times New Roman" w:eastAsia="Times New Roman" w:hAnsi="Times New Roman"/>
          <w:b/>
          <w:lang w:eastAsia="pl-PL"/>
        </w:rPr>
        <w:t>KC-DE-zp.25.58.2026</w:t>
      </w:r>
      <w:bookmarkStart w:id="1" w:name="_GoBack"/>
      <w:bookmarkEnd w:id="1"/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34FE5E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</w:t>
      </w:r>
      <w:r w:rsidR="00EB28FA">
        <w:rPr>
          <w:rFonts w:ascii="Times New Roman" w:hAnsi="Times New Roman"/>
        </w:rPr>
        <w:t>4</w:t>
      </w:r>
      <w:r w:rsidR="002B071E" w:rsidRPr="002B071E">
        <w:rPr>
          <w:rFonts w:ascii="Times New Roman" w:hAnsi="Times New Roman"/>
        </w:rPr>
        <w:t>.1</w:t>
      </w:r>
      <w:r w:rsidR="00EB28FA">
        <w:rPr>
          <w:rFonts w:ascii="Times New Roman" w:hAnsi="Times New Roman"/>
        </w:rPr>
        <w:t>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9707C52" w14:textId="429F1666" w:rsidR="00EB28FA" w:rsidRDefault="00C370C8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C370C8">
        <w:rPr>
          <w:rFonts w:ascii="Times New Roman" w:eastAsia="Times New Roman" w:hAnsi="Times New Roman"/>
          <w:b/>
          <w:lang w:eastAsia="pl-PL"/>
        </w:rPr>
        <w:t xml:space="preserve">Usługa organizacji wizyt studyjnych dla studentów i dydaktyków w ramach projektu KOMPAS AGH - </w:t>
      </w:r>
      <w:bookmarkStart w:id="2" w:name="_Hlk223349685"/>
      <w:r w:rsidRPr="00C370C8">
        <w:rPr>
          <w:rFonts w:ascii="Times New Roman" w:eastAsia="Times New Roman" w:hAnsi="Times New Roman"/>
          <w:b/>
          <w:lang w:eastAsia="pl-PL"/>
        </w:rPr>
        <w:t>KC-DE-zp.25.58.2026</w:t>
      </w:r>
      <w:bookmarkEnd w:id="2"/>
      <w:r w:rsidR="00E26BEB">
        <w:rPr>
          <w:rFonts w:ascii="Times New Roman" w:eastAsia="Times New Roman" w:hAnsi="Times New Roman"/>
          <w:b/>
          <w:lang w:eastAsia="pl-PL"/>
        </w:rPr>
        <w:t>.</w:t>
      </w:r>
    </w:p>
    <w:p w14:paraId="1F94EBA1" w14:textId="3C9B35EC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1285EB" w14:textId="77777777" w:rsidR="009F3177" w:rsidRDefault="009F3177" w:rsidP="00025386">
      <w:pPr>
        <w:spacing w:after="0" w:line="240" w:lineRule="auto"/>
      </w:pPr>
      <w:r>
        <w:separator/>
      </w:r>
    </w:p>
  </w:endnote>
  <w:endnote w:type="continuationSeparator" w:id="0">
    <w:p w14:paraId="668CEF1D" w14:textId="77777777" w:rsidR="009F3177" w:rsidRDefault="009F317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B5FF4A" w14:textId="77777777" w:rsidR="009F3177" w:rsidRDefault="009F3177" w:rsidP="00025386">
      <w:pPr>
        <w:spacing w:after="0" w:line="240" w:lineRule="auto"/>
      </w:pPr>
      <w:r>
        <w:separator/>
      </w:r>
    </w:p>
  </w:footnote>
  <w:footnote w:type="continuationSeparator" w:id="0">
    <w:p w14:paraId="12EFB4D7" w14:textId="77777777" w:rsidR="009F3177" w:rsidRDefault="009F3177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00E34"/>
    <w:rsid w:val="00213980"/>
    <w:rsid w:val="002B071E"/>
    <w:rsid w:val="002C6D0F"/>
    <w:rsid w:val="002D5D3A"/>
    <w:rsid w:val="002F0A95"/>
    <w:rsid w:val="00301ADD"/>
    <w:rsid w:val="00340AF4"/>
    <w:rsid w:val="00350032"/>
    <w:rsid w:val="00382D47"/>
    <w:rsid w:val="00392117"/>
    <w:rsid w:val="004374F2"/>
    <w:rsid w:val="00460705"/>
    <w:rsid w:val="00485239"/>
    <w:rsid w:val="004A52F1"/>
    <w:rsid w:val="004D4C87"/>
    <w:rsid w:val="004E27D7"/>
    <w:rsid w:val="00524868"/>
    <w:rsid w:val="0055145C"/>
    <w:rsid w:val="005624D8"/>
    <w:rsid w:val="005926D6"/>
    <w:rsid w:val="005D2FB3"/>
    <w:rsid w:val="006012C1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1FBD"/>
    <w:rsid w:val="00875E20"/>
    <w:rsid w:val="008B797E"/>
    <w:rsid w:val="008C5791"/>
    <w:rsid w:val="008E0486"/>
    <w:rsid w:val="008F2498"/>
    <w:rsid w:val="0093388F"/>
    <w:rsid w:val="009D59D4"/>
    <w:rsid w:val="009F3177"/>
    <w:rsid w:val="00A15B5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370C8"/>
    <w:rsid w:val="00C62A1E"/>
    <w:rsid w:val="00CB29AC"/>
    <w:rsid w:val="00CB6C66"/>
    <w:rsid w:val="00D55FC4"/>
    <w:rsid w:val="00D70112"/>
    <w:rsid w:val="00D91DF2"/>
    <w:rsid w:val="00D9320D"/>
    <w:rsid w:val="00DC4842"/>
    <w:rsid w:val="00DC587A"/>
    <w:rsid w:val="00DC652A"/>
    <w:rsid w:val="00DD2846"/>
    <w:rsid w:val="00DE3B21"/>
    <w:rsid w:val="00DE73DD"/>
    <w:rsid w:val="00E26BEB"/>
    <w:rsid w:val="00E27ABB"/>
    <w:rsid w:val="00E67109"/>
    <w:rsid w:val="00E71559"/>
    <w:rsid w:val="00E86D3B"/>
    <w:rsid w:val="00EB28FA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2026-03-02T12:14:00Z</dcterms:created>
  <dcterms:modified xsi:type="dcterms:W3CDTF">2026-03-02T12:14:00Z</dcterms:modified>
</cp:coreProperties>
</file>