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5QiegIAAAQF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C22605" w:rsidRPr="00C22605">
        <w:rPr>
          <w:b/>
          <w:sz w:val="24"/>
          <w:szCs w:val="24"/>
        </w:rPr>
        <w:t>Usługa organizacji wizyt studyjnych dla studentów i dydaktyków w ramach projektu KOMPAS AGH - KC-DE-zp.25.58.2026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990" w:rsidRDefault="00D45990">
      <w:r>
        <w:separator/>
      </w:r>
    </w:p>
  </w:endnote>
  <w:endnote w:type="continuationSeparator" w:id="0">
    <w:p w:rsidR="00D45990" w:rsidRDefault="00D4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990" w:rsidRDefault="00D45990">
      <w:r>
        <w:separator/>
      </w:r>
    </w:p>
  </w:footnote>
  <w:footnote w:type="continuationSeparator" w:id="0">
    <w:p w:rsidR="00D45990" w:rsidRDefault="00D45990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E2986"/>
    <w:rsid w:val="000F170B"/>
    <w:rsid w:val="001253B5"/>
    <w:rsid w:val="001944F1"/>
    <w:rsid w:val="002328A0"/>
    <w:rsid w:val="00235371"/>
    <w:rsid w:val="0026788E"/>
    <w:rsid w:val="002A7F51"/>
    <w:rsid w:val="003765E7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2605"/>
    <w:rsid w:val="00C25FE1"/>
    <w:rsid w:val="00C303B2"/>
    <w:rsid w:val="00C40124"/>
    <w:rsid w:val="00C7072C"/>
    <w:rsid w:val="00C92520"/>
    <w:rsid w:val="00C9532C"/>
    <w:rsid w:val="00D45990"/>
    <w:rsid w:val="00D954A9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2026-03-02T12:14:00Z</dcterms:created>
  <dcterms:modified xsi:type="dcterms:W3CDTF">2026-03-02T12:14:00Z</dcterms:modified>
</cp:coreProperties>
</file>