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0E10" w:rsidRDefault="00A90E10" w:rsidP="00A90E10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933825" cy="781050"/>
            <wp:effectExtent l="0" t="0" r="9525" b="0"/>
            <wp:docPr id="1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E10" w:rsidRDefault="00A90E10" w:rsidP="00A90E10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rFonts w:ascii="Times New Roman" w:hAnsi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11430" b="10795"/>
                <wp:wrapTopAndBottom/>
                <wp:docPr id="4" name="Dowolny kształt: kształt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0E10" w:rsidRDefault="00A90E10" w:rsidP="00A90E1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:rsidR="00A90E10" w:rsidRDefault="00A90E10" w:rsidP="00A90E1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191720" w:rsidRDefault="00191720" w:rsidP="00191720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191720" w:rsidRDefault="00191720" w:rsidP="00191720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191720" w:rsidRDefault="00191720" w:rsidP="00191720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191720" w:rsidRDefault="00191720" w:rsidP="00191720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>)</w:t>
      </w:r>
    </w:p>
    <w:p w:rsidR="00191720" w:rsidRDefault="00191720" w:rsidP="00191720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>
        <w:rPr>
          <w:rFonts w:ascii="Times New Roman" w:eastAsia="Times New Roman" w:hAnsi="Times New Roman"/>
          <w:lang w:eastAsia="pl-PL"/>
        </w:rPr>
        <w:br/>
        <w:t xml:space="preserve">pn. </w:t>
      </w:r>
      <w:r w:rsidR="005D37D8" w:rsidRPr="005D37D8">
        <w:rPr>
          <w:rFonts w:ascii="Times New Roman" w:hAnsi="Times New Roman"/>
          <w:b/>
        </w:rPr>
        <w:t>Usługa organizacji wizyt studyjnych dla studentów i dydaktyków w ramach projektu KOMPAS AGH - KC-DE-zp.25.58.2026</w:t>
      </w:r>
      <w:bookmarkStart w:id="0" w:name="_GoBack"/>
      <w:bookmarkEnd w:id="0"/>
      <w:r>
        <w:rPr>
          <w:rFonts w:ascii="Times New Roman" w:eastAsia="Times New Roman" w:hAnsi="Times New Roman"/>
          <w:lang w:eastAsia="pl-PL"/>
        </w:rPr>
        <w:t xml:space="preserve">, prowadzonego przez </w:t>
      </w:r>
      <w:r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>
        <w:rPr>
          <w:rFonts w:ascii="Times New Roman" w:eastAsia="Times New Roman" w:hAnsi="Times New Roman"/>
          <w:i/>
          <w:lang w:eastAsia="pl-PL"/>
        </w:rPr>
        <w:t xml:space="preserve">, </w:t>
      </w:r>
      <w:r>
        <w:rPr>
          <w:rFonts w:ascii="Times New Roman" w:eastAsia="Times New Roman" w:hAnsi="Times New Roman"/>
          <w:lang w:eastAsia="pl-PL"/>
        </w:rPr>
        <w:t>oświadczam, co następuje: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:rsidR="00191720" w:rsidRDefault="00191720" w:rsidP="0019172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</w:t>
      </w:r>
      <w:r>
        <w:rPr>
          <w:rFonts w:cs="Calibri"/>
          <w:bCs/>
          <w:iCs/>
          <w:color w:val="000000"/>
          <w:lang w:eastAsia="x-none"/>
        </w:rPr>
        <w:t xml:space="preserve">pkt 1, </w:t>
      </w:r>
      <w:r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91720" w:rsidRDefault="00191720" w:rsidP="00191720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</w:r>
      <w:r>
        <w:rPr>
          <w:rFonts w:eastAsia="Times New Roman" w:cs="Calibri"/>
          <w:lang w:eastAsia="pl-PL"/>
        </w:rPr>
        <w:lastRenderedPageBreak/>
        <w:t>z prawdą oraz zostały przedstawione z pełną świadomością konsekwencji wprowadzenia zamawiającego w błąd przy przedstawianiu informacji.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</w:rPr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p w:rsidR="00191720" w:rsidRPr="009475A8" w:rsidRDefault="00191720" w:rsidP="00191720"/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1873" w:rsidRDefault="004F1873" w:rsidP="0038231F">
      <w:pPr>
        <w:spacing w:after="0" w:line="240" w:lineRule="auto"/>
      </w:pPr>
      <w:r>
        <w:separator/>
      </w:r>
    </w:p>
  </w:endnote>
  <w:endnote w:type="continuationSeparator" w:id="0">
    <w:p w:rsidR="004F1873" w:rsidRDefault="004F187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1873" w:rsidRDefault="004F1873" w:rsidP="0038231F">
      <w:pPr>
        <w:spacing w:after="0" w:line="240" w:lineRule="auto"/>
      </w:pPr>
      <w:r>
        <w:separator/>
      </w:r>
    </w:p>
  </w:footnote>
  <w:footnote w:type="continuationSeparator" w:id="0">
    <w:p w:rsidR="004F1873" w:rsidRDefault="004F1873" w:rsidP="0038231F">
      <w:pPr>
        <w:spacing w:after="0" w:line="240" w:lineRule="auto"/>
      </w:pPr>
      <w:r>
        <w:continuationSeparator/>
      </w:r>
    </w:p>
  </w:footnote>
  <w:footnote w:id="1">
    <w:p w:rsidR="00191720" w:rsidRDefault="00191720" w:rsidP="0019172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91720" w:rsidRDefault="00191720" w:rsidP="00191720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3F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53707"/>
    <w:rsid w:val="001902D2"/>
    <w:rsid w:val="00191720"/>
    <w:rsid w:val="001C6945"/>
    <w:rsid w:val="001F027E"/>
    <w:rsid w:val="00203A40"/>
    <w:rsid w:val="002168A8"/>
    <w:rsid w:val="0023265C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794E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873"/>
    <w:rsid w:val="004F23F7"/>
    <w:rsid w:val="004F40EF"/>
    <w:rsid w:val="00504740"/>
    <w:rsid w:val="005103B9"/>
    <w:rsid w:val="00520174"/>
    <w:rsid w:val="005641F0"/>
    <w:rsid w:val="0058030F"/>
    <w:rsid w:val="005C39CA"/>
    <w:rsid w:val="005D37D8"/>
    <w:rsid w:val="005E176A"/>
    <w:rsid w:val="00634311"/>
    <w:rsid w:val="00641874"/>
    <w:rsid w:val="006676AE"/>
    <w:rsid w:val="006A3A1F"/>
    <w:rsid w:val="006A52B6"/>
    <w:rsid w:val="006D63F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06D58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00BA7"/>
    <w:rsid w:val="00A15F7E"/>
    <w:rsid w:val="00A166B0"/>
    <w:rsid w:val="00A22DCF"/>
    <w:rsid w:val="00A24C2D"/>
    <w:rsid w:val="00A276E4"/>
    <w:rsid w:val="00A3062E"/>
    <w:rsid w:val="00A347DE"/>
    <w:rsid w:val="00A90E10"/>
    <w:rsid w:val="00A937F5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082C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C427CBC0-20EE-44CF-A265-4AFFA7D7B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91720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70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DAFEB3-EA30-448C-9CC6-41A10D6C9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324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2026-03-02T12:07:00Z</dcterms:created>
  <dcterms:modified xsi:type="dcterms:W3CDTF">2026-03-02T12:07:00Z</dcterms:modified>
</cp:coreProperties>
</file>