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91622" w14:textId="1CA6FECE" w:rsidR="00B36EDA" w:rsidRPr="00282BB9" w:rsidRDefault="00551E1B" w:rsidP="00282BB9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282BB9">
        <w:rPr>
          <w:sz w:val="22"/>
          <w:szCs w:val="22"/>
        </w:rPr>
        <w:t>Kraków</w:t>
      </w:r>
      <w:r w:rsidR="00B36EDA" w:rsidRPr="00282BB9">
        <w:rPr>
          <w:sz w:val="22"/>
          <w:szCs w:val="22"/>
        </w:rPr>
        <w:t xml:space="preserve"> dnia: </w:t>
      </w:r>
      <w:r w:rsidR="000D40E5">
        <w:rPr>
          <w:sz w:val="22"/>
          <w:szCs w:val="22"/>
        </w:rPr>
        <w:t>03.03.2026 r.</w:t>
      </w:r>
    </w:p>
    <w:p w14:paraId="3AB32324" w14:textId="77777777" w:rsidR="00551E1B" w:rsidRPr="00282BB9" w:rsidRDefault="00551E1B" w:rsidP="00282BB9">
      <w:pPr>
        <w:spacing w:line="276" w:lineRule="auto"/>
        <w:ind w:right="3969"/>
        <w:rPr>
          <w:b/>
          <w:bCs/>
          <w:sz w:val="22"/>
          <w:szCs w:val="22"/>
        </w:rPr>
      </w:pPr>
      <w:r w:rsidRPr="00282BB9">
        <w:rPr>
          <w:b/>
          <w:bCs/>
          <w:sz w:val="22"/>
          <w:szCs w:val="22"/>
        </w:rPr>
        <w:t>Szpital Miejski Specjalistyczny</w:t>
      </w:r>
    </w:p>
    <w:p w14:paraId="0558019C" w14:textId="77777777" w:rsidR="00551E1B" w:rsidRPr="00282BB9" w:rsidRDefault="00551E1B" w:rsidP="00282BB9">
      <w:pPr>
        <w:spacing w:line="276" w:lineRule="auto"/>
        <w:ind w:right="3969"/>
        <w:rPr>
          <w:b/>
          <w:bCs/>
          <w:sz w:val="22"/>
          <w:szCs w:val="22"/>
        </w:rPr>
      </w:pPr>
      <w:r w:rsidRPr="00282BB9">
        <w:rPr>
          <w:b/>
          <w:bCs/>
          <w:sz w:val="22"/>
          <w:szCs w:val="22"/>
        </w:rPr>
        <w:t>im. Gabriela Narutowicza w Krakowie</w:t>
      </w:r>
    </w:p>
    <w:p w14:paraId="3CB0A854" w14:textId="77777777" w:rsidR="00B36EDA" w:rsidRPr="00282BB9" w:rsidRDefault="00551E1B" w:rsidP="00282BB9">
      <w:pPr>
        <w:spacing w:line="276" w:lineRule="auto"/>
        <w:ind w:right="3969"/>
        <w:rPr>
          <w:sz w:val="22"/>
          <w:szCs w:val="22"/>
        </w:rPr>
      </w:pPr>
      <w:r w:rsidRPr="00282BB9">
        <w:rPr>
          <w:sz w:val="22"/>
          <w:szCs w:val="22"/>
        </w:rPr>
        <w:t>ul. Prądnicka</w:t>
      </w:r>
      <w:r w:rsidR="00B36EDA" w:rsidRPr="00282BB9">
        <w:rPr>
          <w:sz w:val="22"/>
          <w:szCs w:val="22"/>
        </w:rPr>
        <w:t xml:space="preserve"> </w:t>
      </w:r>
      <w:r w:rsidRPr="00282BB9">
        <w:rPr>
          <w:sz w:val="22"/>
          <w:szCs w:val="22"/>
        </w:rPr>
        <w:t>35-37</w:t>
      </w:r>
    </w:p>
    <w:p w14:paraId="603680D2" w14:textId="77777777" w:rsidR="00B36EDA" w:rsidRPr="00282BB9" w:rsidRDefault="00551E1B" w:rsidP="00282BB9">
      <w:pPr>
        <w:spacing w:line="276" w:lineRule="auto"/>
        <w:ind w:right="3969"/>
        <w:rPr>
          <w:sz w:val="22"/>
          <w:szCs w:val="22"/>
        </w:rPr>
      </w:pPr>
      <w:r w:rsidRPr="00282BB9">
        <w:rPr>
          <w:sz w:val="22"/>
          <w:szCs w:val="22"/>
        </w:rPr>
        <w:t>31-202</w:t>
      </w:r>
      <w:r w:rsidR="00B36EDA" w:rsidRPr="00282BB9">
        <w:rPr>
          <w:sz w:val="22"/>
          <w:szCs w:val="22"/>
        </w:rPr>
        <w:t xml:space="preserve"> </w:t>
      </w:r>
      <w:r w:rsidRPr="00282BB9">
        <w:rPr>
          <w:sz w:val="22"/>
          <w:szCs w:val="22"/>
        </w:rPr>
        <w:t>Kraków</w:t>
      </w:r>
    </w:p>
    <w:p w14:paraId="30F5144B" w14:textId="77777777" w:rsidR="00B36EDA" w:rsidRPr="00282BB9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82BB9" w14:paraId="325E8A96" w14:textId="77777777" w:rsidTr="00B36EDA">
        <w:tc>
          <w:tcPr>
            <w:tcW w:w="9923" w:type="dxa"/>
            <w:shd w:val="clear" w:color="auto" w:fill="F2F2F2"/>
            <w:hideMark/>
          </w:tcPr>
          <w:p w14:paraId="45183EB0" w14:textId="05382289" w:rsidR="00B36EDA" w:rsidRPr="00282BB9" w:rsidRDefault="00282BB9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E29BDAE" w14:textId="77777777" w:rsidR="00B36EDA" w:rsidRPr="00282BB9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82BB9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FF7762E" w14:textId="77777777" w:rsidR="00B36EDA" w:rsidRPr="00282BB9" w:rsidRDefault="00B36EDA" w:rsidP="00B36EDA">
      <w:pPr>
        <w:keepNext/>
        <w:spacing w:after="240"/>
        <w:outlineLvl w:val="0"/>
        <w:rPr>
          <w:b/>
        </w:rPr>
      </w:pPr>
    </w:p>
    <w:p w14:paraId="037DACD0" w14:textId="77777777" w:rsidR="00B36EDA" w:rsidRPr="00282BB9" w:rsidRDefault="00B36EDA" w:rsidP="00282BB9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282BB9">
        <w:rPr>
          <w:rFonts w:eastAsia="Calibri"/>
          <w:sz w:val="22"/>
          <w:szCs w:val="22"/>
          <w:lang w:eastAsia="en-US"/>
        </w:rPr>
        <w:t xml:space="preserve">Dotyczy </w:t>
      </w:r>
      <w:r w:rsidRPr="00282BB9">
        <w:rPr>
          <w:sz w:val="22"/>
          <w:szCs w:val="22"/>
        </w:rPr>
        <w:t>postępowania o udzielenie zamówienia publicznego</w:t>
      </w:r>
      <w:r w:rsidRPr="00282BB9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82BB9" w14:paraId="79D66E5A" w14:textId="77777777" w:rsidTr="00282BB9">
        <w:trPr>
          <w:trHeight w:val="674"/>
        </w:trPr>
        <w:tc>
          <w:tcPr>
            <w:tcW w:w="2269" w:type="dxa"/>
          </w:tcPr>
          <w:p w14:paraId="075B62D6" w14:textId="77777777" w:rsidR="00B36EDA" w:rsidRPr="00282BB9" w:rsidRDefault="00B36EDA" w:rsidP="00282BB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282BB9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57EB52DB" w14:textId="77777777" w:rsidR="00B36EDA" w:rsidRPr="00282BB9" w:rsidRDefault="00551E1B" w:rsidP="00282BB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282BB9">
              <w:rPr>
                <w:bCs/>
                <w:i/>
                <w:iCs/>
                <w:sz w:val="22"/>
                <w:szCs w:val="22"/>
              </w:rPr>
              <w:t>Zakup i dostawa leków do leczenia udaru niedokrwiennego i do programu lekowego - SM i rak jelita grubego</w:t>
            </w:r>
          </w:p>
        </w:tc>
      </w:tr>
      <w:tr w:rsidR="00551E1B" w:rsidRPr="00282BB9" w14:paraId="1821C389" w14:textId="77777777" w:rsidTr="00F750D5">
        <w:tc>
          <w:tcPr>
            <w:tcW w:w="2269" w:type="dxa"/>
          </w:tcPr>
          <w:p w14:paraId="325467E2" w14:textId="77777777" w:rsidR="00551E1B" w:rsidRPr="00282BB9" w:rsidRDefault="00551E1B" w:rsidP="00282BB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282BB9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B22263C" w14:textId="77777777" w:rsidR="00551E1B" w:rsidRPr="00282BB9" w:rsidRDefault="00551E1B" w:rsidP="00282BB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82BB9">
              <w:rPr>
                <w:b/>
                <w:sz w:val="22"/>
                <w:szCs w:val="22"/>
              </w:rPr>
              <w:t>ZP/2/2026</w:t>
            </w:r>
          </w:p>
        </w:tc>
      </w:tr>
    </w:tbl>
    <w:p w14:paraId="62571C6F" w14:textId="77777777" w:rsidR="00B36EDA" w:rsidRPr="00282BB9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06996A69" w14:textId="1838B6FC" w:rsidR="00B36EDA" w:rsidRPr="00282BB9" w:rsidRDefault="00B36EDA" w:rsidP="00282BB9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282BB9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51E1B" w:rsidRPr="00282BB9" w14:paraId="5ACA66AE" w14:textId="77777777" w:rsidTr="00551E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3F751" w14:textId="2B053F11" w:rsidR="00551E1B" w:rsidRPr="00282BB9" w:rsidRDefault="00551E1B" w:rsidP="00282BB9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Pakiet 1 - Cladribinum</w:t>
            </w:r>
          </w:p>
          <w:p w14:paraId="3583A89B" w14:textId="7A15FB7E" w:rsidR="00551E1B" w:rsidRPr="00282BB9" w:rsidRDefault="00282BB9" w:rsidP="00282BB9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282BB9">
              <w:rPr>
                <w:b/>
                <w:sz w:val="20"/>
                <w:szCs w:val="20"/>
              </w:rPr>
              <w:t xml:space="preserve">Centrala Farmaceutyczna </w:t>
            </w:r>
            <w:r w:rsidR="00551E1B" w:rsidRPr="00282BB9">
              <w:rPr>
                <w:b/>
                <w:sz w:val="20"/>
                <w:szCs w:val="20"/>
              </w:rPr>
              <w:t>CEFARM S</w:t>
            </w:r>
            <w:r>
              <w:rPr>
                <w:b/>
                <w:sz w:val="20"/>
                <w:szCs w:val="20"/>
              </w:rPr>
              <w:t>.</w:t>
            </w:r>
            <w:r w:rsidR="00551E1B" w:rsidRPr="00282BB9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.</w:t>
            </w:r>
          </w:p>
          <w:p w14:paraId="16E81568" w14:textId="77777777" w:rsidR="00551E1B" w:rsidRPr="00282BB9" w:rsidRDefault="00551E1B" w:rsidP="00282BB9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 xml:space="preserve">ul. Jana Kazimierza 16 </w:t>
            </w:r>
          </w:p>
          <w:p w14:paraId="6089FB1D" w14:textId="77777777" w:rsidR="00551E1B" w:rsidRPr="00282BB9" w:rsidRDefault="00551E1B" w:rsidP="00282BB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>01-248 Warszawa</w:t>
            </w:r>
          </w:p>
          <w:p w14:paraId="0A5ADC84" w14:textId="4E1B165B" w:rsidR="00551E1B" w:rsidRPr="00282BB9" w:rsidRDefault="00551E1B" w:rsidP="00282BB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82BB9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282BB9">
              <w:rPr>
                <w:color w:val="000000"/>
                <w:sz w:val="20"/>
                <w:szCs w:val="20"/>
              </w:rPr>
              <w:t>:</w:t>
            </w:r>
            <w:r w:rsidR="00282BB9">
              <w:rPr>
                <w:color w:val="000000"/>
                <w:sz w:val="20"/>
                <w:szCs w:val="20"/>
              </w:rPr>
              <w:t xml:space="preserve"> </w:t>
            </w:r>
            <w:r w:rsidRPr="00282BB9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51E1B" w:rsidRPr="00282BB9" w14:paraId="223A8680" w14:textId="77777777" w:rsidTr="00551E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1F9EE" w14:textId="385E1B77" w:rsidR="00551E1B" w:rsidRPr="00282BB9" w:rsidRDefault="00551E1B" w:rsidP="00282BB9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Pakiet 2 - Tenecteplasum</w:t>
            </w:r>
          </w:p>
          <w:p w14:paraId="0F6DD556" w14:textId="77777777" w:rsidR="00551E1B" w:rsidRPr="00282BB9" w:rsidRDefault="00551E1B" w:rsidP="00282BB9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282BB9">
              <w:rPr>
                <w:b/>
                <w:sz w:val="20"/>
                <w:szCs w:val="20"/>
              </w:rPr>
              <w:t>Farmacol Logistyka Sp. z o.o.</w:t>
            </w:r>
          </w:p>
          <w:p w14:paraId="039E0EBA" w14:textId="77777777" w:rsidR="00551E1B" w:rsidRPr="00282BB9" w:rsidRDefault="00551E1B" w:rsidP="00282BB9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 xml:space="preserve">ul. Szopienicka 77 </w:t>
            </w:r>
          </w:p>
          <w:p w14:paraId="61A797D0" w14:textId="77777777" w:rsidR="00551E1B" w:rsidRPr="00282BB9" w:rsidRDefault="00551E1B" w:rsidP="00282BB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>40-431 Katowice</w:t>
            </w:r>
          </w:p>
          <w:p w14:paraId="28D8DA46" w14:textId="66F6FAA7" w:rsidR="00551E1B" w:rsidRPr="00282BB9" w:rsidRDefault="00551E1B" w:rsidP="00282BB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82BB9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282BB9">
              <w:rPr>
                <w:color w:val="000000"/>
                <w:sz w:val="20"/>
                <w:szCs w:val="20"/>
              </w:rPr>
              <w:t>:</w:t>
            </w:r>
            <w:r w:rsidR="00282BB9">
              <w:rPr>
                <w:color w:val="000000"/>
                <w:sz w:val="20"/>
                <w:szCs w:val="20"/>
              </w:rPr>
              <w:t xml:space="preserve"> </w:t>
            </w:r>
            <w:r w:rsidRPr="00282BB9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51E1B" w:rsidRPr="00282BB9" w14:paraId="55838430" w14:textId="77777777" w:rsidTr="00551E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69286" w14:textId="2BFACC35" w:rsidR="00551E1B" w:rsidRPr="00282BB9" w:rsidRDefault="00551E1B" w:rsidP="00282BB9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Pakiet 3 - Fruquintinibum</w:t>
            </w:r>
          </w:p>
          <w:p w14:paraId="406FF718" w14:textId="77777777" w:rsidR="00551E1B" w:rsidRPr="00282BB9" w:rsidRDefault="00551E1B" w:rsidP="00282BB9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282BB9">
              <w:rPr>
                <w:b/>
                <w:sz w:val="20"/>
                <w:szCs w:val="20"/>
              </w:rPr>
              <w:t>Takeda Pharma Sp. z o.o.</w:t>
            </w:r>
          </w:p>
          <w:p w14:paraId="22673A73" w14:textId="77777777" w:rsidR="00551E1B" w:rsidRPr="00282BB9" w:rsidRDefault="00551E1B" w:rsidP="00282BB9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 xml:space="preserve">ul. Prosta 68 </w:t>
            </w:r>
          </w:p>
          <w:p w14:paraId="6D3A0260" w14:textId="77777777" w:rsidR="00551E1B" w:rsidRPr="00282BB9" w:rsidRDefault="00551E1B" w:rsidP="00282BB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>00-838 Warszawa</w:t>
            </w:r>
          </w:p>
          <w:p w14:paraId="0F589CC9" w14:textId="7A3A8EE5" w:rsidR="00551E1B" w:rsidRPr="00282BB9" w:rsidRDefault="00551E1B" w:rsidP="00282BB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82BB9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282BB9">
              <w:rPr>
                <w:color w:val="000000"/>
                <w:sz w:val="20"/>
                <w:szCs w:val="20"/>
              </w:rPr>
              <w:t>:</w:t>
            </w:r>
            <w:r w:rsidR="00282BB9">
              <w:rPr>
                <w:color w:val="000000"/>
                <w:sz w:val="20"/>
                <w:szCs w:val="20"/>
              </w:rPr>
              <w:t xml:space="preserve"> </w:t>
            </w:r>
            <w:r w:rsidRPr="00282BB9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51E1B" w:rsidRPr="00282BB9" w14:paraId="42800322" w14:textId="77777777" w:rsidTr="00551E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315FB" w14:textId="3388D3EA" w:rsidR="00551E1B" w:rsidRPr="00282BB9" w:rsidRDefault="00551E1B" w:rsidP="00282BB9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Pakiet 4 – Esomeprazole</w:t>
            </w:r>
          </w:p>
          <w:p w14:paraId="271F1148" w14:textId="77777777" w:rsidR="00551E1B" w:rsidRPr="00282BB9" w:rsidRDefault="00551E1B" w:rsidP="00282BB9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282BB9">
              <w:rPr>
                <w:b/>
                <w:sz w:val="20"/>
                <w:szCs w:val="20"/>
              </w:rPr>
              <w:t>Farmacol Logistyka Sp. z o.o.</w:t>
            </w:r>
          </w:p>
          <w:p w14:paraId="6DE6BB7D" w14:textId="77777777" w:rsidR="00551E1B" w:rsidRPr="00282BB9" w:rsidRDefault="00551E1B" w:rsidP="00282BB9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 xml:space="preserve">ul. Szopienicka 77 </w:t>
            </w:r>
          </w:p>
          <w:p w14:paraId="50AB318B" w14:textId="6CEDDF30" w:rsidR="00551E1B" w:rsidRPr="00282BB9" w:rsidRDefault="00551E1B" w:rsidP="00282BB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>40-431 Katowice</w:t>
            </w:r>
          </w:p>
          <w:p w14:paraId="3F307EDF" w14:textId="71685FF4" w:rsidR="00551E1B" w:rsidRPr="00282BB9" w:rsidRDefault="00551E1B" w:rsidP="00282BB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82BB9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282BB9">
              <w:rPr>
                <w:color w:val="000000"/>
                <w:sz w:val="20"/>
                <w:szCs w:val="20"/>
              </w:rPr>
              <w:t>:</w:t>
            </w:r>
            <w:r w:rsidR="00282BB9">
              <w:rPr>
                <w:color w:val="000000"/>
                <w:sz w:val="20"/>
                <w:szCs w:val="20"/>
              </w:rPr>
              <w:t xml:space="preserve"> </w:t>
            </w:r>
            <w:r w:rsidRPr="00282BB9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51E1B" w:rsidRPr="00282BB9" w14:paraId="6CC52F66" w14:textId="77777777" w:rsidTr="00551E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50C30" w14:textId="4C35FDF7" w:rsidR="00551E1B" w:rsidRPr="00282BB9" w:rsidRDefault="00551E1B" w:rsidP="00282BB9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lastRenderedPageBreak/>
              <w:t>Pakiet 5 - Darbepoetin</w:t>
            </w:r>
          </w:p>
          <w:p w14:paraId="10B1694E" w14:textId="77777777" w:rsidR="00551E1B" w:rsidRPr="00282BB9" w:rsidRDefault="00551E1B" w:rsidP="00282BB9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282BB9">
              <w:rPr>
                <w:b/>
                <w:sz w:val="20"/>
                <w:szCs w:val="20"/>
              </w:rPr>
              <w:t>Amgen Sp. z o.o.</w:t>
            </w:r>
          </w:p>
          <w:p w14:paraId="01217CFA" w14:textId="77777777" w:rsidR="00551E1B" w:rsidRPr="00282BB9" w:rsidRDefault="00551E1B" w:rsidP="00282BB9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 xml:space="preserve">ul. Puławska 145 </w:t>
            </w:r>
          </w:p>
          <w:p w14:paraId="7CC439AA" w14:textId="77777777" w:rsidR="00551E1B" w:rsidRPr="00282BB9" w:rsidRDefault="00551E1B" w:rsidP="00282BB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>02-715 Warszawa</w:t>
            </w:r>
          </w:p>
          <w:p w14:paraId="77395029" w14:textId="02865061" w:rsidR="00551E1B" w:rsidRPr="00282BB9" w:rsidRDefault="00551E1B" w:rsidP="00282BB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82BB9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282BB9">
              <w:rPr>
                <w:color w:val="000000"/>
                <w:sz w:val="20"/>
                <w:szCs w:val="20"/>
              </w:rPr>
              <w:t>:</w:t>
            </w:r>
            <w:r w:rsidR="00282BB9">
              <w:rPr>
                <w:color w:val="000000"/>
                <w:sz w:val="20"/>
                <w:szCs w:val="20"/>
              </w:rPr>
              <w:t xml:space="preserve"> </w:t>
            </w:r>
            <w:r w:rsidRPr="00282BB9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51E1B" w:rsidRPr="00282BB9" w14:paraId="421F7597" w14:textId="77777777" w:rsidTr="00551E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85BA8" w14:textId="75C65002" w:rsidR="00551E1B" w:rsidRPr="00282BB9" w:rsidRDefault="00551E1B" w:rsidP="00282BB9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Pakiet 6 - Argipressinum</w:t>
            </w:r>
          </w:p>
          <w:p w14:paraId="32A122C2" w14:textId="77777777" w:rsidR="00551E1B" w:rsidRPr="00282BB9" w:rsidRDefault="00551E1B" w:rsidP="00282BB9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282BB9">
              <w:rPr>
                <w:b/>
                <w:sz w:val="20"/>
                <w:szCs w:val="20"/>
              </w:rPr>
              <w:t>Salus International Sp. z o.o.</w:t>
            </w:r>
          </w:p>
          <w:p w14:paraId="6ABF4770" w14:textId="77777777" w:rsidR="00551E1B" w:rsidRPr="00282BB9" w:rsidRDefault="00551E1B" w:rsidP="00282BB9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 xml:space="preserve">ul. Pułaskiego 9 </w:t>
            </w:r>
          </w:p>
          <w:p w14:paraId="47248128" w14:textId="77777777" w:rsidR="00551E1B" w:rsidRPr="00282BB9" w:rsidRDefault="00551E1B" w:rsidP="00282BB9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>40-273 Katowice</w:t>
            </w:r>
          </w:p>
          <w:p w14:paraId="29D3EC5D" w14:textId="6A1593A6" w:rsidR="00551E1B" w:rsidRPr="00282BB9" w:rsidRDefault="00551E1B" w:rsidP="00282BB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82BB9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282BB9">
              <w:rPr>
                <w:color w:val="000000"/>
                <w:sz w:val="20"/>
                <w:szCs w:val="20"/>
              </w:rPr>
              <w:t>:</w:t>
            </w:r>
            <w:r w:rsidR="00282BB9">
              <w:rPr>
                <w:color w:val="000000"/>
                <w:sz w:val="20"/>
                <w:szCs w:val="20"/>
              </w:rPr>
              <w:t xml:space="preserve"> Jedyna złożona oferta. Spełnia wymagania Zamawiającego.</w:t>
            </w:r>
          </w:p>
        </w:tc>
      </w:tr>
    </w:tbl>
    <w:p w14:paraId="4BEEF879" w14:textId="77777777" w:rsidR="00B36EDA" w:rsidRPr="00282BB9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282BB9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82BB9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268"/>
        <w:gridCol w:w="1559"/>
      </w:tblGrid>
      <w:tr w:rsidR="00B36EDA" w:rsidRPr="00282BB9" w14:paraId="464073D1" w14:textId="77777777" w:rsidTr="00282B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BF12E6" w14:textId="77777777" w:rsidR="00B36EDA" w:rsidRPr="00282BB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44CC56" w14:textId="77777777" w:rsidR="00B36EDA" w:rsidRPr="00282BB9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282BB9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5FBD5C" w14:textId="77777777" w:rsidR="00B36EDA" w:rsidRPr="00282BB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282BB9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F03C27" w14:textId="77777777" w:rsidR="00B36EDA" w:rsidRPr="00282BB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282BB9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51E1B" w:rsidRPr="00282BB9" w14:paraId="76C9441A" w14:textId="77777777" w:rsidTr="00282B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7F5FD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1 - Pakiet 1 - Cladribinum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B551" w14:textId="5A51F72F" w:rsidR="00551E1B" w:rsidRPr="00282BB9" w:rsidRDefault="00282BB9" w:rsidP="00F750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551E1B" w:rsidRPr="00282BB9">
              <w:rPr>
                <w:b/>
                <w:bCs/>
                <w:sz w:val="20"/>
                <w:szCs w:val="20"/>
              </w:rPr>
              <w:t>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551E1B" w:rsidRPr="00282BB9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4AFCA610" w14:textId="77777777" w:rsidR="00551E1B" w:rsidRPr="00282BB9" w:rsidRDefault="00551E1B" w:rsidP="00F750D5">
            <w:pPr>
              <w:spacing w:line="276" w:lineRule="auto"/>
              <w:rPr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ul. Jana Kazimierza 16</w:t>
            </w:r>
          </w:p>
          <w:p w14:paraId="597B9225" w14:textId="77777777" w:rsidR="00551E1B" w:rsidRPr="00282BB9" w:rsidRDefault="00551E1B" w:rsidP="00F750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01-248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28994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4E170" w14:textId="77777777" w:rsidR="00551E1B" w:rsidRPr="00282BB9" w:rsidRDefault="00551E1B" w:rsidP="00F750D5">
            <w:pPr>
              <w:jc w:val="center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 xml:space="preserve">  400,00</w:t>
            </w:r>
          </w:p>
        </w:tc>
      </w:tr>
      <w:tr w:rsidR="00551E1B" w:rsidRPr="00282BB9" w14:paraId="4F0689A0" w14:textId="77777777" w:rsidTr="00282B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67F0D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2 - Pakiet 2 - Tenecteplasum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4D4E4" w14:textId="77777777" w:rsidR="00551E1B" w:rsidRPr="00282BB9" w:rsidRDefault="00551E1B" w:rsidP="00F750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3E7E706" w14:textId="77777777" w:rsidR="00551E1B" w:rsidRPr="00282BB9" w:rsidRDefault="00551E1B" w:rsidP="00F750D5">
            <w:pPr>
              <w:spacing w:line="276" w:lineRule="auto"/>
              <w:rPr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ul. Szopienicka 77</w:t>
            </w:r>
          </w:p>
          <w:p w14:paraId="0296B3DD" w14:textId="77777777" w:rsidR="00551E1B" w:rsidRPr="00282BB9" w:rsidRDefault="00551E1B" w:rsidP="00F750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40-431 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E13A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353E7" w14:textId="77777777" w:rsidR="00551E1B" w:rsidRPr="00282BB9" w:rsidRDefault="00551E1B" w:rsidP="00F750D5">
            <w:pPr>
              <w:jc w:val="center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 xml:space="preserve">  400,00</w:t>
            </w:r>
          </w:p>
        </w:tc>
      </w:tr>
      <w:tr w:rsidR="00551E1B" w:rsidRPr="00282BB9" w14:paraId="24349502" w14:textId="77777777" w:rsidTr="00282B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AAE9E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2 - Pakiet 2 - Tenecteplasum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C808" w14:textId="77777777" w:rsidR="00551E1B" w:rsidRPr="00282BB9" w:rsidRDefault="00551E1B" w:rsidP="00F750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D2B8C35" w14:textId="77777777" w:rsidR="00551E1B" w:rsidRPr="00282BB9" w:rsidRDefault="00551E1B" w:rsidP="00F750D5">
            <w:pPr>
              <w:spacing w:line="276" w:lineRule="auto"/>
              <w:rPr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ul. Pułaskiego 9</w:t>
            </w:r>
          </w:p>
          <w:p w14:paraId="6AAEBB06" w14:textId="77777777" w:rsidR="00551E1B" w:rsidRPr="00282BB9" w:rsidRDefault="00551E1B" w:rsidP="00F750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40-273 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9B2FD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1 - Cena - 399.32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7DA2" w14:textId="77777777" w:rsidR="00551E1B" w:rsidRPr="00282BB9" w:rsidRDefault="00551E1B" w:rsidP="00F750D5">
            <w:pPr>
              <w:jc w:val="center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 xml:space="preserve">  399,32</w:t>
            </w:r>
          </w:p>
        </w:tc>
      </w:tr>
      <w:tr w:rsidR="00551E1B" w:rsidRPr="00282BB9" w14:paraId="007C1751" w14:textId="77777777" w:rsidTr="00282B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2973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3 - Pakiet 3 - Fruquintinibum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3CB56" w14:textId="77777777" w:rsidR="00551E1B" w:rsidRPr="00282BB9" w:rsidRDefault="00551E1B" w:rsidP="00F750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51AC82AD" w14:textId="77777777" w:rsidR="00551E1B" w:rsidRPr="00282BB9" w:rsidRDefault="00551E1B" w:rsidP="00F750D5">
            <w:pPr>
              <w:spacing w:line="276" w:lineRule="auto"/>
              <w:rPr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ul. Prosta 68</w:t>
            </w:r>
          </w:p>
          <w:p w14:paraId="621DF7EB" w14:textId="77777777" w:rsidR="00551E1B" w:rsidRPr="00282BB9" w:rsidRDefault="00551E1B" w:rsidP="00F750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00-838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CE0BE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6A1DB" w14:textId="77777777" w:rsidR="00551E1B" w:rsidRPr="00282BB9" w:rsidRDefault="00551E1B" w:rsidP="00F750D5">
            <w:pPr>
              <w:jc w:val="center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 xml:space="preserve">  400,00</w:t>
            </w:r>
          </w:p>
        </w:tc>
      </w:tr>
      <w:tr w:rsidR="00551E1B" w:rsidRPr="00282BB9" w14:paraId="77F8C446" w14:textId="77777777" w:rsidTr="00282B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74037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4 - Pakiet 4 – Esomeprazole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743E4" w14:textId="77777777" w:rsidR="00551E1B" w:rsidRPr="00282BB9" w:rsidRDefault="00551E1B" w:rsidP="00F750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C4452DC" w14:textId="77777777" w:rsidR="00551E1B" w:rsidRPr="00282BB9" w:rsidRDefault="00551E1B" w:rsidP="00F750D5">
            <w:pPr>
              <w:spacing w:line="276" w:lineRule="auto"/>
              <w:rPr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ul. Szopienicka 77</w:t>
            </w:r>
          </w:p>
          <w:p w14:paraId="642BBFF3" w14:textId="77777777" w:rsidR="00551E1B" w:rsidRPr="00282BB9" w:rsidRDefault="00551E1B" w:rsidP="00F750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40-431 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FBB32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D58E9" w14:textId="77777777" w:rsidR="00551E1B" w:rsidRPr="00282BB9" w:rsidRDefault="00551E1B" w:rsidP="00F750D5">
            <w:pPr>
              <w:jc w:val="center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 xml:space="preserve">  400,00</w:t>
            </w:r>
          </w:p>
        </w:tc>
      </w:tr>
      <w:tr w:rsidR="00551E1B" w:rsidRPr="00282BB9" w14:paraId="201F25B1" w14:textId="77777777" w:rsidTr="00282B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EA545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4 - Pakiet 4 – Esomeprazole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1B04" w14:textId="77777777" w:rsidR="00551E1B" w:rsidRPr="00282BB9" w:rsidRDefault="00551E1B" w:rsidP="00F750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2841EDB" w14:textId="77777777" w:rsidR="00551E1B" w:rsidRPr="00282BB9" w:rsidRDefault="00551E1B" w:rsidP="00F750D5">
            <w:pPr>
              <w:spacing w:line="276" w:lineRule="auto"/>
              <w:rPr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ul. Pułaskiego 9</w:t>
            </w:r>
          </w:p>
          <w:p w14:paraId="21A06617" w14:textId="77777777" w:rsidR="00551E1B" w:rsidRPr="00282BB9" w:rsidRDefault="00551E1B" w:rsidP="00F750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40-273 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9527B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E0629" w14:textId="77777777" w:rsidR="00551E1B" w:rsidRPr="00282BB9" w:rsidRDefault="00551E1B" w:rsidP="00F750D5">
            <w:pPr>
              <w:jc w:val="center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 xml:space="preserve">  0,00</w:t>
            </w:r>
          </w:p>
        </w:tc>
      </w:tr>
      <w:tr w:rsidR="00551E1B" w:rsidRPr="00282BB9" w14:paraId="058B5E0F" w14:textId="77777777" w:rsidTr="00282B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5C620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5 - Pakiet 5 - Darbepoetin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E96C3" w14:textId="77777777" w:rsidR="00551E1B" w:rsidRPr="00282BB9" w:rsidRDefault="00551E1B" w:rsidP="00F750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Amgen Sp. z o.o.</w:t>
            </w:r>
          </w:p>
          <w:p w14:paraId="4AAA8836" w14:textId="77777777" w:rsidR="00551E1B" w:rsidRPr="00282BB9" w:rsidRDefault="00551E1B" w:rsidP="00F750D5">
            <w:pPr>
              <w:spacing w:line="276" w:lineRule="auto"/>
              <w:rPr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ul. Puławska 145</w:t>
            </w:r>
          </w:p>
          <w:p w14:paraId="0B386380" w14:textId="77777777" w:rsidR="00551E1B" w:rsidRPr="00282BB9" w:rsidRDefault="00551E1B" w:rsidP="00F750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02-715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DDD9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9815" w14:textId="77777777" w:rsidR="00551E1B" w:rsidRPr="00282BB9" w:rsidRDefault="00551E1B" w:rsidP="00F750D5">
            <w:pPr>
              <w:jc w:val="center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 xml:space="preserve">  400,00</w:t>
            </w:r>
          </w:p>
        </w:tc>
      </w:tr>
      <w:tr w:rsidR="00551E1B" w:rsidRPr="00282BB9" w14:paraId="2F2F01D4" w14:textId="77777777" w:rsidTr="00282B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425D0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6 - Pakiet 6 - Argipressinum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B7787" w14:textId="77777777" w:rsidR="00551E1B" w:rsidRPr="00282BB9" w:rsidRDefault="00551E1B" w:rsidP="00F750D5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282BB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C353D27" w14:textId="77777777" w:rsidR="00551E1B" w:rsidRPr="00282BB9" w:rsidRDefault="00551E1B" w:rsidP="00F750D5">
            <w:pPr>
              <w:spacing w:line="276" w:lineRule="auto"/>
              <w:rPr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ul. Pułaskiego 9</w:t>
            </w:r>
          </w:p>
          <w:p w14:paraId="7177C31A" w14:textId="77777777" w:rsidR="00551E1B" w:rsidRPr="00282BB9" w:rsidRDefault="00551E1B" w:rsidP="00F750D5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40-273 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4B6A8" w14:textId="77777777" w:rsidR="00551E1B" w:rsidRPr="00282BB9" w:rsidRDefault="00551E1B" w:rsidP="00F750D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00865" w14:textId="77777777" w:rsidR="00551E1B" w:rsidRPr="00282BB9" w:rsidRDefault="00551E1B" w:rsidP="00F750D5">
            <w:pPr>
              <w:jc w:val="center"/>
              <w:rPr>
                <w:color w:val="000000"/>
                <w:sz w:val="20"/>
                <w:szCs w:val="20"/>
              </w:rPr>
            </w:pPr>
            <w:r w:rsidRPr="00282BB9">
              <w:rPr>
                <w:sz w:val="20"/>
                <w:szCs w:val="20"/>
              </w:rPr>
              <w:t xml:space="preserve">  400,00</w:t>
            </w:r>
          </w:p>
        </w:tc>
      </w:tr>
      <w:bookmarkEnd w:id="0"/>
    </w:tbl>
    <w:p w14:paraId="1767DEA6" w14:textId="1584BE90" w:rsidR="008642B3" w:rsidRPr="00282BB9" w:rsidRDefault="008642B3" w:rsidP="00B36EDA">
      <w:pPr>
        <w:ind w:right="-425"/>
        <w:jc w:val="right"/>
        <w:rPr>
          <w:vertAlign w:val="superscript"/>
        </w:rPr>
      </w:pPr>
    </w:p>
    <w:sectPr w:rsidR="008642B3" w:rsidRPr="00282BB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0CF8F" w14:textId="77777777" w:rsidR="004C143A" w:rsidRDefault="004C143A">
      <w:r>
        <w:separator/>
      </w:r>
    </w:p>
  </w:endnote>
  <w:endnote w:type="continuationSeparator" w:id="0">
    <w:p w14:paraId="3CDA1A33" w14:textId="77777777" w:rsidR="004C143A" w:rsidRDefault="004C1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9787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F37A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366BD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D4DC99" w14:textId="7E17DC28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339C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B82B0" w14:textId="77777777" w:rsidR="004C143A" w:rsidRDefault="004C143A">
      <w:r>
        <w:separator/>
      </w:r>
    </w:p>
  </w:footnote>
  <w:footnote w:type="continuationSeparator" w:id="0">
    <w:p w14:paraId="0D2B83CC" w14:textId="77777777" w:rsidR="004C143A" w:rsidRDefault="004C1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D24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E49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847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43A"/>
    <w:rsid w:val="00022322"/>
    <w:rsid w:val="00042497"/>
    <w:rsid w:val="000C1E6F"/>
    <w:rsid w:val="000D40E5"/>
    <w:rsid w:val="000E4E56"/>
    <w:rsid w:val="001A1468"/>
    <w:rsid w:val="001B7815"/>
    <w:rsid w:val="00211A34"/>
    <w:rsid w:val="00282BB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143A"/>
    <w:rsid w:val="004C3459"/>
    <w:rsid w:val="004E324A"/>
    <w:rsid w:val="004E7234"/>
    <w:rsid w:val="0054734E"/>
    <w:rsid w:val="00551E1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C7486A"/>
  <w15:chartTrackingRefBased/>
  <w15:docId w15:val="{28D92AF7-2F20-4B5C-9D04-DF32D7A8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2026-02-27T10:34:00Z</cp:lastPrinted>
  <dcterms:created xsi:type="dcterms:W3CDTF">2026-02-27T10:30:00Z</dcterms:created>
  <dcterms:modified xsi:type="dcterms:W3CDTF">2026-03-03T11:03:00Z</dcterms:modified>
</cp:coreProperties>
</file>