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E6E" w:rsidRPr="00FB1681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FB168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FB1681" w:rsidRPr="00FB1681">
        <w:rPr>
          <w:rFonts w:ascii="Times New Roman" w:eastAsia="Times New Roman" w:hAnsi="Times New Roman"/>
          <w:bCs/>
          <w:sz w:val="24"/>
          <w:szCs w:val="24"/>
          <w:lang w:eastAsia="pl-PL"/>
        </w:rPr>
        <w:t>8</w:t>
      </w:r>
      <w:r w:rsidRPr="00FB168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FB1681" w:rsidTr="00D62E6E">
        <w:tc>
          <w:tcPr>
            <w:tcW w:w="2800" w:type="dxa"/>
            <w:shd w:val="clear" w:color="auto" w:fill="auto"/>
          </w:tcPr>
          <w:p w:rsidR="00D62E6E" w:rsidRPr="00FB168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FB1681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FB1681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FB1681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62E6E" w:rsidRPr="00FB1681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FB1681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B1681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B168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FB168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FB168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FB1681" w:rsidTr="00D62E6E">
        <w:tc>
          <w:tcPr>
            <w:tcW w:w="2800" w:type="dxa"/>
            <w:shd w:val="clear" w:color="auto" w:fill="auto"/>
          </w:tcPr>
          <w:p w:rsidR="00D62E6E" w:rsidRPr="00FB168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FB1681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FB1681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62E6E" w:rsidRPr="00FB1681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FB1681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B168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FB168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FB1681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FB168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FB168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83F87" w:rsidRPr="00FB1681" w:rsidTr="003209D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83F87" w:rsidRPr="00FB1681" w:rsidRDefault="00E83F87" w:rsidP="003209D7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FB1681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E83F87" w:rsidRPr="00FB1681" w:rsidRDefault="00E83F87" w:rsidP="003209D7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B168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FB168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(</w:t>
            </w:r>
            <w:proofErr w:type="spellStart"/>
            <w:r w:rsidRPr="00FB168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FB168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 Dz. U. z 2024 poz. 1320)</w:t>
            </w:r>
            <w:r w:rsidRPr="00FB168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(dalej jako: ustawa </w:t>
            </w:r>
            <w:proofErr w:type="spellStart"/>
            <w:r w:rsidRPr="00FB168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Pzp</w:t>
            </w:r>
            <w:proofErr w:type="spellEnd"/>
            <w:r w:rsidRPr="00FB168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), dotyczące:</w:t>
            </w:r>
          </w:p>
          <w:p w:rsidR="00E83F87" w:rsidRPr="00FB1681" w:rsidRDefault="00E83F87" w:rsidP="003209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B1681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E83F87" w:rsidRPr="00FB1681" w:rsidRDefault="00E83F87" w:rsidP="003209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C121E" w:rsidRPr="00FB1681" w:rsidRDefault="00E83F87" w:rsidP="00D62E6E">
      <w:pPr>
        <w:spacing w:before="60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B168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FB1681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FB1681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FB1681" w:rsidTr="00D62E6E">
        <w:tc>
          <w:tcPr>
            <w:tcW w:w="2269" w:type="dxa"/>
            <w:shd w:val="clear" w:color="auto" w:fill="auto"/>
          </w:tcPr>
          <w:p w:rsidR="00D62E6E" w:rsidRPr="00FB168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B168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FB1681" w:rsidRDefault="00E83F8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FB168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Wykonanie robót budowlanych w zakresie Przebudowy Pawilonu Socjalnego - etap I Termomodernizacja w ramach zadania inwestycyjnego pn.; Przebudowa i termomodernizacja budynku Pawilonu Dydaktycznego (Socjalnego).</w:t>
            </w:r>
            <w:r w:rsidR="00D62E6E" w:rsidRPr="00FB168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83F87" w:rsidRPr="00FB1681" w:rsidTr="003209D7">
        <w:tc>
          <w:tcPr>
            <w:tcW w:w="2269" w:type="dxa"/>
            <w:shd w:val="clear" w:color="auto" w:fill="auto"/>
          </w:tcPr>
          <w:p w:rsidR="00E83F87" w:rsidRPr="00FB1681" w:rsidRDefault="00E83F87" w:rsidP="003209D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B168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83F87" w:rsidRPr="00FB1681" w:rsidRDefault="00E83F87" w:rsidP="003209D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FB168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K-2.381/04/2026</w:t>
            </w:r>
          </w:p>
        </w:tc>
      </w:tr>
    </w:tbl>
    <w:p w:rsidR="00BC121E" w:rsidRPr="00FB1681" w:rsidRDefault="00E83F87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FB168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FB1681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FB1681">
        <w:rPr>
          <w:rFonts w:ascii="Times New Roman" w:eastAsia="Times New Roman" w:hAnsi="Times New Roman"/>
          <w:b/>
          <w:sz w:val="24"/>
          <w:szCs w:val="24"/>
          <w:lang w:eastAsia="pl-PL"/>
        </w:rPr>
        <w:t>Akademia Kultury Fizycznej  im Bronisława Czecha</w:t>
      </w:r>
      <w:r w:rsidR="00BC121E" w:rsidRPr="00FB1681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FB1681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FB1681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:rsidR="00BC121E" w:rsidRPr="00FB1681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FB1681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B1681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r w:rsidR="00C93F0A" w:rsidRPr="00FB1681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="00BC121E" w:rsidRPr="00FB1681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FB1681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B1681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FB1681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r w:rsidR="00C93F0A" w:rsidRPr="00FB1681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Pr="00FB1681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:rsidR="00FB1681" w:rsidRDefault="00FB1681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B1681" w:rsidRPr="00FB1681" w:rsidRDefault="00FB1681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</w:p>
    <w:p w:rsidR="00BF69A4" w:rsidRPr="00FB1681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B1681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B168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B168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B168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B168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B168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B168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B168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FB168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B168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B168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B168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B168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FB168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B168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B168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B168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B168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C121E" w:rsidRPr="00FB168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FB1681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:rsidR="00BC121E" w:rsidRPr="00FB168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FB1681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FB168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4"/>
          <w:szCs w:val="24"/>
          <w:vertAlign w:val="superscript"/>
          <w:lang w:eastAsia="pl-PL"/>
        </w:rPr>
      </w:pPr>
      <w:r w:rsidRPr="00FB1681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FB1681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FB1681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FB168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B1681" w:rsidTr="00620E37">
        <w:tc>
          <w:tcPr>
            <w:tcW w:w="2660" w:type="dxa"/>
            <w:shd w:val="clear" w:color="auto" w:fill="auto"/>
          </w:tcPr>
          <w:p w:rsidR="00BC121E" w:rsidRPr="00FB168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BC121E" w:rsidRPr="00FB168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FB1681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FB168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FB168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BC121E" w:rsidRPr="00FB168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data</w:t>
            </w:r>
            <w:r w:rsidRPr="00FB168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FB168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BC121E" w:rsidRPr="00FB168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FB1681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FB1681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FB168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E83F87" w:rsidRPr="00FB168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FB168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FB168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FB1681" w:rsidRDefault="00106AC7" w:rsidP="00BC121E">
      <w:pPr>
        <w:rPr>
          <w:rFonts w:ascii="Times New Roman" w:hAnsi="Times New Roman"/>
          <w:sz w:val="24"/>
          <w:szCs w:val="24"/>
        </w:rPr>
      </w:pPr>
    </w:p>
    <w:sectPr w:rsidR="00106AC7" w:rsidRPr="00FB168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603" w:rsidRDefault="00C83603">
      <w:r>
        <w:separator/>
      </w:r>
    </w:p>
  </w:endnote>
  <w:endnote w:type="continuationSeparator" w:id="0">
    <w:p w:rsidR="00C83603" w:rsidRDefault="00C83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F87" w:rsidRDefault="00E83F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603" w:rsidRDefault="00C83603">
      <w:r>
        <w:separator/>
      </w:r>
    </w:p>
  </w:footnote>
  <w:footnote w:type="continuationSeparator" w:id="0">
    <w:p w:rsidR="00C83603" w:rsidRDefault="00C83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F87" w:rsidRDefault="00E83F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F87" w:rsidRDefault="00E83F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F87" w:rsidRDefault="00E83F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3603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A07B3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83603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83F87"/>
    <w:rsid w:val="00EB5766"/>
    <w:rsid w:val="00EC667E"/>
    <w:rsid w:val="00F46593"/>
    <w:rsid w:val="00F568D6"/>
    <w:rsid w:val="00F70072"/>
    <w:rsid w:val="00FB1681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52A8E4"/>
  <w15:chartTrackingRefBased/>
  <w15:docId w15:val="{18EE689F-CBCD-48A7-9EA7-B498C9F91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9200B8-DDDB-4A0D-AB54-3566ADD60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234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3</cp:revision>
  <cp:lastPrinted>2010-01-07T09:39:00Z</cp:lastPrinted>
  <dcterms:created xsi:type="dcterms:W3CDTF">2026-02-06T15:10:00Z</dcterms:created>
  <dcterms:modified xsi:type="dcterms:W3CDTF">2026-02-06T15:10:00Z</dcterms:modified>
</cp:coreProperties>
</file>