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A7936FD" w14:textId="77777777" w:rsidR="00E47DBA" w:rsidRPr="00D44F1E" w:rsidRDefault="00E47DBA" w:rsidP="00326B95">
      <w:pPr>
        <w:spacing w:before="240" w:after="0"/>
      </w:pP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4B05BFD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E47DBA">
        <w:rPr>
          <w:rFonts w:ascii="Times New Roman" w:hAnsi="Times New Roman"/>
        </w:rPr>
        <w:t>2024.1320</w:t>
      </w:r>
      <w:r w:rsidR="004A52F1" w:rsidRPr="00D44F1E">
        <w:rPr>
          <w:rFonts w:ascii="Times New Roman" w:hAnsi="Times New Roman"/>
        </w:rPr>
        <w:t>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1B74CCF" w14:textId="2868896C" w:rsidR="00F72000" w:rsidRDefault="00E47DBA" w:rsidP="00E47DB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b/>
          <w:lang w:eastAsia="zh-CN"/>
        </w:rPr>
      </w:pPr>
      <w:r>
        <w:rPr>
          <w:b/>
          <w:lang w:eastAsia="zh-CN"/>
        </w:rPr>
        <w:t>K</w:t>
      </w:r>
      <w:r w:rsidR="00F72000" w:rsidRPr="00F72000">
        <w:rPr>
          <w:b/>
          <w:lang w:eastAsia="zh-CN"/>
        </w:rPr>
        <w:t xml:space="preserve">ontrakt serwisowy (12 miesięczny) obejmujący zainstalowane  na AGH dyfraktometry i spektrometr rentgenowski - </w:t>
      </w:r>
      <w:r w:rsidR="00063A9F" w:rsidRPr="00063A9F">
        <w:rPr>
          <w:b/>
          <w:lang w:eastAsia="zh-CN"/>
        </w:rPr>
        <w:t>KC-DE-zp.25.55.2026</w:t>
      </w:r>
    </w:p>
    <w:p w14:paraId="1F94EBA1" w14:textId="3236F73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DF1E8" w14:textId="77777777" w:rsidR="00460943" w:rsidRDefault="00460943" w:rsidP="00025386">
      <w:pPr>
        <w:spacing w:after="0" w:line="240" w:lineRule="auto"/>
      </w:pPr>
      <w:r>
        <w:separator/>
      </w:r>
    </w:p>
  </w:endnote>
  <w:endnote w:type="continuationSeparator" w:id="0">
    <w:p w14:paraId="6C93985D" w14:textId="77777777" w:rsidR="00460943" w:rsidRDefault="004609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042F7" w14:textId="77777777" w:rsidR="00460943" w:rsidRDefault="00460943" w:rsidP="00025386">
      <w:pPr>
        <w:spacing w:after="0" w:line="240" w:lineRule="auto"/>
      </w:pPr>
      <w:r>
        <w:separator/>
      </w:r>
    </w:p>
  </w:footnote>
  <w:footnote w:type="continuationSeparator" w:id="0">
    <w:p w14:paraId="13B420C9" w14:textId="77777777" w:rsidR="00460943" w:rsidRDefault="004609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63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3A9F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60943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77C3B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47DBA"/>
    <w:rsid w:val="00E67109"/>
    <w:rsid w:val="00E830E3"/>
    <w:rsid w:val="00E86D3B"/>
    <w:rsid w:val="00EC667C"/>
    <w:rsid w:val="00EC6D8B"/>
    <w:rsid w:val="00EF3368"/>
    <w:rsid w:val="00F021B8"/>
    <w:rsid w:val="00F334B4"/>
    <w:rsid w:val="00F72000"/>
    <w:rsid w:val="00FB7BA7"/>
    <w:rsid w:val="00FF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2021-03-29T11:13:00Z</cp:lastPrinted>
  <dcterms:created xsi:type="dcterms:W3CDTF">2026-02-27T12:14:00Z</dcterms:created>
  <dcterms:modified xsi:type="dcterms:W3CDTF">2026-02-27T12:14:00Z</dcterms:modified>
</cp:coreProperties>
</file>