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2A97E8" w14:textId="11C75397" w:rsidR="00C86F3D" w:rsidRPr="00540289" w:rsidRDefault="00C86F3D" w:rsidP="00540289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</w:t>
      </w:r>
    </w:p>
    <w:p w14:paraId="391281D0" w14:textId="29573635" w:rsidR="00C86F3D" w:rsidRDefault="00C86F3D" w:rsidP="00C86F3D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5</w:t>
      </w:r>
    </w:p>
    <w:p w14:paraId="160ADD02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39CD6467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1791929F" w14:textId="77777777" w:rsidR="00C86F3D" w:rsidRPr="00C86F3D" w:rsidRDefault="00AE2A9D" w:rsidP="00C86F3D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AB9322" wp14:editId="6F3858E3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3B0D4C" w14:textId="28E18A35" w:rsidR="00C86F3D" w:rsidRDefault="00C86F3D" w:rsidP="00C86F3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AB932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AaISnQegIAAP8EAAAO&#10;AAAAAAAAAAAAAAAAAC4CAABkcnMvZTJvRG9jLnhtbFBLAQItABQABgAIAAAAIQARLSOF3QAAAAgB&#10;AAAPAAAAAAAAAAAAAAAAANQEAABkcnMvZG93bnJldi54bWxQSwUGAAAAAAQABADzAAAA3gUAAAAA&#10;" stroked="f">
                <v:textbox inset="0,0,0,0">
                  <w:txbxContent>
                    <w:p w14:paraId="143B0D4C" w14:textId="28E18A35" w:rsidR="00C86F3D" w:rsidRDefault="00C86F3D" w:rsidP="00C86F3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B920646" w14:textId="77777777" w:rsidR="00831FFE" w:rsidRDefault="00831FFE" w:rsidP="00831FFE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USŁUG</w:t>
      </w:r>
    </w:p>
    <w:p w14:paraId="1C077769" w14:textId="77777777" w:rsidR="00831FFE" w:rsidRDefault="00831FFE" w:rsidP="00831FFE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657CB1A9" w14:textId="77777777" w:rsidR="00831FFE" w:rsidRDefault="00831FFE" w:rsidP="00831FFE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14:paraId="7BB89B46" w14:textId="77777777" w:rsidR="00831FFE" w:rsidRDefault="00831FFE" w:rsidP="00831FFE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7429C86F" w14:textId="77777777" w:rsidR="00831FFE" w:rsidRDefault="00831FFE" w:rsidP="00831FFE">
      <w:pPr>
        <w:tabs>
          <w:tab w:val="left" w:pos="0"/>
        </w:tabs>
        <w:spacing w:line="264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7350D9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>na:</w:t>
      </w:r>
    </w:p>
    <w:p w14:paraId="1E338824" w14:textId="13D0F3C1" w:rsidR="00831FFE" w:rsidRDefault="0001597E" w:rsidP="00831FFE">
      <w:pPr>
        <w:tabs>
          <w:tab w:val="left" w:pos="0"/>
        </w:tabs>
        <w:spacing w:line="264" w:lineRule="auto"/>
        <w:rPr>
          <w:sz w:val="24"/>
          <w:szCs w:val="24"/>
        </w:rPr>
      </w:pPr>
      <w:r w:rsidRPr="0001597E">
        <w:rPr>
          <w:b/>
          <w:sz w:val="24"/>
          <w:szCs w:val="24"/>
        </w:rPr>
        <w:t xml:space="preserve">kontrakt serwisowy (12 miesięczny) obejmujący zainstalowane  na AGH dyfraktometry i spektrometr rentgenowski - </w:t>
      </w:r>
      <w:r w:rsidR="001D1168" w:rsidRPr="001D1168">
        <w:rPr>
          <w:b/>
          <w:sz w:val="24"/>
          <w:szCs w:val="24"/>
        </w:rPr>
        <w:t>KC-DE-zp.25.55.2026</w:t>
      </w:r>
      <w:r w:rsidR="001D1168">
        <w:rPr>
          <w:b/>
          <w:sz w:val="24"/>
          <w:szCs w:val="24"/>
        </w:rPr>
        <w:t xml:space="preserve"> </w:t>
      </w:r>
      <w:r w:rsidR="00831FFE">
        <w:rPr>
          <w:sz w:val="24"/>
          <w:szCs w:val="24"/>
        </w:rPr>
        <w:t>oświadczamy, że w ciągu ostatnich 3 lat  przed upływem terminu składania ofert zrealizowaliśmy następujące zamówienia o podobnym zakresie i charakterze:</w:t>
      </w:r>
    </w:p>
    <w:tbl>
      <w:tblPr>
        <w:tblW w:w="9356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9"/>
        <w:gridCol w:w="2081"/>
        <w:gridCol w:w="2700"/>
        <w:gridCol w:w="1440"/>
        <w:gridCol w:w="2696"/>
      </w:tblGrid>
      <w:tr w:rsidR="00831FFE" w14:paraId="438820ED" w14:textId="77777777" w:rsidTr="00CE3FAF">
        <w:trPr>
          <w:cantSplit/>
          <w:trHeight w:val="790"/>
        </w:trPr>
        <w:tc>
          <w:tcPr>
            <w:tcW w:w="439" w:type="dxa"/>
            <w:vAlign w:val="center"/>
          </w:tcPr>
          <w:p w14:paraId="39FA892C" w14:textId="77777777" w:rsidR="00831FFE" w:rsidRDefault="00831FFE" w:rsidP="00CE3FAF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081" w:type="dxa"/>
            <w:vAlign w:val="center"/>
          </w:tcPr>
          <w:p w14:paraId="5B6D4163" w14:textId="77777777" w:rsidR="00831FFE" w:rsidRPr="005A2470" w:rsidRDefault="00831FFE" w:rsidP="00CE3FAF">
            <w:pPr>
              <w:tabs>
                <w:tab w:val="left" w:pos="0"/>
              </w:tabs>
              <w:jc w:val="center"/>
              <w:rPr>
                <w:b/>
                <w:u w:val="single"/>
              </w:rPr>
            </w:pPr>
            <w:r w:rsidRPr="005A2470">
              <w:rPr>
                <w:b/>
                <w:u w:val="single"/>
              </w:rPr>
              <w:t>Przedmiot usługi</w:t>
            </w:r>
            <w:r w:rsidRPr="005A2470">
              <w:rPr>
                <w:rStyle w:val="Odwoanieprzypisudolnego"/>
                <w:b/>
                <w:u w:val="single"/>
              </w:rPr>
              <w:footnoteReference w:id="1"/>
            </w:r>
          </w:p>
          <w:p w14:paraId="09725C18" w14:textId="78185F8C" w:rsidR="00831FFE" w:rsidRDefault="00831FFE" w:rsidP="00CE3FAF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 w:rsidRPr="005A2470">
              <w:rPr>
                <w:b/>
                <w:u w:val="single"/>
              </w:rPr>
              <w:t>wraz z informacjami na temat</w:t>
            </w:r>
            <w:r>
              <w:rPr>
                <w:b/>
                <w:u w:val="single"/>
              </w:rPr>
              <w:t xml:space="preserve"> czy usługi te polegały </w:t>
            </w:r>
            <w:r w:rsidR="00777720" w:rsidRPr="00777720">
              <w:rPr>
                <w:color w:val="000000"/>
                <w:shd w:val="clear" w:color="auto" w:fill="FFFFFF"/>
              </w:rPr>
              <w:t xml:space="preserve">na usłudze </w:t>
            </w:r>
            <w:r w:rsidR="00CF4718" w:rsidRPr="00CF4718">
              <w:rPr>
                <w:color w:val="000000"/>
                <w:shd w:val="clear" w:color="auto" w:fill="FFFFFF"/>
              </w:rPr>
              <w:t>serwisowej lub konserwacji dyfraktometrów i spektrometru</w:t>
            </w:r>
          </w:p>
        </w:tc>
        <w:tc>
          <w:tcPr>
            <w:tcW w:w="2700" w:type="dxa"/>
            <w:vAlign w:val="center"/>
          </w:tcPr>
          <w:p w14:paraId="0343B221" w14:textId="77777777" w:rsidR="00831FFE" w:rsidRDefault="00831FFE" w:rsidP="00CE3FAF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440" w:type="dxa"/>
            <w:vAlign w:val="center"/>
          </w:tcPr>
          <w:p w14:paraId="5715524F" w14:textId="77777777" w:rsidR="00831FFE" w:rsidRDefault="00831FFE" w:rsidP="00CE3FAF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>
              <w:rPr>
                <w:b/>
              </w:rPr>
              <w:t>Wartość zamówienia [PLN]</w:t>
            </w:r>
          </w:p>
        </w:tc>
        <w:tc>
          <w:tcPr>
            <w:tcW w:w="2696" w:type="dxa"/>
            <w:vAlign w:val="center"/>
          </w:tcPr>
          <w:p w14:paraId="680394FD" w14:textId="77777777" w:rsidR="00831FFE" w:rsidRDefault="00831FFE" w:rsidP="00CE3FAF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6C779B27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831FFE" w14:paraId="7BE4C625" w14:textId="77777777" w:rsidTr="00CE3FAF">
        <w:trPr>
          <w:cantSplit/>
          <w:trHeight w:hRule="exact" w:val="284"/>
        </w:trPr>
        <w:tc>
          <w:tcPr>
            <w:tcW w:w="439" w:type="dxa"/>
            <w:vAlign w:val="center"/>
          </w:tcPr>
          <w:p w14:paraId="58640461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081" w:type="dxa"/>
            <w:vAlign w:val="center"/>
          </w:tcPr>
          <w:p w14:paraId="1008E6BE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700" w:type="dxa"/>
            <w:vAlign w:val="center"/>
          </w:tcPr>
          <w:p w14:paraId="4088B0E9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440" w:type="dxa"/>
            <w:vAlign w:val="center"/>
          </w:tcPr>
          <w:p w14:paraId="56F7A2B9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2696" w:type="dxa"/>
            <w:vAlign w:val="center"/>
          </w:tcPr>
          <w:p w14:paraId="752A895E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831FFE" w14:paraId="76C25537" w14:textId="77777777" w:rsidTr="00CE3FAF">
        <w:trPr>
          <w:cantSplit/>
        </w:trPr>
        <w:tc>
          <w:tcPr>
            <w:tcW w:w="439" w:type="dxa"/>
          </w:tcPr>
          <w:p w14:paraId="129261F8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081" w:type="dxa"/>
          </w:tcPr>
          <w:p w14:paraId="14C5298F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700" w:type="dxa"/>
          </w:tcPr>
          <w:p w14:paraId="6AD80AD8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40" w:type="dxa"/>
          </w:tcPr>
          <w:p w14:paraId="7D24EDA3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6" w:type="dxa"/>
          </w:tcPr>
          <w:p w14:paraId="0CBD7915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5BDADFA3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831FFE" w14:paraId="4A407B01" w14:textId="77777777" w:rsidTr="00CE3FAF">
        <w:trPr>
          <w:cantSplit/>
        </w:trPr>
        <w:tc>
          <w:tcPr>
            <w:tcW w:w="439" w:type="dxa"/>
          </w:tcPr>
          <w:p w14:paraId="184C197E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081" w:type="dxa"/>
          </w:tcPr>
          <w:p w14:paraId="3A7AA9A7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700" w:type="dxa"/>
          </w:tcPr>
          <w:p w14:paraId="0ECB2BF6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40" w:type="dxa"/>
          </w:tcPr>
          <w:p w14:paraId="23622A00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6" w:type="dxa"/>
          </w:tcPr>
          <w:p w14:paraId="07F20D3B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6BF251FE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68175468" w14:textId="77777777" w:rsidR="00831FFE" w:rsidRDefault="00831FFE" w:rsidP="00831FFE">
      <w:pPr>
        <w:spacing w:line="360" w:lineRule="auto"/>
        <w:jc w:val="both"/>
      </w:pPr>
    </w:p>
    <w:p w14:paraId="3533DFF6" w14:textId="5472D7F8" w:rsidR="00F213FB" w:rsidRPr="00831FFE" w:rsidRDefault="00FD38FE" w:rsidP="00831FF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4"/>
          <w:szCs w:val="24"/>
          <w:lang w:eastAsia="zh-CN"/>
        </w:rPr>
      </w:pPr>
      <w:r w:rsidRPr="00831FFE">
        <w:rPr>
          <w:rFonts w:eastAsia="Calibri"/>
          <w:i/>
          <w:color w:val="FF0000"/>
          <w:sz w:val="24"/>
          <w:szCs w:val="24"/>
          <w:lang w:eastAsia="zh-CN"/>
        </w:rPr>
        <w:t>Oferta powinna być sporządzona w języku polskim, z zachowaniem postaci elektronicznej i podpisana kwalifikowanym podpisem elektronicznym, podpisem zaufanym lub podpisem osobistym.</w:t>
      </w:r>
    </w:p>
    <w:sectPr w:rsidR="00F213FB" w:rsidRPr="00831F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C74CDA" w14:textId="77777777" w:rsidR="009E750C" w:rsidRDefault="009E750C">
      <w:r>
        <w:separator/>
      </w:r>
    </w:p>
  </w:endnote>
  <w:endnote w:type="continuationSeparator" w:id="0">
    <w:p w14:paraId="5F03A96F" w14:textId="77777777" w:rsidR="009E750C" w:rsidRDefault="009E7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118A1" w14:textId="77777777" w:rsidR="00FA04F9" w:rsidRDefault="00FA04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774B4" w14:textId="77777777" w:rsidR="00FA04F9" w:rsidRDefault="00FA04F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45371" w14:textId="77777777" w:rsidR="00FA04F9" w:rsidRDefault="00FA04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CE60D9" w14:textId="77777777" w:rsidR="009E750C" w:rsidRDefault="009E750C">
      <w:r>
        <w:separator/>
      </w:r>
    </w:p>
  </w:footnote>
  <w:footnote w:type="continuationSeparator" w:id="0">
    <w:p w14:paraId="717FCC32" w14:textId="77777777" w:rsidR="009E750C" w:rsidRDefault="009E750C">
      <w:r>
        <w:continuationSeparator/>
      </w:r>
    </w:p>
  </w:footnote>
  <w:footnote w:id="1">
    <w:p w14:paraId="620E187C" w14:textId="6F7FDACF" w:rsidR="00831FFE" w:rsidRDefault="00831FFE" w:rsidP="00831FFE">
      <w:pPr>
        <w:pStyle w:val="Tekstprzypisudolnego"/>
      </w:pPr>
      <w:r>
        <w:t xml:space="preserve">* należy podać wszystkie informacje, pozwalające jednoznacznie stwierdzić czy wykonawca spełnia warunek określony w pkt. </w:t>
      </w:r>
      <w:r w:rsidR="00266007">
        <w:t>8.2.3</w:t>
      </w:r>
      <w:r>
        <w:t xml:space="preserve"> SWZ</w:t>
      </w:r>
    </w:p>
    <w:p w14:paraId="51CE2CCE" w14:textId="77777777" w:rsidR="00831FFE" w:rsidRPr="0093457F" w:rsidRDefault="00831FFE" w:rsidP="00831FFE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2218C" w14:textId="77777777" w:rsidR="00FA04F9" w:rsidRDefault="00FA04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E9E1E" w14:textId="77777777"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7C579" w14:textId="77777777" w:rsidR="00FA04F9" w:rsidRDefault="00FA04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7E2B"/>
    <w:rsid w:val="0001597E"/>
    <w:rsid w:val="000209D0"/>
    <w:rsid w:val="00082E0F"/>
    <w:rsid w:val="00094658"/>
    <w:rsid w:val="00191B25"/>
    <w:rsid w:val="001C5C7B"/>
    <w:rsid w:val="001D1168"/>
    <w:rsid w:val="00210E8E"/>
    <w:rsid w:val="00266007"/>
    <w:rsid w:val="00276C10"/>
    <w:rsid w:val="002F7E2B"/>
    <w:rsid w:val="0037616C"/>
    <w:rsid w:val="004C03CA"/>
    <w:rsid w:val="004E4C6B"/>
    <w:rsid w:val="00540289"/>
    <w:rsid w:val="00551DBC"/>
    <w:rsid w:val="00580AE7"/>
    <w:rsid w:val="00643A9B"/>
    <w:rsid w:val="006B469B"/>
    <w:rsid w:val="006B4809"/>
    <w:rsid w:val="006F18C8"/>
    <w:rsid w:val="00702A72"/>
    <w:rsid w:val="00726B2D"/>
    <w:rsid w:val="00735D20"/>
    <w:rsid w:val="00777720"/>
    <w:rsid w:val="00831FFE"/>
    <w:rsid w:val="009E750C"/>
    <w:rsid w:val="00A35BEF"/>
    <w:rsid w:val="00A63A91"/>
    <w:rsid w:val="00AB6BF4"/>
    <w:rsid w:val="00AE2A9D"/>
    <w:rsid w:val="00B72EC0"/>
    <w:rsid w:val="00B93B92"/>
    <w:rsid w:val="00C049BA"/>
    <w:rsid w:val="00C204EE"/>
    <w:rsid w:val="00C254C7"/>
    <w:rsid w:val="00C34B2E"/>
    <w:rsid w:val="00C50722"/>
    <w:rsid w:val="00C833D4"/>
    <w:rsid w:val="00C86F3D"/>
    <w:rsid w:val="00CF4718"/>
    <w:rsid w:val="00D02AE4"/>
    <w:rsid w:val="00D11BC3"/>
    <w:rsid w:val="00D93FE5"/>
    <w:rsid w:val="00D97C6D"/>
    <w:rsid w:val="00DB3710"/>
    <w:rsid w:val="00DD5BF2"/>
    <w:rsid w:val="00E27CB6"/>
    <w:rsid w:val="00E74639"/>
    <w:rsid w:val="00F213FB"/>
    <w:rsid w:val="00F8605B"/>
    <w:rsid w:val="00FA04F9"/>
    <w:rsid w:val="00FD38FE"/>
    <w:rsid w:val="00FE5F50"/>
    <w:rsid w:val="00FF229E"/>
    <w:rsid w:val="00FF2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AB0011"/>
  <w15:docId w15:val="{98EB00A7-2BF9-49FB-ABF9-6946B970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6F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A0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04F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6F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6F3D"/>
  </w:style>
  <w:style w:type="character" w:styleId="Odwoanieprzypisudolnego">
    <w:name w:val="footnote reference"/>
    <w:uiPriority w:val="99"/>
    <w:semiHidden/>
    <w:unhideWhenUsed/>
    <w:rsid w:val="00C86F3D"/>
    <w:rPr>
      <w:vertAlign w:val="superscript"/>
    </w:rPr>
  </w:style>
  <w:style w:type="paragraph" w:customStyle="1" w:styleId="Gwka">
    <w:name w:val="Główka"/>
    <w:basedOn w:val="Normalny"/>
    <w:rsid w:val="00C86F3D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3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3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Sylwia Lempart</cp:lastModifiedBy>
  <cp:revision>2</cp:revision>
  <cp:lastPrinted>2026-03-02T09:55:00Z</cp:lastPrinted>
  <dcterms:created xsi:type="dcterms:W3CDTF">2026-03-02T09:55:00Z</dcterms:created>
  <dcterms:modified xsi:type="dcterms:W3CDTF">2026-03-02T09:55:00Z</dcterms:modified>
</cp:coreProperties>
</file>