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02D58" w14:textId="77777777" w:rsidR="00DA7552" w:rsidRPr="009432A1" w:rsidRDefault="002617FF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617FF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2617FF">
        <w:rPr>
          <w:rFonts w:ascii="Arial" w:hAnsi="Arial" w:cs="Arial"/>
          <w:sz w:val="24"/>
          <w:szCs w:val="24"/>
        </w:rPr>
        <w:t>2026-03-02</w:t>
      </w:r>
    </w:p>
    <w:p w14:paraId="3CD879BD" w14:textId="77777777" w:rsidR="00DA7552" w:rsidRPr="009432A1" w:rsidRDefault="002617FF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617F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7C3094C" w14:textId="77777777" w:rsidR="00DA7552" w:rsidRPr="009432A1" w:rsidRDefault="002617FF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2617FF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2617FF">
        <w:rPr>
          <w:rFonts w:ascii="Arial" w:hAnsi="Arial" w:cs="Arial"/>
          <w:sz w:val="24"/>
          <w:szCs w:val="24"/>
        </w:rPr>
        <w:t>66</w:t>
      </w:r>
    </w:p>
    <w:p w14:paraId="704886F1" w14:textId="77777777" w:rsidR="00DA7552" w:rsidRPr="009432A1" w:rsidRDefault="002617FF" w:rsidP="00DA7552">
      <w:pPr>
        <w:rPr>
          <w:rFonts w:ascii="Arial" w:hAnsi="Arial" w:cs="Arial"/>
          <w:sz w:val="24"/>
          <w:szCs w:val="24"/>
        </w:rPr>
      </w:pPr>
      <w:r w:rsidRPr="002617FF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2617FF">
        <w:rPr>
          <w:rFonts w:ascii="Arial" w:hAnsi="Arial" w:cs="Arial"/>
          <w:sz w:val="24"/>
          <w:szCs w:val="24"/>
        </w:rPr>
        <w:t>Kraków</w:t>
      </w:r>
    </w:p>
    <w:p w14:paraId="296DBFB1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25FB1C1" w14:textId="77777777" w:rsidR="00DA7552" w:rsidRDefault="00DA7552" w:rsidP="00452334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3E9AEC9" w14:textId="3498EB9B" w:rsidR="00452334" w:rsidRPr="009432A1" w:rsidRDefault="00452334" w:rsidP="00452334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DZP-271-58/25-188.AF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A7552" w:rsidRPr="009432A1" w14:paraId="322261A8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332BC1" w14:textId="77777777" w:rsidR="00DA7552" w:rsidRPr="00CF7835" w:rsidRDefault="00DA7552" w:rsidP="0045233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6C093C00" w14:textId="77777777" w:rsidR="00DA7552" w:rsidRPr="00382A4A" w:rsidRDefault="00DA7552" w:rsidP="0045233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94FC143" w14:textId="77777777" w:rsidR="00DA7552" w:rsidRPr="004E4B64" w:rsidRDefault="00DA7552" w:rsidP="00452334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17E184E8" w14:textId="77777777">
        <w:tc>
          <w:tcPr>
            <w:tcW w:w="2269" w:type="dxa"/>
          </w:tcPr>
          <w:p w14:paraId="43B60B85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9E4C189" w14:textId="7A91D483" w:rsidR="00DA7552" w:rsidRPr="004E4B64" w:rsidRDefault="002617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17FF">
              <w:rPr>
                <w:rFonts w:ascii="Arial" w:hAnsi="Arial" w:cs="Arial"/>
                <w:bCs/>
                <w:sz w:val="24"/>
                <w:szCs w:val="24"/>
              </w:rPr>
              <w:t xml:space="preserve">Sukcesywny zakup i dostawa materiałów papierniczych, biurowych, kopert, papieru do drukarek i kserokopiarek, materiałów eksploatacyjnych do aparatu Epson PP-100 II oraz do aparatu </w:t>
            </w:r>
            <w:proofErr w:type="spellStart"/>
            <w:r w:rsidRPr="002617FF">
              <w:rPr>
                <w:rFonts w:ascii="Arial" w:hAnsi="Arial" w:cs="Arial"/>
                <w:bCs/>
                <w:sz w:val="24"/>
                <w:szCs w:val="24"/>
              </w:rPr>
              <w:t>Rimage</w:t>
            </w:r>
            <w:proofErr w:type="spellEnd"/>
            <w:r w:rsidRPr="002617FF">
              <w:rPr>
                <w:rFonts w:ascii="Arial" w:hAnsi="Arial" w:cs="Arial"/>
                <w:bCs/>
                <w:sz w:val="24"/>
                <w:szCs w:val="24"/>
              </w:rPr>
              <w:t xml:space="preserve"> model 2450, tuszów i tonerów do drukarek.</w:t>
            </w:r>
          </w:p>
        </w:tc>
      </w:tr>
      <w:tr w:rsidR="002617FF" w:rsidRPr="004E4B64" w14:paraId="381CE5AE" w14:textId="77777777" w:rsidTr="006A7BC6">
        <w:tc>
          <w:tcPr>
            <w:tcW w:w="2269" w:type="dxa"/>
          </w:tcPr>
          <w:p w14:paraId="41B46D7B" w14:textId="77777777" w:rsidR="002617FF" w:rsidRPr="004E4B64" w:rsidRDefault="002617FF" w:rsidP="006A7B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1D8E02D" w14:textId="77777777" w:rsidR="002617FF" w:rsidRPr="004E4B64" w:rsidRDefault="002617FF" w:rsidP="006A7B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17FF">
              <w:rPr>
                <w:rFonts w:ascii="Arial" w:hAnsi="Arial" w:cs="Arial"/>
                <w:bCs/>
                <w:sz w:val="24"/>
                <w:szCs w:val="24"/>
              </w:rPr>
              <w:t>SZP-271-58/25</w:t>
            </w:r>
          </w:p>
        </w:tc>
      </w:tr>
    </w:tbl>
    <w:p w14:paraId="47A41B0D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7DAEAF90" w14:textId="77777777" w:rsidR="00D665F5" w:rsidRPr="0067586C" w:rsidRDefault="00D665F5" w:rsidP="0045233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2617FF" w:rsidRPr="002617FF">
        <w:rPr>
          <w:rFonts w:ascii="Arial" w:hAnsi="Arial" w:cs="Arial"/>
          <w:sz w:val="24"/>
          <w:szCs w:val="24"/>
        </w:rPr>
        <w:t>(</w:t>
      </w:r>
      <w:proofErr w:type="spellStart"/>
      <w:r w:rsidR="002617FF" w:rsidRPr="002617FF">
        <w:rPr>
          <w:rFonts w:ascii="Arial" w:hAnsi="Arial" w:cs="Arial"/>
          <w:sz w:val="24"/>
          <w:szCs w:val="24"/>
        </w:rPr>
        <w:t>t.j</w:t>
      </w:r>
      <w:proofErr w:type="spellEnd"/>
      <w:r w:rsidR="002617FF" w:rsidRPr="002617F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617FF" w:rsidRPr="002617FF">
        <w:rPr>
          <w:rFonts w:ascii="Arial" w:hAnsi="Arial" w:cs="Arial"/>
          <w:sz w:val="24"/>
          <w:szCs w:val="24"/>
        </w:rPr>
        <w:t>późn</w:t>
      </w:r>
      <w:proofErr w:type="spellEnd"/>
      <w:r w:rsidR="002617FF" w:rsidRPr="002617FF">
        <w:rPr>
          <w:rFonts w:ascii="Arial" w:hAnsi="Arial" w:cs="Arial"/>
          <w:sz w:val="24"/>
          <w:szCs w:val="24"/>
        </w:rPr>
        <w:t>. zm.)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31923275" w14:textId="77777777" w:rsidR="00A80738" w:rsidRPr="00F916F6" w:rsidRDefault="00D665F5" w:rsidP="00452334">
      <w:pPr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2617FF" w:rsidRPr="002617FF">
        <w:rPr>
          <w:rFonts w:ascii="Arial" w:hAnsi="Arial" w:cs="Arial"/>
          <w:sz w:val="24"/>
          <w:szCs w:val="24"/>
        </w:rPr>
        <w:t>02/03/2026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2617FF" w:rsidRPr="002617FF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1276"/>
        <w:gridCol w:w="4961"/>
        <w:gridCol w:w="2693"/>
      </w:tblGrid>
      <w:tr w:rsidR="006B27ED" w:rsidRPr="00F916F6" w14:paraId="475A79EB" w14:textId="77777777" w:rsidTr="00452334">
        <w:tc>
          <w:tcPr>
            <w:tcW w:w="1277" w:type="dxa"/>
            <w:shd w:val="clear" w:color="auto" w:fill="F2F2F2"/>
            <w:vAlign w:val="center"/>
          </w:tcPr>
          <w:p w14:paraId="50A671D1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C694B6D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E7F48AD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4413D18A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617FF" w:rsidRPr="00F916F6" w14:paraId="5CA2E8FF" w14:textId="77777777" w:rsidTr="00452334">
        <w:tc>
          <w:tcPr>
            <w:tcW w:w="1277" w:type="dxa"/>
            <w:vAlign w:val="center"/>
          </w:tcPr>
          <w:p w14:paraId="7503FD97" w14:textId="77777777" w:rsidR="002617FF" w:rsidRPr="00DA7552" w:rsidRDefault="002617FF" w:rsidP="006A7BC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3524862A" w14:textId="77777777" w:rsidR="002617FF" w:rsidRPr="00DA7552" w:rsidRDefault="002617FF" w:rsidP="006A7BC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553BB9EC" w14:textId="77777777" w:rsidR="002617FF" w:rsidRPr="00DA7552" w:rsidRDefault="002617FF" w:rsidP="006A7BC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Konsorcjum Biuro Klub sp. z o.o.</w:t>
            </w:r>
          </w:p>
          <w:p w14:paraId="6F586334" w14:textId="77777777" w:rsidR="002617FF" w:rsidRPr="00DA7552" w:rsidRDefault="002617FF" w:rsidP="006A7BC6">
            <w:pPr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Aleja Chopina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7FF">
              <w:rPr>
                <w:rFonts w:ascii="Arial" w:hAnsi="Arial" w:cs="Arial"/>
                <w:sz w:val="24"/>
                <w:szCs w:val="24"/>
              </w:rPr>
              <w:t>55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E2C53E" w14:textId="77777777" w:rsidR="002617FF" w:rsidRPr="00DA7552" w:rsidRDefault="002617FF" w:rsidP="006A7BC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05-092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7FF">
              <w:rPr>
                <w:rFonts w:ascii="Arial" w:hAnsi="Arial" w:cs="Arial"/>
                <w:sz w:val="24"/>
                <w:szCs w:val="24"/>
              </w:rPr>
              <w:t>Łomianki Dolne</w:t>
            </w:r>
          </w:p>
        </w:tc>
        <w:tc>
          <w:tcPr>
            <w:tcW w:w="2693" w:type="dxa"/>
            <w:vAlign w:val="center"/>
          </w:tcPr>
          <w:p w14:paraId="12B59F09" w14:textId="77777777" w:rsidR="002617FF" w:rsidRPr="00DA7552" w:rsidRDefault="002617FF" w:rsidP="006A7BC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32 890.20 zł</w:t>
            </w:r>
          </w:p>
        </w:tc>
      </w:tr>
      <w:tr w:rsidR="002617FF" w:rsidRPr="00F916F6" w14:paraId="04CB7AE7" w14:textId="77777777" w:rsidTr="00452334">
        <w:tc>
          <w:tcPr>
            <w:tcW w:w="1277" w:type="dxa"/>
            <w:vAlign w:val="center"/>
          </w:tcPr>
          <w:p w14:paraId="70D15879" w14:textId="77777777" w:rsidR="002617FF" w:rsidRPr="00DA7552" w:rsidRDefault="002617FF" w:rsidP="006A7BC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A3C11FE" w14:textId="77777777" w:rsidR="002617FF" w:rsidRPr="00DA7552" w:rsidRDefault="002617FF" w:rsidP="006A7BC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5D8B16D0" w14:textId="77777777" w:rsidR="002617FF" w:rsidRPr="00DA7552" w:rsidRDefault="002617FF" w:rsidP="006A7BC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Przedsiębiorstwo Handlowe Biuro Plus Włodzimierz Leszczyński</w:t>
            </w:r>
          </w:p>
          <w:p w14:paraId="3BF705BA" w14:textId="77777777" w:rsidR="002617FF" w:rsidRPr="00DA7552" w:rsidRDefault="002617FF" w:rsidP="006A7BC6">
            <w:pPr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ul. Nad Drwiną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7FF">
              <w:rPr>
                <w:rFonts w:ascii="Arial" w:hAnsi="Arial" w:cs="Arial"/>
                <w:sz w:val="24"/>
                <w:szCs w:val="24"/>
              </w:rPr>
              <w:t>8B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A37416" w14:textId="77777777" w:rsidR="002617FF" w:rsidRPr="00DA7552" w:rsidRDefault="002617FF" w:rsidP="006A7BC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30-741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7F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693" w:type="dxa"/>
            <w:vAlign w:val="center"/>
          </w:tcPr>
          <w:p w14:paraId="2FA9165B" w14:textId="77777777" w:rsidR="002617FF" w:rsidRPr="00DA7552" w:rsidRDefault="002617FF" w:rsidP="006A7BC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21 721.80 zł</w:t>
            </w:r>
          </w:p>
        </w:tc>
      </w:tr>
      <w:tr w:rsidR="002617FF" w:rsidRPr="00F916F6" w14:paraId="10FF38B6" w14:textId="77777777" w:rsidTr="00452334">
        <w:tc>
          <w:tcPr>
            <w:tcW w:w="1277" w:type="dxa"/>
            <w:vAlign w:val="center"/>
          </w:tcPr>
          <w:p w14:paraId="0D369B3B" w14:textId="77777777" w:rsidR="002617FF" w:rsidRPr="00DA7552" w:rsidRDefault="002617FF" w:rsidP="006A7BC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02EDD977" w14:textId="77777777" w:rsidR="002617FF" w:rsidRPr="00DA7552" w:rsidRDefault="002617FF" w:rsidP="006A7BC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79BC5217" w14:textId="77777777" w:rsidR="002617FF" w:rsidRPr="00DA7552" w:rsidRDefault="002617FF" w:rsidP="006A7BC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KOMERS D.K. KURPIEL SPÓŁKA JAWNA</w:t>
            </w:r>
          </w:p>
          <w:p w14:paraId="48A62E79" w14:textId="77777777" w:rsidR="002617FF" w:rsidRPr="00DA7552" w:rsidRDefault="002617FF" w:rsidP="006A7BC6">
            <w:pPr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Wolności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7FF">
              <w:rPr>
                <w:rFonts w:ascii="Arial" w:hAnsi="Arial" w:cs="Arial"/>
                <w:sz w:val="24"/>
                <w:szCs w:val="24"/>
              </w:rPr>
              <w:t>38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51BAF0" w14:textId="77777777" w:rsidR="002617FF" w:rsidRPr="00DA7552" w:rsidRDefault="002617FF" w:rsidP="006A7BC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58-500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7FF">
              <w:rPr>
                <w:rFonts w:ascii="Arial" w:hAnsi="Arial" w:cs="Arial"/>
                <w:sz w:val="24"/>
                <w:szCs w:val="24"/>
              </w:rPr>
              <w:t>Jelenia Góra</w:t>
            </w:r>
          </w:p>
        </w:tc>
        <w:tc>
          <w:tcPr>
            <w:tcW w:w="2693" w:type="dxa"/>
            <w:vAlign w:val="center"/>
          </w:tcPr>
          <w:p w14:paraId="1C7D6102" w14:textId="77777777" w:rsidR="002617FF" w:rsidRPr="00DA7552" w:rsidRDefault="002617FF" w:rsidP="006A7BC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7FF">
              <w:rPr>
                <w:rFonts w:ascii="Arial" w:hAnsi="Arial" w:cs="Arial"/>
                <w:sz w:val="24"/>
                <w:szCs w:val="24"/>
              </w:rPr>
              <w:t>62 358.54 zł</w:t>
            </w:r>
          </w:p>
        </w:tc>
      </w:tr>
    </w:tbl>
    <w:p w14:paraId="309309C3" w14:textId="77777777" w:rsidR="00452334" w:rsidRDefault="00452334" w:rsidP="00452334">
      <w:pPr>
        <w:pStyle w:val="Tekstpodstawowy"/>
        <w:ind w:left="6372" w:firstLine="708"/>
        <w:rPr>
          <w:rFonts w:ascii="Arial" w:hAnsi="Arial" w:cs="Arial"/>
          <w:i/>
          <w:szCs w:val="24"/>
        </w:rPr>
      </w:pPr>
    </w:p>
    <w:p w14:paraId="2A2F4D53" w14:textId="1FAFA67F" w:rsidR="00A80738" w:rsidRDefault="00A80738" w:rsidP="0029780B">
      <w:pPr>
        <w:pStyle w:val="Tekstpodstawowy"/>
        <w:ind w:left="5664" w:firstLine="708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1804E20E" w14:textId="2D777715" w:rsidR="0029780B" w:rsidRDefault="0029780B" w:rsidP="0029780B">
      <w:pPr>
        <w:pStyle w:val="Tekstpodstawowy"/>
        <w:ind w:left="5664" w:firstLine="708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7D05AF8F" w14:textId="7F303E5F" w:rsidR="0029780B" w:rsidRPr="0067586C" w:rsidRDefault="0029780B" w:rsidP="0029780B">
      <w:pPr>
        <w:pStyle w:val="Tekstpodstawowy"/>
        <w:ind w:left="6372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 xml:space="preserve">. Jacek żak </w:t>
      </w:r>
    </w:p>
    <w:p w14:paraId="73B62D42" w14:textId="5C18BE6C" w:rsidR="00C236D3" w:rsidRPr="00F916F6" w:rsidRDefault="002617FF" w:rsidP="00173B20">
      <w:pPr>
        <w:jc w:val="right"/>
        <w:rPr>
          <w:rFonts w:ascii="Arial" w:hAnsi="Arial" w:cs="Arial"/>
          <w:sz w:val="22"/>
          <w:szCs w:val="22"/>
        </w:rPr>
      </w:pPr>
      <w:r w:rsidRPr="002617FF">
        <w:rPr>
          <w:rFonts w:ascii="Arial" w:hAnsi="Arial" w:cs="Arial"/>
          <w:sz w:val="24"/>
          <w:szCs w:val="24"/>
        </w:rPr>
        <w:t xml:space="preserve"> </w:t>
      </w:r>
      <w:bookmarkEnd w:id="0"/>
    </w:p>
    <w:sectPr w:rsidR="00C236D3" w:rsidRPr="00F916F6" w:rsidSect="004523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49440" w14:textId="77777777" w:rsidR="00FB020B" w:rsidRDefault="00FB020B">
      <w:r>
        <w:separator/>
      </w:r>
    </w:p>
  </w:endnote>
  <w:endnote w:type="continuationSeparator" w:id="0">
    <w:p w14:paraId="3914BE1F" w14:textId="77777777" w:rsidR="00FB020B" w:rsidRDefault="00FB0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ADB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2F2F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66813" w14:textId="6E826DEB" w:rsidR="009F189D" w:rsidRDefault="00CD040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417B4E" wp14:editId="43A6BB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51872863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3CEFF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363920C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399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F766CF" w14:textId="77777777" w:rsidR="009F189D" w:rsidRDefault="009F189D">
    <w:pPr>
      <w:pStyle w:val="Stopka"/>
      <w:tabs>
        <w:tab w:val="clear" w:pos="4536"/>
      </w:tabs>
      <w:jc w:val="center"/>
    </w:pPr>
  </w:p>
  <w:p w14:paraId="372FD4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BEFE1" w14:textId="77777777" w:rsidR="00FB020B" w:rsidRDefault="00FB020B">
      <w:r>
        <w:separator/>
      </w:r>
    </w:p>
  </w:footnote>
  <w:footnote w:type="continuationSeparator" w:id="0">
    <w:p w14:paraId="5F2679E7" w14:textId="77777777" w:rsidR="00FB020B" w:rsidRDefault="00FB0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7F6EF" w14:textId="77777777" w:rsidR="002617FF" w:rsidRDefault="002617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25370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AD60C" w14:textId="77777777" w:rsidR="002617FF" w:rsidRDefault="002617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DB7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617FF"/>
    <w:rsid w:val="0029780B"/>
    <w:rsid w:val="002B4C1D"/>
    <w:rsid w:val="00300301"/>
    <w:rsid w:val="003D72FD"/>
    <w:rsid w:val="00423179"/>
    <w:rsid w:val="00452334"/>
    <w:rsid w:val="004837BF"/>
    <w:rsid w:val="00490DC0"/>
    <w:rsid w:val="00493F8C"/>
    <w:rsid w:val="004C7E9B"/>
    <w:rsid w:val="005614F2"/>
    <w:rsid w:val="0057313E"/>
    <w:rsid w:val="00577BC6"/>
    <w:rsid w:val="00622DB7"/>
    <w:rsid w:val="0067586C"/>
    <w:rsid w:val="0069085C"/>
    <w:rsid w:val="006B27ED"/>
    <w:rsid w:val="006C309E"/>
    <w:rsid w:val="007013DF"/>
    <w:rsid w:val="00765CA4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C236D3"/>
    <w:rsid w:val="00C6269C"/>
    <w:rsid w:val="00C659E2"/>
    <w:rsid w:val="00C82837"/>
    <w:rsid w:val="00CB0802"/>
    <w:rsid w:val="00CD040C"/>
    <w:rsid w:val="00D24798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B020B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89D758"/>
  <w15:chartTrackingRefBased/>
  <w15:docId w15:val="{9B3DB2B1-EEF3-41B1-B096-5D017D630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3</cp:revision>
  <cp:lastPrinted>2026-03-02T10:33:00Z</cp:lastPrinted>
  <dcterms:created xsi:type="dcterms:W3CDTF">2026-03-02T10:34:00Z</dcterms:created>
  <dcterms:modified xsi:type="dcterms:W3CDTF">2026-03-02T10:34:00Z</dcterms:modified>
</cp:coreProperties>
</file>