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A9B034" w14:textId="77777777" w:rsidR="00986737" w:rsidRPr="009F123C" w:rsidRDefault="00705CB3" w:rsidP="00986737">
      <w:pPr>
        <w:spacing w:after="600"/>
        <w:jc w:val="right"/>
      </w:pPr>
      <w:bookmarkStart w:id="0" w:name="_Hlk52197885"/>
      <w:r w:rsidRPr="009F123C">
        <w:t>Niepołomice</w:t>
      </w:r>
      <w:r w:rsidR="00986737" w:rsidRPr="009F123C">
        <w:t xml:space="preserve"> dnia: </w:t>
      </w:r>
      <w:r w:rsidRPr="009F123C">
        <w:t>2026-02-27</w:t>
      </w:r>
    </w:p>
    <w:p w14:paraId="29D969DF" w14:textId="77777777" w:rsidR="00986737" w:rsidRPr="009F123C" w:rsidRDefault="00705CB3" w:rsidP="00986737">
      <w:pPr>
        <w:spacing w:line="360" w:lineRule="auto"/>
        <w:rPr>
          <w:b/>
          <w:bCs/>
        </w:rPr>
      </w:pPr>
      <w:r w:rsidRPr="009F123C">
        <w:rPr>
          <w:b/>
          <w:bCs/>
        </w:rPr>
        <w:t>GMINA NIEPOŁOMICE</w:t>
      </w:r>
    </w:p>
    <w:p w14:paraId="14BF6595" w14:textId="77777777" w:rsidR="00986737" w:rsidRPr="009F123C" w:rsidRDefault="00705CB3" w:rsidP="00986737">
      <w:pPr>
        <w:spacing w:line="360" w:lineRule="auto"/>
      </w:pPr>
      <w:r w:rsidRPr="009F123C">
        <w:t>Pl. Zwycięstwa</w:t>
      </w:r>
      <w:r w:rsidR="00986737" w:rsidRPr="009F123C">
        <w:t xml:space="preserve"> </w:t>
      </w:r>
      <w:r w:rsidRPr="009F123C">
        <w:t>13</w:t>
      </w:r>
    </w:p>
    <w:p w14:paraId="0DA8C93E" w14:textId="77777777" w:rsidR="00986737" w:rsidRDefault="00705CB3" w:rsidP="009F123C">
      <w:r w:rsidRPr="009F123C">
        <w:t>32-005</w:t>
      </w:r>
      <w:r w:rsidR="00986737" w:rsidRPr="009F123C">
        <w:t xml:space="preserve"> </w:t>
      </w:r>
      <w:r w:rsidRPr="009F123C">
        <w:t>Niepołomice</w:t>
      </w:r>
    </w:p>
    <w:p w14:paraId="1F3D0746" w14:textId="77777777" w:rsidR="009F123C" w:rsidRDefault="009F123C" w:rsidP="009F123C"/>
    <w:p w14:paraId="034CC14E" w14:textId="77777777" w:rsidR="009F123C" w:rsidRPr="009F123C" w:rsidRDefault="009F123C" w:rsidP="009F123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F123C" w14:paraId="51B42629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A07BA5" w14:textId="77777777" w:rsidR="00986737" w:rsidRPr="009F123C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9F123C">
              <w:rPr>
                <w:b/>
                <w:spacing w:val="20"/>
              </w:rPr>
              <w:t>INFORMACJA Z OTWARCIA OFERT</w:t>
            </w:r>
          </w:p>
        </w:tc>
      </w:tr>
    </w:tbl>
    <w:p w14:paraId="0728CCBD" w14:textId="77777777" w:rsidR="009F123C" w:rsidRDefault="00986737" w:rsidP="009F123C">
      <w:pPr>
        <w:pStyle w:val="Nagwek"/>
        <w:tabs>
          <w:tab w:val="clear" w:pos="4536"/>
        </w:tabs>
        <w:spacing w:after="360"/>
      </w:pPr>
      <w:r w:rsidRPr="009F123C">
        <w:tab/>
        <w:t xml:space="preserve"> </w:t>
      </w:r>
    </w:p>
    <w:p w14:paraId="434319F8" w14:textId="77777777" w:rsidR="00986737" w:rsidRPr="009F123C" w:rsidRDefault="00986737" w:rsidP="009F123C">
      <w:pPr>
        <w:pStyle w:val="Nagwek"/>
        <w:tabs>
          <w:tab w:val="clear" w:pos="4536"/>
        </w:tabs>
        <w:spacing w:after="360"/>
      </w:pPr>
      <w:r w:rsidRPr="009F123C">
        <w:rPr>
          <w:rFonts w:eastAsia="Calibri"/>
          <w:lang w:eastAsia="en-US"/>
        </w:rPr>
        <w:t xml:space="preserve">Dotyczy </w:t>
      </w:r>
      <w:r w:rsidRPr="009F123C">
        <w:t>postępowania o udzielenie zamówienia publicznego</w:t>
      </w:r>
      <w:r w:rsidRPr="009F123C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9F123C" w14:paraId="7883182E" w14:textId="77777777" w:rsidTr="005A632E">
        <w:tc>
          <w:tcPr>
            <w:tcW w:w="2269" w:type="dxa"/>
          </w:tcPr>
          <w:p w14:paraId="0048187D" w14:textId="77777777" w:rsidR="00986737" w:rsidRPr="009F123C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9F123C">
              <w:t>Nazwa zamówienia:</w:t>
            </w:r>
          </w:p>
        </w:tc>
        <w:tc>
          <w:tcPr>
            <w:tcW w:w="6803" w:type="dxa"/>
          </w:tcPr>
          <w:p w14:paraId="68E01B45" w14:textId="77777777" w:rsidR="00986737" w:rsidRPr="009F123C" w:rsidRDefault="00705CB3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F123C">
              <w:rPr>
                <w:bCs/>
              </w:rPr>
              <w:t>Zakup kursów zawodowych dla nauczycieli CKZiU Niepołomice w ramach projektu: Rozwijanie umiejętności zawodowych uczniów oraz kadry pedagogicznej szkół prowadzących kształcenie zawodowe w Niepołomicach</w:t>
            </w:r>
            <w:r w:rsidR="00986737" w:rsidRPr="009F123C">
              <w:rPr>
                <w:bCs/>
              </w:rPr>
              <w:t>.</w:t>
            </w:r>
          </w:p>
        </w:tc>
      </w:tr>
      <w:tr w:rsidR="00705CB3" w:rsidRPr="009F123C" w14:paraId="364C2794" w14:textId="77777777" w:rsidTr="005E61C3">
        <w:tc>
          <w:tcPr>
            <w:tcW w:w="2269" w:type="dxa"/>
          </w:tcPr>
          <w:p w14:paraId="58439D70" w14:textId="77777777" w:rsidR="00705CB3" w:rsidRPr="009F123C" w:rsidRDefault="00705CB3" w:rsidP="005E61C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9F123C">
              <w:t>Numer referencyjny:</w:t>
            </w:r>
          </w:p>
        </w:tc>
        <w:tc>
          <w:tcPr>
            <w:tcW w:w="6803" w:type="dxa"/>
          </w:tcPr>
          <w:p w14:paraId="34FBADED" w14:textId="77777777" w:rsidR="00705CB3" w:rsidRPr="009F123C" w:rsidRDefault="00705CB3" w:rsidP="005E61C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F123C">
              <w:rPr>
                <w:bCs/>
              </w:rPr>
              <w:t>ZP.271.7.2026</w:t>
            </w:r>
          </w:p>
        </w:tc>
      </w:tr>
    </w:tbl>
    <w:p w14:paraId="22972160" w14:textId="77777777" w:rsidR="00A80738" w:rsidRPr="009F123C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bCs/>
          <w:spacing w:val="20"/>
        </w:rPr>
      </w:pPr>
    </w:p>
    <w:p w14:paraId="1AE813BA" w14:textId="77777777" w:rsidR="00D665F5" w:rsidRPr="009F123C" w:rsidRDefault="00D665F5" w:rsidP="00986737">
      <w:pPr>
        <w:spacing w:before="120" w:line="360" w:lineRule="auto"/>
        <w:jc w:val="both"/>
      </w:pPr>
      <w:r w:rsidRPr="009F123C">
        <w:t>Zamawiający, działając na podstawie art. 22</w:t>
      </w:r>
      <w:r w:rsidR="00FC7F5E" w:rsidRPr="009F123C">
        <w:t>2</w:t>
      </w:r>
      <w:r w:rsidRPr="009F123C">
        <w:t xml:space="preserve"> ust. 5 </w:t>
      </w:r>
      <w:r w:rsidRPr="009F123C">
        <w:rPr>
          <w:bCs/>
        </w:rPr>
        <w:t>ustawy z dnia 11 września 2019 r. Prawo zamówień publicznych</w:t>
      </w:r>
      <w:r w:rsidRPr="009F123C">
        <w:t xml:space="preserve"> </w:t>
      </w:r>
      <w:r w:rsidR="00705CB3" w:rsidRPr="009F123C">
        <w:t>(</w:t>
      </w:r>
      <w:proofErr w:type="spellStart"/>
      <w:r w:rsidR="00705CB3" w:rsidRPr="009F123C">
        <w:t>t.j</w:t>
      </w:r>
      <w:proofErr w:type="spellEnd"/>
      <w:r w:rsidR="00705CB3" w:rsidRPr="009F123C">
        <w:t>. Dz. U. z 2024 r. poz. 1320 z późn. zm.)</w:t>
      </w:r>
      <w:r w:rsidR="00490DC0" w:rsidRPr="009F123C">
        <w:t xml:space="preserve"> </w:t>
      </w:r>
      <w:r w:rsidRPr="009F123C">
        <w:t>udostępnia</w:t>
      </w:r>
      <w:r w:rsidR="00F95C33" w:rsidRPr="009F123C">
        <w:t xml:space="preserve"> </w:t>
      </w:r>
      <w:r w:rsidR="004C7E9B" w:rsidRPr="009F123C">
        <w:t>informacj</w:t>
      </w:r>
      <w:r w:rsidR="00577BC6" w:rsidRPr="009F123C">
        <w:t>ę</w:t>
      </w:r>
      <w:r w:rsidR="00035488" w:rsidRPr="009F123C">
        <w:t xml:space="preserve"> z otwarcia ofert</w:t>
      </w:r>
      <w:r w:rsidR="00577BC6" w:rsidRPr="009F123C">
        <w:t>.</w:t>
      </w:r>
    </w:p>
    <w:p w14:paraId="544994B8" w14:textId="77777777" w:rsidR="00A80738" w:rsidRPr="009F123C" w:rsidRDefault="00D665F5" w:rsidP="00986737">
      <w:pPr>
        <w:spacing w:before="120" w:after="60" w:line="360" w:lineRule="auto"/>
        <w:jc w:val="both"/>
      </w:pPr>
      <w:r w:rsidRPr="009F123C">
        <w:t>Podczas otwarcia ofert, mającego miejsce</w:t>
      </w:r>
      <w:r w:rsidR="00FF4AB1" w:rsidRPr="009F123C">
        <w:t xml:space="preserve"> w dniu </w:t>
      </w:r>
      <w:r w:rsidR="00705CB3" w:rsidRPr="009F123C">
        <w:t>27/02/2026</w:t>
      </w:r>
      <w:r w:rsidR="00FF4AB1" w:rsidRPr="009F123C">
        <w:t xml:space="preserve"> o godz. </w:t>
      </w:r>
      <w:r w:rsidR="00705CB3" w:rsidRPr="009F123C">
        <w:t>09:30</w:t>
      </w:r>
      <w:r w:rsidRPr="009F123C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9F123C" w14:paraId="095FCCD0" w14:textId="77777777" w:rsidTr="005A632E">
        <w:tc>
          <w:tcPr>
            <w:tcW w:w="1276" w:type="dxa"/>
            <w:shd w:val="clear" w:color="auto" w:fill="F2F2F2"/>
            <w:vAlign w:val="center"/>
          </w:tcPr>
          <w:p w14:paraId="25DB41FE" w14:textId="77777777" w:rsidR="006B27ED" w:rsidRPr="009F123C" w:rsidRDefault="00986737" w:rsidP="00C82837">
            <w:pPr>
              <w:spacing w:before="120" w:after="120"/>
              <w:jc w:val="center"/>
            </w:pPr>
            <w:r w:rsidRPr="009F123C">
              <w:t>Oferta n</w:t>
            </w:r>
            <w:r w:rsidR="006B27ED" w:rsidRPr="009F123C"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77F7D5F" w14:textId="77777777" w:rsidR="006B27ED" w:rsidRPr="009F123C" w:rsidRDefault="00986737" w:rsidP="00C82837">
            <w:pPr>
              <w:spacing w:before="120" w:after="120"/>
              <w:jc w:val="center"/>
            </w:pPr>
            <w:r w:rsidRPr="009F123C"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0F98606" w14:textId="77777777" w:rsidR="006B27ED" w:rsidRPr="009F123C" w:rsidRDefault="006B27ED" w:rsidP="00BB547B">
            <w:pPr>
              <w:spacing w:before="120" w:after="120"/>
              <w:jc w:val="center"/>
            </w:pPr>
            <w:r w:rsidRPr="009F123C"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F9745DC" w14:textId="77777777" w:rsidR="006B27ED" w:rsidRPr="009F123C" w:rsidRDefault="006B27ED" w:rsidP="00C82837">
            <w:pPr>
              <w:spacing w:before="120" w:after="120"/>
              <w:jc w:val="center"/>
            </w:pPr>
            <w:r w:rsidRPr="009F123C">
              <w:t>Cena oferty</w:t>
            </w:r>
          </w:p>
        </w:tc>
      </w:tr>
      <w:tr w:rsidR="00705CB3" w:rsidRPr="009F123C" w14:paraId="695709EE" w14:textId="77777777" w:rsidTr="005E61C3">
        <w:tc>
          <w:tcPr>
            <w:tcW w:w="1276" w:type="dxa"/>
            <w:vAlign w:val="center"/>
          </w:tcPr>
          <w:p w14:paraId="3B40EA68" w14:textId="77777777" w:rsidR="00705CB3" w:rsidRPr="009F123C" w:rsidRDefault="00705CB3" w:rsidP="005E61C3">
            <w:pPr>
              <w:spacing w:before="80" w:after="80"/>
              <w:jc w:val="center"/>
            </w:pPr>
            <w:r w:rsidRPr="009F123C">
              <w:t>1</w:t>
            </w:r>
          </w:p>
        </w:tc>
        <w:tc>
          <w:tcPr>
            <w:tcW w:w="1276" w:type="dxa"/>
            <w:vAlign w:val="center"/>
          </w:tcPr>
          <w:p w14:paraId="446D5D04" w14:textId="77777777" w:rsidR="00705CB3" w:rsidRPr="009F123C" w:rsidRDefault="00705CB3" w:rsidP="005E61C3">
            <w:pPr>
              <w:spacing w:before="80" w:after="80"/>
              <w:jc w:val="center"/>
            </w:pPr>
            <w:r w:rsidRPr="009F123C">
              <w:t>2</w:t>
            </w:r>
          </w:p>
        </w:tc>
        <w:tc>
          <w:tcPr>
            <w:tcW w:w="3969" w:type="dxa"/>
          </w:tcPr>
          <w:p w14:paraId="32963600" w14:textId="77777777" w:rsidR="00705CB3" w:rsidRPr="009F123C" w:rsidRDefault="00705CB3" w:rsidP="005E61C3">
            <w:pPr>
              <w:spacing w:before="80" w:after="40"/>
            </w:pPr>
            <w:r w:rsidRPr="009F123C">
              <w:t>STREFA ROZWOJU Danuta Rynkiewicz</w:t>
            </w:r>
          </w:p>
          <w:p w14:paraId="47A265C8" w14:textId="77777777" w:rsidR="00705CB3" w:rsidRPr="009F123C" w:rsidRDefault="00705CB3" w:rsidP="005E61C3">
            <w:r w:rsidRPr="009F123C">
              <w:t xml:space="preserve">ul. Emilii Plater 1a/53 </w:t>
            </w:r>
          </w:p>
          <w:p w14:paraId="3C2783F2" w14:textId="77777777" w:rsidR="00705CB3" w:rsidRPr="009F123C" w:rsidRDefault="00705CB3" w:rsidP="005E61C3">
            <w:pPr>
              <w:spacing w:after="80"/>
              <w:jc w:val="both"/>
            </w:pPr>
            <w:r w:rsidRPr="009F123C">
              <w:t>05-500 Piaseczno</w:t>
            </w:r>
          </w:p>
        </w:tc>
        <w:tc>
          <w:tcPr>
            <w:tcW w:w="2551" w:type="dxa"/>
            <w:vAlign w:val="center"/>
          </w:tcPr>
          <w:p w14:paraId="52FDB008" w14:textId="77777777" w:rsidR="00705CB3" w:rsidRPr="009F123C" w:rsidRDefault="00705CB3" w:rsidP="005E61C3">
            <w:pPr>
              <w:spacing w:before="80" w:after="80"/>
              <w:jc w:val="center"/>
            </w:pPr>
            <w:r w:rsidRPr="009F123C">
              <w:t>46 780.00 zł</w:t>
            </w:r>
          </w:p>
        </w:tc>
      </w:tr>
      <w:tr w:rsidR="00705CB3" w:rsidRPr="009F123C" w14:paraId="6758BC8A" w14:textId="77777777" w:rsidTr="005E61C3">
        <w:tc>
          <w:tcPr>
            <w:tcW w:w="1276" w:type="dxa"/>
            <w:vAlign w:val="center"/>
          </w:tcPr>
          <w:p w14:paraId="4B24E64C" w14:textId="77777777" w:rsidR="00705CB3" w:rsidRPr="009F123C" w:rsidRDefault="00705CB3" w:rsidP="005E61C3">
            <w:pPr>
              <w:spacing w:before="80" w:after="80"/>
              <w:jc w:val="center"/>
            </w:pPr>
            <w:r w:rsidRPr="009F123C">
              <w:t>1</w:t>
            </w:r>
          </w:p>
        </w:tc>
        <w:tc>
          <w:tcPr>
            <w:tcW w:w="1276" w:type="dxa"/>
            <w:vAlign w:val="center"/>
          </w:tcPr>
          <w:p w14:paraId="61A3CE98" w14:textId="77777777" w:rsidR="00705CB3" w:rsidRPr="009F123C" w:rsidRDefault="00705CB3" w:rsidP="005E61C3">
            <w:pPr>
              <w:spacing w:before="80" w:after="80"/>
              <w:jc w:val="center"/>
            </w:pPr>
            <w:r w:rsidRPr="009F123C">
              <w:t>3</w:t>
            </w:r>
          </w:p>
        </w:tc>
        <w:tc>
          <w:tcPr>
            <w:tcW w:w="3969" w:type="dxa"/>
          </w:tcPr>
          <w:p w14:paraId="64398704" w14:textId="77777777" w:rsidR="00705CB3" w:rsidRPr="009F123C" w:rsidRDefault="00705CB3" w:rsidP="005E61C3">
            <w:pPr>
              <w:spacing w:before="80" w:after="40"/>
            </w:pPr>
            <w:r w:rsidRPr="009F123C">
              <w:t>STREFA ROZWOJU Danuta Rynkiewicz</w:t>
            </w:r>
          </w:p>
          <w:p w14:paraId="0DFD9094" w14:textId="77777777" w:rsidR="00705CB3" w:rsidRPr="009F123C" w:rsidRDefault="00705CB3" w:rsidP="005E61C3">
            <w:r w:rsidRPr="009F123C">
              <w:t xml:space="preserve">ul. Emilii Plater 1a/53 </w:t>
            </w:r>
          </w:p>
          <w:p w14:paraId="53A0355D" w14:textId="77777777" w:rsidR="00705CB3" w:rsidRPr="009F123C" w:rsidRDefault="00705CB3" w:rsidP="005E61C3">
            <w:pPr>
              <w:spacing w:after="80"/>
              <w:jc w:val="both"/>
            </w:pPr>
            <w:r w:rsidRPr="009F123C">
              <w:t>05-500 Piaseczno</w:t>
            </w:r>
          </w:p>
        </w:tc>
        <w:tc>
          <w:tcPr>
            <w:tcW w:w="2551" w:type="dxa"/>
            <w:vAlign w:val="center"/>
          </w:tcPr>
          <w:p w14:paraId="442C0215" w14:textId="77777777" w:rsidR="00705CB3" w:rsidRPr="009F123C" w:rsidRDefault="00705CB3" w:rsidP="005E61C3">
            <w:pPr>
              <w:spacing w:before="80" w:after="80"/>
              <w:jc w:val="center"/>
            </w:pPr>
            <w:r w:rsidRPr="009F123C">
              <w:t>26 160.00 zł</w:t>
            </w:r>
          </w:p>
        </w:tc>
      </w:tr>
      <w:tr w:rsidR="00705CB3" w:rsidRPr="009F123C" w14:paraId="2EF8FDF8" w14:textId="77777777" w:rsidTr="005E61C3">
        <w:tc>
          <w:tcPr>
            <w:tcW w:w="1276" w:type="dxa"/>
            <w:vAlign w:val="center"/>
          </w:tcPr>
          <w:p w14:paraId="5245DCF6" w14:textId="77777777" w:rsidR="00705CB3" w:rsidRPr="009F123C" w:rsidRDefault="00705CB3" w:rsidP="005E61C3">
            <w:pPr>
              <w:spacing w:before="80" w:after="80"/>
              <w:jc w:val="center"/>
            </w:pPr>
            <w:r w:rsidRPr="009F123C">
              <w:t>1</w:t>
            </w:r>
          </w:p>
        </w:tc>
        <w:tc>
          <w:tcPr>
            <w:tcW w:w="1276" w:type="dxa"/>
            <w:vAlign w:val="center"/>
          </w:tcPr>
          <w:p w14:paraId="5D3AB99C" w14:textId="77777777" w:rsidR="00705CB3" w:rsidRPr="009F123C" w:rsidRDefault="00705CB3" w:rsidP="005E61C3">
            <w:pPr>
              <w:spacing w:before="80" w:after="80"/>
              <w:jc w:val="center"/>
            </w:pPr>
            <w:r w:rsidRPr="009F123C">
              <w:t>4</w:t>
            </w:r>
          </w:p>
        </w:tc>
        <w:tc>
          <w:tcPr>
            <w:tcW w:w="3969" w:type="dxa"/>
          </w:tcPr>
          <w:p w14:paraId="30EF7342" w14:textId="77777777" w:rsidR="00705CB3" w:rsidRPr="009F123C" w:rsidRDefault="00705CB3" w:rsidP="005E61C3">
            <w:pPr>
              <w:spacing w:before="80" w:after="40"/>
            </w:pPr>
            <w:r w:rsidRPr="009F123C">
              <w:t>STREFA ROZWOJU Danuta Rynkiewicz</w:t>
            </w:r>
          </w:p>
          <w:p w14:paraId="6D257FCB" w14:textId="77777777" w:rsidR="00705CB3" w:rsidRPr="009F123C" w:rsidRDefault="00705CB3" w:rsidP="005E61C3">
            <w:r w:rsidRPr="009F123C">
              <w:t xml:space="preserve">ul. Emilii Plater 1a/53 </w:t>
            </w:r>
          </w:p>
          <w:p w14:paraId="52A48043" w14:textId="77777777" w:rsidR="00705CB3" w:rsidRPr="009F123C" w:rsidRDefault="00705CB3" w:rsidP="005E61C3">
            <w:pPr>
              <w:spacing w:after="80"/>
              <w:jc w:val="both"/>
            </w:pPr>
            <w:r w:rsidRPr="009F123C">
              <w:t>05-500 Piaseczno</w:t>
            </w:r>
          </w:p>
        </w:tc>
        <w:tc>
          <w:tcPr>
            <w:tcW w:w="2551" w:type="dxa"/>
            <w:vAlign w:val="center"/>
          </w:tcPr>
          <w:p w14:paraId="0BD96B60" w14:textId="77777777" w:rsidR="00705CB3" w:rsidRPr="009F123C" w:rsidRDefault="00705CB3" w:rsidP="005E61C3">
            <w:pPr>
              <w:spacing w:before="80" w:after="80"/>
              <w:jc w:val="center"/>
            </w:pPr>
            <w:r w:rsidRPr="009F123C">
              <w:t>13 640.00 zł</w:t>
            </w:r>
          </w:p>
        </w:tc>
      </w:tr>
      <w:tr w:rsidR="00705CB3" w:rsidRPr="009F123C" w14:paraId="571DC1F2" w14:textId="77777777" w:rsidTr="005E61C3">
        <w:tc>
          <w:tcPr>
            <w:tcW w:w="1276" w:type="dxa"/>
            <w:vAlign w:val="center"/>
          </w:tcPr>
          <w:p w14:paraId="2133E07F" w14:textId="77777777" w:rsidR="00705CB3" w:rsidRPr="009F123C" w:rsidRDefault="00705CB3" w:rsidP="005E61C3">
            <w:pPr>
              <w:spacing w:before="80" w:after="80"/>
              <w:jc w:val="center"/>
            </w:pPr>
            <w:r w:rsidRPr="009F123C">
              <w:t>2</w:t>
            </w:r>
          </w:p>
        </w:tc>
        <w:tc>
          <w:tcPr>
            <w:tcW w:w="1276" w:type="dxa"/>
            <w:vAlign w:val="center"/>
          </w:tcPr>
          <w:p w14:paraId="5E3833F6" w14:textId="77777777" w:rsidR="00705CB3" w:rsidRPr="009F123C" w:rsidRDefault="00705CB3" w:rsidP="005E61C3">
            <w:pPr>
              <w:spacing w:before="80" w:after="80"/>
              <w:jc w:val="center"/>
            </w:pPr>
            <w:r w:rsidRPr="009F123C">
              <w:t>1</w:t>
            </w:r>
          </w:p>
        </w:tc>
        <w:tc>
          <w:tcPr>
            <w:tcW w:w="3969" w:type="dxa"/>
          </w:tcPr>
          <w:p w14:paraId="2D2E5DAD" w14:textId="77777777" w:rsidR="00705CB3" w:rsidRPr="009F123C" w:rsidRDefault="00705CB3" w:rsidP="005E61C3">
            <w:pPr>
              <w:spacing w:before="80" w:after="40"/>
            </w:pPr>
            <w:r w:rsidRPr="009F123C">
              <w:t xml:space="preserve">Akademia Rozwoju ATTIVARE Magdalena </w:t>
            </w:r>
            <w:proofErr w:type="spellStart"/>
            <w:r w:rsidRPr="009F123C">
              <w:t>Małucha</w:t>
            </w:r>
            <w:proofErr w:type="spellEnd"/>
          </w:p>
          <w:p w14:paraId="66CC929B" w14:textId="77777777" w:rsidR="00705CB3" w:rsidRPr="009F123C" w:rsidRDefault="00705CB3" w:rsidP="005E61C3">
            <w:r w:rsidRPr="009F123C">
              <w:t xml:space="preserve">Erazma Jerzmanowskiego 36/94 </w:t>
            </w:r>
          </w:p>
          <w:p w14:paraId="51213F91" w14:textId="77777777" w:rsidR="00705CB3" w:rsidRPr="009F123C" w:rsidRDefault="00705CB3" w:rsidP="005E61C3">
            <w:pPr>
              <w:spacing w:after="80"/>
              <w:jc w:val="both"/>
            </w:pPr>
            <w:r w:rsidRPr="009F123C">
              <w:t>30-836 Kraków</w:t>
            </w:r>
          </w:p>
        </w:tc>
        <w:tc>
          <w:tcPr>
            <w:tcW w:w="2551" w:type="dxa"/>
            <w:vAlign w:val="center"/>
          </w:tcPr>
          <w:p w14:paraId="03906FCD" w14:textId="77777777" w:rsidR="00705CB3" w:rsidRPr="009F123C" w:rsidRDefault="00705CB3" w:rsidP="005E61C3">
            <w:pPr>
              <w:spacing w:before="80" w:after="80"/>
              <w:jc w:val="center"/>
            </w:pPr>
            <w:r w:rsidRPr="009F123C">
              <w:t>99 500.00 zł</w:t>
            </w:r>
          </w:p>
        </w:tc>
      </w:tr>
      <w:tr w:rsidR="00705CB3" w:rsidRPr="009F123C" w14:paraId="4C40D943" w14:textId="77777777" w:rsidTr="005E61C3">
        <w:tc>
          <w:tcPr>
            <w:tcW w:w="1276" w:type="dxa"/>
            <w:vAlign w:val="center"/>
          </w:tcPr>
          <w:p w14:paraId="2BA63CC7" w14:textId="77777777" w:rsidR="00705CB3" w:rsidRPr="009F123C" w:rsidRDefault="00705CB3" w:rsidP="005E61C3">
            <w:pPr>
              <w:spacing w:before="80" w:after="80"/>
              <w:jc w:val="center"/>
            </w:pPr>
            <w:r w:rsidRPr="009F123C">
              <w:t>2</w:t>
            </w:r>
          </w:p>
        </w:tc>
        <w:tc>
          <w:tcPr>
            <w:tcW w:w="1276" w:type="dxa"/>
            <w:vAlign w:val="center"/>
          </w:tcPr>
          <w:p w14:paraId="23766C4C" w14:textId="77777777" w:rsidR="00705CB3" w:rsidRPr="009F123C" w:rsidRDefault="00705CB3" w:rsidP="005E61C3">
            <w:pPr>
              <w:spacing w:before="80" w:after="80"/>
              <w:jc w:val="center"/>
            </w:pPr>
            <w:r w:rsidRPr="009F123C">
              <w:t>2</w:t>
            </w:r>
          </w:p>
        </w:tc>
        <w:tc>
          <w:tcPr>
            <w:tcW w:w="3969" w:type="dxa"/>
          </w:tcPr>
          <w:p w14:paraId="11255676" w14:textId="77777777" w:rsidR="00705CB3" w:rsidRPr="009F123C" w:rsidRDefault="00705CB3" w:rsidP="005E61C3">
            <w:pPr>
              <w:spacing w:before="80" w:after="40"/>
            </w:pPr>
            <w:r w:rsidRPr="009F123C">
              <w:t xml:space="preserve">Akademia Rozwoju ATTIVARE Magdalena </w:t>
            </w:r>
            <w:proofErr w:type="spellStart"/>
            <w:r w:rsidRPr="009F123C">
              <w:t>Małucha</w:t>
            </w:r>
            <w:proofErr w:type="spellEnd"/>
          </w:p>
          <w:p w14:paraId="60729ED8" w14:textId="77777777" w:rsidR="00705CB3" w:rsidRPr="009F123C" w:rsidRDefault="00705CB3" w:rsidP="005E61C3">
            <w:r w:rsidRPr="009F123C">
              <w:t xml:space="preserve">Erazma Jerzmanowskiego 36/94 </w:t>
            </w:r>
          </w:p>
          <w:p w14:paraId="2844A43B" w14:textId="77777777" w:rsidR="00705CB3" w:rsidRPr="009F123C" w:rsidRDefault="00705CB3" w:rsidP="005E61C3">
            <w:pPr>
              <w:spacing w:after="80"/>
              <w:jc w:val="both"/>
            </w:pPr>
            <w:r w:rsidRPr="009F123C">
              <w:t>30-836 Kraków</w:t>
            </w:r>
          </w:p>
        </w:tc>
        <w:tc>
          <w:tcPr>
            <w:tcW w:w="2551" w:type="dxa"/>
            <w:vAlign w:val="center"/>
          </w:tcPr>
          <w:p w14:paraId="6C5D2427" w14:textId="77777777" w:rsidR="00705CB3" w:rsidRPr="009F123C" w:rsidRDefault="00705CB3" w:rsidP="005E61C3">
            <w:pPr>
              <w:spacing w:before="80" w:after="80"/>
              <w:jc w:val="center"/>
            </w:pPr>
            <w:r w:rsidRPr="009F123C">
              <w:t>48 800.00 zł</w:t>
            </w:r>
          </w:p>
        </w:tc>
      </w:tr>
      <w:tr w:rsidR="00705CB3" w:rsidRPr="009F123C" w14:paraId="7291CFC2" w14:textId="77777777" w:rsidTr="005E61C3">
        <w:tc>
          <w:tcPr>
            <w:tcW w:w="1276" w:type="dxa"/>
            <w:vAlign w:val="center"/>
          </w:tcPr>
          <w:p w14:paraId="6EDBCB29" w14:textId="77777777" w:rsidR="00705CB3" w:rsidRPr="009F123C" w:rsidRDefault="00705CB3" w:rsidP="005E61C3">
            <w:pPr>
              <w:spacing w:before="80" w:after="80"/>
              <w:jc w:val="center"/>
            </w:pPr>
            <w:r w:rsidRPr="009F123C">
              <w:t>2</w:t>
            </w:r>
          </w:p>
        </w:tc>
        <w:tc>
          <w:tcPr>
            <w:tcW w:w="1276" w:type="dxa"/>
            <w:vAlign w:val="center"/>
          </w:tcPr>
          <w:p w14:paraId="010DCC59" w14:textId="77777777" w:rsidR="00705CB3" w:rsidRPr="009F123C" w:rsidRDefault="00705CB3" w:rsidP="005E61C3">
            <w:pPr>
              <w:spacing w:before="80" w:after="80"/>
              <w:jc w:val="center"/>
            </w:pPr>
            <w:r w:rsidRPr="009F123C">
              <w:t>3</w:t>
            </w:r>
          </w:p>
        </w:tc>
        <w:tc>
          <w:tcPr>
            <w:tcW w:w="3969" w:type="dxa"/>
          </w:tcPr>
          <w:p w14:paraId="09652DE7" w14:textId="77777777" w:rsidR="00705CB3" w:rsidRPr="009F123C" w:rsidRDefault="00705CB3" w:rsidP="005E61C3">
            <w:pPr>
              <w:spacing w:before="80" w:after="40"/>
            </w:pPr>
            <w:r w:rsidRPr="009F123C">
              <w:t xml:space="preserve">Akademia Rozwoju ATTIVARE Magdalena </w:t>
            </w:r>
            <w:proofErr w:type="spellStart"/>
            <w:r w:rsidRPr="009F123C">
              <w:t>Małucha</w:t>
            </w:r>
            <w:proofErr w:type="spellEnd"/>
          </w:p>
          <w:p w14:paraId="099EB9E9" w14:textId="77777777" w:rsidR="00705CB3" w:rsidRPr="009F123C" w:rsidRDefault="00705CB3" w:rsidP="005E61C3">
            <w:r w:rsidRPr="009F123C">
              <w:t xml:space="preserve">Erazma Jerzmanowskiego 36/94 </w:t>
            </w:r>
          </w:p>
          <w:p w14:paraId="294EC719" w14:textId="77777777" w:rsidR="00705CB3" w:rsidRPr="009F123C" w:rsidRDefault="00705CB3" w:rsidP="005E61C3">
            <w:pPr>
              <w:spacing w:after="80"/>
              <w:jc w:val="both"/>
            </w:pPr>
            <w:r w:rsidRPr="009F123C">
              <w:lastRenderedPageBreak/>
              <w:t>30-836 Kraków</w:t>
            </w:r>
          </w:p>
        </w:tc>
        <w:tc>
          <w:tcPr>
            <w:tcW w:w="2551" w:type="dxa"/>
            <w:vAlign w:val="center"/>
          </w:tcPr>
          <w:p w14:paraId="4E38C2B1" w14:textId="77777777" w:rsidR="00705CB3" w:rsidRPr="009F123C" w:rsidRDefault="00705CB3" w:rsidP="005E61C3">
            <w:pPr>
              <w:spacing w:before="80" w:after="80"/>
              <w:jc w:val="center"/>
            </w:pPr>
            <w:r w:rsidRPr="009F123C">
              <w:lastRenderedPageBreak/>
              <w:t>27 500.00 zł</w:t>
            </w:r>
          </w:p>
        </w:tc>
      </w:tr>
      <w:tr w:rsidR="00705CB3" w:rsidRPr="009F123C" w14:paraId="0A940667" w14:textId="77777777" w:rsidTr="005E61C3">
        <w:tc>
          <w:tcPr>
            <w:tcW w:w="1276" w:type="dxa"/>
            <w:vAlign w:val="center"/>
          </w:tcPr>
          <w:p w14:paraId="5EDC4AB3" w14:textId="77777777" w:rsidR="00705CB3" w:rsidRPr="009F123C" w:rsidRDefault="00705CB3" w:rsidP="005E61C3">
            <w:pPr>
              <w:spacing w:before="80" w:after="80"/>
              <w:jc w:val="center"/>
            </w:pPr>
            <w:r w:rsidRPr="009F123C">
              <w:t>2</w:t>
            </w:r>
          </w:p>
        </w:tc>
        <w:tc>
          <w:tcPr>
            <w:tcW w:w="1276" w:type="dxa"/>
            <w:vAlign w:val="center"/>
          </w:tcPr>
          <w:p w14:paraId="442A8D5E" w14:textId="77777777" w:rsidR="00705CB3" w:rsidRPr="009F123C" w:rsidRDefault="00705CB3" w:rsidP="005E61C3">
            <w:pPr>
              <w:spacing w:before="80" w:after="80"/>
              <w:jc w:val="center"/>
            </w:pPr>
            <w:r w:rsidRPr="009F123C">
              <w:t>4</w:t>
            </w:r>
          </w:p>
        </w:tc>
        <w:tc>
          <w:tcPr>
            <w:tcW w:w="3969" w:type="dxa"/>
          </w:tcPr>
          <w:p w14:paraId="2F7E2EE8" w14:textId="77777777" w:rsidR="00705CB3" w:rsidRPr="009F123C" w:rsidRDefault="00705CB3" w:rsidP="005E61C3">
            <w:pPr>
              <w:spacing w:before="80" w:after="40"/>
            </w:pPr>
            <w:r w:rsidRPr="009F123C">
              <w:t xml:space="preserve">Akademia Rozwoju ATTIVARE Magdalena </w:t>
            </w:r>
            <w:proofErr w:type="spellStart"/>
            <w:r w:rsidRPr="009F123C">
              <w:t>Małucha</w:t>
            </w:r>
            <w:proofErr w:type="spellEnd"/>
          </w:p>
          <w:p w14:paraId="16DA595E" w14:textId="77777777" w:rsidR="00705CB3" w:rsidRPr="009F123C" w:rsidRDefault="00705CB3" w:rsidP="005E61C3">
            <w:r w:rsidRPr="009F123C">
              <w:t xml:space="preserve">Erazma Jerzmanowskiego 36/94 </w:t>
            </w:r>
          </w:p>
          <w:p w14:paraId="51A331E1" w14:textId="77777777" w:rsidR="00705CB3" w:rsidRPr="009F123C" w:rsidRDefault="00705CB3" w:rsidP="005E61C3">
            <w:pPr>
              <w:spacing w:after="80"/>
              <w:jc w:val="both"/>
            </w:pPr>
            <w:r w:rsidRPr="009F123C">
              <w:t>30-836 Kraków</w:t>
            </w:r>
          </w:p>
        </w:tc>
        <w:tc>
          <w:tcPr>
            <w:tcW w:w="2551" w:type="dxa"/>
            <w:vAlign w:val="center"/>
          </w:tcPr>
          <w:p w14:paraId="7CBD708F" w14:textId="77777777" w:rsidR="00705CB3" w:rsidRPr="009F123C" w:rsidRDefault="00705CB3" w:rsidP="005E61C3">
            <w:pPr>
              <w:spacing w:before="80" w:after="80"/>
              <w:jc w:val="center"/>
            </w:pPr>
            <w:r w:rsidRPr="009F123C">
              <w:t>10 000.00 zł</w:t>
            </w:r>
          </w:p>
        </w:tc>
      </w:tr>
      <w:tr w:rsidR="00705CB3" w:rsidRPr="009F123C" w14:paraId="50E6BE07" w14:textId="77777777" w:rsidTr="005E61C3">
        <w:tc>
          <w:tcPr>
            <w:tcW w:w="1276" w:type="dxa"/>
            <w:vAlign w:val="center"/>
          </w:tcPr>
          <w:p w14:paraId="6BC658FC" w14:textId="77777777" w:rsidR="00705CB3" w:rsidRPr="009F123C" w:rsidRDefault="00705CB3" w:rsidP="005E61C3">
            <w:pPr>
              <w:spacing w:before="80" w:after="80"/>
              <w:jc w:val="center"/>
            </w:pPr>
            <w:r w:rsidRPr="009F123C">
              <w:t>2</w:t>
            </w:r>
          </w:p>
        </w:tc>
        <w:tc>
          <w:tcPr>
            <w:tcW w:w="1276" w:type="dxa"/>
            <w:vAlign w:val="center"/>
          </w:tcPr>
          <w:p w14:paraId="3350A4E6" w14:textId="77777777" w:rsidR="00705CB3" w:rsidRPr="009F123C" w:rsidRDefault="00705CB3" w:rsidP="005E61C3">
            <w:pPr>
              <w:spacing w:before="80" w:after="80"/>
              <w:jc w:val="center"/>
            </w:pPr>
            <w:r w:rsidRPr="009F123C">
              <w:t>5</w:t>
            </w:r>
          </w:p>
        </w:tc>
        <w:tc>
          <w:tcPr>
            <w:tcW w:w="3969" w:type="dxa"/>
          </w:tcPr>
          <w:p w14:paraId="37D2CE04" w14:textId="77777777" w:rsidR="00705CB3" w:rsidRPr="009F123C" w:rsidRDefault="00705CB3" w:rsidP="005E61C3">
            <w:pPr>
              <w:spacing w:before="80" w:after="40"/>
            </w:pPr>
            <w:r w:rsidRPr="009F123C">
              <w:t xml:space="preserve">Akademia Rozwoju ATTIVARE Magdalena </w:t>
            </w:r>
            <w:proofErr w:type="spellStart"/>
            <w:r w:rsidRPr="009F123C">
              <w:t>Małucha</w:t>
            </w:r>
            <w:proofErr w:type="spellEnd"/>
          </w:p>
          <w:p w14:paraId="2D364DB7" w14:textId="77777777" w:rsidR="00705CB3" w:rsidRPr="009F123C" w:rsidRDefault="00705CB3" w:rsidP="005E61C3">
            <w:r w:rsidRPr="009F123C">
              <w:t xml:space="preserve">Erazma Jerzmanowskiego 36/94 </w:t>
            </w:r>
          </w:p>
          <w:p w14:paraId="17502C4A" w14:textId="77777777" w:rsidR="00705CB3" w:rsidRPr="009F123C" w:rsidRDefault="00705CB3" w:rsidP="005E61C3">
            <w:pPr>
              <w:spacing w:after="80"/>
              <w:jc w:val="both"/>
            </w:pPr>
            <w:r w:rsidRPr="009F123C">
              <w:t>30-836 Kraków</w:t>
            </w:r>
          </w:p>
        </w:tc>
        <w:tc>
          <w:tcPr>
            <w:tcW w:w="2551" w:type="dxa"/>
            <w:vAlign w:val="center"/>
          </w:tcPr>
          <w:p w14:paraId="79BFDF4E" w14:textId="77777777" w:rsidR="00705CB3" w:rsidRPr="009F123C" w:rsidRDefault="00705CB3" w:rsidP="005E61C3">
            <w:pPr>
              <w:spacing w:before="80" w:after="80"/>
              <w:jc w:val="center"/>
            </w:pPr>
            <w:r w:rsidRPr="009F123C">
              <w:t>13 800.00 zł</w:t>
            </w:r>
          </w:p>
        </w:tc>
      </w:tr>
      <w:tr w:rsidR="00705CB3" w:rsidRPr="009F123C" w14:paraId="14EBCF1E" w14:textId="77777777" w:rsidTr="005E61C3">
        <w:tc>
          <w:tcPr>
            <w:tcW w:w="1276" w:type="dxa"/>
            <w:vAlign w:val="center"/>
          </w:tcPr>
          <w:p w14:paraId="3F14F4C6" w14:textId="77777777" w:rsidR="00705CB3" w:rsidRPr="009F123C" w:rsidRDefault="00705CB3" w:rsidP="005E61C3">
            <w:pPr>
              <w:spacing w:before="80" w:after="80"/>
              <w:jc w:val="center"/>
            </w:pPr>
            <w:r w:rsidRPr="009F123C">
              <w:t>3</w:t>
            </w:r>
          </w:p>
        </w:tc>
        <w:tc>
          <w:tcPr>
            <w:tcW w:w="1276" w:type="dxa"/>
            <w:vAlign w:val="center"/>
          </w:tcPr>
          <w:p w14:paraId="21FF2ECB" w14:textId="77777777" w:rsidR="00705CB3" w:rsidRPr="009F123C" w:rsidRDefault="00705CB3" w:rsidP="005E61C3">
            <w:pPr>
              <w:spacing w:before="80" w:after="80"/>
              <w:jc w:val="center"/>
            </w:pPr>
            <w:r w:rsidRPr="009F123C">
              <w:t>1</w:t>
            </w:r>
          </w:p>
        </w:tc>
        <w:tc>
          <w:tcPr>
            <w:tcW w:w="3969" w:type="dxa"/>
          </w:tcPr>
          <w:p w14:paraId="55B2D393" w14:textId="77777777" w:rsidR="00705CB3" w:rsidRPr="009F123C" w:rsidRDefault="00705CB3" w:rsidP="005E61C3">
            <w:pPr>
              <w:spacing w:before="80" w:after="40"/>
            </w:pPr>
            <w:r w:rsidRPr="009F123C">
              <w:t>Centrum Szkoleniowe OMEGA Łukasz Dybała</w:t>
            </w:r>
          </w:p>
          <w:p w14:paraId="486B8039" w14:textId="77777777" w:rsidR="00705CB3" w:rsidRPr="009F123C" w:rsidRDefault="009F123C" w:rsidP="005E61C3">
            <w:r>
              <w:t xml:space="preserve">Ul. Hm. Stanisława </w:t>
            </w:r>
            <w:proofErr w:type="spellStart"/>
            <w:r>
              <w:t>Millana</w:t>
            </w:r>
            <w:proofErr w:type="spellEnd"/>
            <w:r>
              <w:t xml:space="preserve"> 16</w:t>
            </w:r>
          </w:p>
          <w:p w14:paraId="5F22F208" w14:textId="77777777" w:rsidR="00705CB3" w:rsidRPr="009F123C" w:rsidRDefault="00705CB3" w:rsidP="005E61C3">
            <w:pPr>
              <w:spacing w:after="80"/>
              <w:jc w:val="both"/>
            </w:pPr>
            <w:r w:rsidRPr="009F123C">
              <w:t>30-418 Kraków</w:t>
            </w:r>
          </w:p>
        </w:tc>
        <w:tc>
          <w:tcPr>
            <w:tcW w:w="2551" w:type="dxa"/>
            <w:vAlign w:val="center"/>
          </w:tcPr>
          <w:p w14:paraId="5AAC0940" w14:textId="77777777" w:rsidR="00705CB3" w:rsidRPr="009F123C" w:rsidRDefault="00705CB3" w:rsidP="005E61C3">
            <w:pPr>
              <w:spacing w:before="80" w:after="80"/>
              <w:jc w:val="center"/>
            </w:pPr>
            <w:r w:rsidRPr="009F123C">
              <w:t>92 100.00 zł</w:t>
            </w:r>
          </w:p>
        </w:tc>
      </w:tr>
      <w:tr w:rsidR="00705CB3" w:rsidRPr="009F123C" w14:paraId="1A5D07DD" w14:textId="77777777" w:rsidTr="005E61C3">
        <w:tc>
          <w:tcPr>
            <w:tcW w:w="1276" w:type="dxa"/>
            <w:vAlign w:val="center"/>
          </w:tcPr>
          <w:p w14:paraId="357576D5" w14:textId="77777777" w:rsidR="00705CB3" w:rsidRPr="009F123C" w:rsidRDefault="00705CB3" w:rsidP="005E61C3">
            <w:pPr>
              <w:spacing w:before="80" w:after="80"/>
              <w:jc w:val="center"/>
            </w:pPr>
            <w:r w:rsidRPr="009F123C">
              <w:t>3</w:t>
            </w:r>
          </w:p>
        </w:tc>
        <w:tc>
          <w:tcPr>
            <w:tcW w:w="1276" w:type="dxa"/>
            <w:vAlign w:val="center"/>
          </w:tcPr>
          <w:p w14:paraId="765CA769" w14:textId="77777777" w:rsidR="00705CB3" w:rsidRPr="009F123C" w:rsidRDefault="00705CB3" w:rsidP="005E61C3">
            <w:pPr>
              <w:spacing w:before="80" w:after="80"/>
              <w:jc w:val="center"/>
            </w:pPr>
            <w:r w:rsidRPr="009F123C">
              <w:t>2</w:t>
            </w:r>
          </w:p>
        </w:tc>
        <w:tc>
          <w:tcPr>
            <w:tcW w:w="3969" w:type="dxa"/>
          </w:tcPr>
          <w:p w14:paraId="5B8F65C6" w14:textId="77777777" w:rsidR="00705CB3" w:rsidRPr="009F123C" w:rsidRDefault="00705CB3" w:rsidP="009F123C">
            <w:r w:rsidRPr="009F123C">
              <w:t>Centrum Szkoleniowe OMEGA Łukasz Dybała</w:t>
            </w:r>
            <w:r w:rsidR="009F123C">
              <w:br/>
              <w:t xml:space="preserve">Ul. Hm. Stanisława </w:t>
            </w:r>
            <w:proofErr w:type="spellStart"/>
            <w:r w:rsidR="009F123C">
              <w:t>Millana</w:t>
            </w:r>
            <w:proofErr w:type="spellEnd"/>
            <w:r w:rsidR="009F123C">
              <w:t xml:space="preserve"> 16</w:t>
            </w:r>
          </w:p>
          <w:p w14:paraId="274035DF" w14:textId="77777777" w:rsidR="00705CB3" w:rsidRPr="009F123C" w:rsidRDefault="00705CB3" w:rsidP="005E61C3">
            <w:pPr>
              <w:spacing w:after="80"/>
              <w:jc w:val="both"/>
            </w:pPr>
            <w:r w:rsidRPr="009F123C">
              <w:t>30-418 Kraków</w:t>
            </w:r>
          </w:p>
        </w:tc>
        <w:tc>
          <w:tcPr>
            <w:tcW w:w="2551" w:type="dxa"/>
            <w:vAlign w:val="center"/>
          </w:tcPr>
          <w:p w14:paraId="655F76CA" w14:textId="77777777" w:rsidR="00705CB3" w:rsidRPr="009F123C" w:rsidRDefault="00705CB3" w:rsidP="005E61C3">
            <w:pPr>
              <w:spacing w:before="80" w:after="80"/>
              <w:jc w:val="center"/>
            </w:pPr>
            <w:r w:rsidRPr="009F123C">
              <w:t>66 000.00 zł</w:t>
            </w:r>
          </w:p>
        </w:tc>
      </w:tr>
      <w:tr w:rsidR="00705CB3" w:rsidRPr="009F123C" w14:paraId="1C884C89" w14:textId="77777777" w:rsidTr="005E61C3">
        <w:tc>
          <w:tcPr>
            <w:tcW w:w="1276" w:type="dxa"/>
            <w:vAlign w:val="center"/>
          </w:tcPr>
          <w:p w14:paraId="7E037303" w14:textId="77777777" w:rsidR="00705CB3" w:rsidRPr="009F123C" w:rsidRDefault="00705CB3" w:rsidP="005E61C3">
            <w:pPr>
              <w:spacing w:before="80" w:after="80"/>
              <w:jc w:val="center"/>
            </w:pPr>
            <w:r w:rsidRPr="009F123C">
              <w:t>3</w:t>
            </w:r>
          </w:p>
        </w:tc>
        <w:tc>
          <w:tcPr>
            <w:tcW w:w="1276" w:type="dxa"/>
            <w:vAlign w:val="center"/>
          </w:tcPr>
          <w:p w14:paraId="6560301A" w14:textId="77777777" w:rsidR="00705CB3" w:rsidRPr="009F123C" w:rsidRDefault="00705CB3" w:rsidP="005E61C3">
            <w:pPr>
              <w:spacing w:before="80" w:after="80"/>
              <w:jc w:val="center"/>
            </w:pPr>
            <w:r w:rsidRPr="009F123C">
              <w:t>3</w:t>
            </w:r>
          </w:p>
        </w:tc>
        <w:tc>
          <w:tcPr>
            <w:tcW w:w="3969" w:type="dxa"/>
          </w:tcPr>
          <w:p w14:paraId="36223295" w14:textId="77777777" w:rsidR="00705CB3" w:rsidRPr="009F123C" w:rsidRDefault="00705CB3" w:rsidP="005E61C3">
            <w:pPr>
              <w:spacing w:before="80" w:after="40"/>
            </w:pPr>
            <w:r w:rsidRPr="009F123C">
              <w:t>Centrum Szkoleniowe OMEGA Łukasz Dybała</w:t>
            </w:r>
          </w:p>
          <w:p w14:paraId="58FB4F80" w14:textId="77777777" w:rsidR="009F123C" w:rsidRPr="009F123C" w:rsidRDefault="009F123C" w:rsidP="009F123C">
            <w:r>
              <w:t xml:space="preserve">Ul. Hm. Stanisława </w:t>
            </w:r>
            <w:proofErr w:type="spellStart"/>
            <w:r>
              <w:t>Millana</w:t>
            </w:r>
            <w:proofErr w:type="spellEnd"/>
            <w:r>
              <w:t xml:space="preserve"> 16</w:t>
            </w:r>
          </w:p>
          <w:p w14:paraId="3C25C561" w14:textId="77777777" w:rsidR="00705CB3" w:rsidRPr="009F123C" w:rsidRDefault="00705CB3" w:rsidP="005E61C3">
            <w:pPr>
              <w:spacing w:after="80"/>
              <w:jc w:val="both"/>
            </w:pPr>
            <w:r w:rsidRPr="009F123C">
              <w:t>30-418 Kraków</w:t>
            </w:r>
          </w:p>
        </w:tc>
        <w:tc>
          <w:tcPr>
            <w:tcW w:w="2551" w:type="dxa"/>
            <w:vAlign w:val="center"/>
          </w:tcPr>
          <w:p w14:paraId="1011F8F3" w14:textId="77777777" w:rsidR="00705CB3" w:rsidRPr="009F123C" w:rsidRDefault="00705CB3" w:rsidP="005E61C3">
            <w:pPr>
              <w:spacing w:before="80" w:after="80"/>
              <w:jc w:val="center"/>
            </w:pPr>
            <w:r w:rsidRPr="009F123C">
              <w:t>28 000.00 zł</w:t>
            </w:r>
          </w:p>
        </w:tc>
      </w:tr>
      <w:tr w:rsidR="00705CB3" w:rsidRPr="009F123C" w14:paraId="25D07DDD" w14:textId="77777777" w:rsidTr="005E61C3">
        <w:tc>
          <w:tcPr>
            <w:tcW w:w="1276" w:type="dxa"/>
            <w:vAlign w:val="center"/>
          </w:tcPr>
          <w:p w14:paraId="33ECD779" w14:textId="77777777" w:rsidR="00705CB3" w:rsidRPr="009F123C" w:rsidRDefault="00705CB3" w:rsidP="005E61C3">
            <w:pPr>
              <w:spacing w:before="80" w:after="80"/>
              <w:jc w:val="center"/>
            </w:pPr>
            <w:r w:rsidRPr="009F123C">
              <w:t>3</w:t>
            </w:r>
          </w:p>
        </w:tc>
        <w:tc>
          <w:tcPr>
            <w:tcW w:w="1276" w:type="dxa"/>
            <w:vAlign w:val="center"/>
          </w:tcPr>
          <w:p w14:paraId="2012FD2C" w14:textId="77777777" w:rsidR="00705CB3" w:rsidRPr="009F123C" w:rsidRDefault="00705CB3" w:rsidP="005E61C3">
            <w:pPr>
              <w:spacing w:before="80" w:after="80"/>
              <w:jc w:val="center"/>
            </w:pPr>
            <w:r w:rsidRPr="009F123C">
              <w:t>4</w:t>
            </w:r>
          </w:p>
        </w:tc>
        <w:tc>
          <w:tcPr>
            <w:tcW w:w="3969" w:type="dxa"/>
          </w:tcPr>
          <w:p w14:paraId="13874E04" w14:textId="77777777" w:rsidR="00705CB3" w:rsidRPr="009F123C" w:rsidRDefault="00705CB3" w:rsidP="005E61C3">
            <w:pPr>
              <w:spacing w:before="80" w:after="40"/>
            </w:pPr>
            <w:r w:rsidRPr="009F123C">
              <w:t>Centrum Szkoleniowe OMEGA Łukasz Dybała</w:t>
            </w:r>
          </w:p>
          <w:p w14:paraId="48C89870" w14:textId="77777777" w:rsidR="00A76825" w:rsidRPr="009F123C" w:rsidRDefault="00A76825" w:rsidP="00A76825">
            <w:r>
              <w:t xml:space="preserve">Ul. Hm. Stanisława </w:t>
            </w:r>
            <w:proofErr w:type="spellStart"/>
            <w:r>
              <w:t>Millana</w:t>
            </w:r>
            <w:proofErr w:type="spellEnd"/>
            <w:r>
              <w:t xml:space="preserve"> 16</w:t>
            </w:r>
          </w:p>
          <w:p w14:paraId="528CE83D" w14:textId="77777777" w:rsidR="00705CB3" w:rsidRPr="009F123C" w:rsidRDefault="00705CB3" w:rsidP="005E61C3">
            <w:pPr>
              <w:spacing w:after="80"/>
              <w:jc w:val="both"/>
            </w:pPr>
            <w:r w:rsidRPr="009F123C">
              <w:t>30-418 Kraków</w:t>
            </w:r>
          </w:p>
        </w:tc>
        <w:tc>
          <w:tcPr>
            <w:tcW w:w="2551" w:type="dxa"/>
            <w:vAlign w:val="center"/>
          </w:tcPr>
          <w:p w14:paraId="02B6470D" w14:textId="77777777" w:rsidR="00705CB3" w:rsidRPr="009F123C" w:rsidRDefault="00705CB3" w:rsidP="005E61C3">
            <w:pPr>
              <w:spacing w:before="80" w:after="80"/>
              <w:jc w:val="center"/>
            </w:pPr>
            <w:r w:rsidRPr="009F123C">
              <w:t>14 000.00 zł</w:t>
            </w:r>
          </w:p>
        </w:tc>
      </w:tr>
      <w:tr w:rsidR="00705CB3" w:rsidRPr="009F123C" w14:paraId="6B7397DE" w14:textId="77777777" w:rsidTr="005E61C3">
        <w:tc>
          <w:tcPr>
            <w:tcW w:w="1276" w:type="dxa"/>
            <w:vAlign w:val="center"/>
          </w:tcPr>
          <w:p w14:paraId="4A794D58" w14:textId="77777777" w:rsidR="00705CB3" w:rsidRPr="009F123C" w:rsidRDefault="00705CB3" w:rsidP="005E61C3">
            <w:pPr>
              <w:spacing w:before="80" w:after="80"/>
              <w:jc w:val="center"/>
            </w:pPr>
            <w:r w:rsidRPr="009F123C">
              <w:t>3</w:t>
            </w:r>
          </w:p>
        </w:tc>
        <w:tc>
          <w:tcPr>
            <w:tcW w:w="1276" w:type="dxa"/>
            <w:vAlign w:val="center"/>
          </w:tcPr>
          <w:p w14:paraId="2A991372" w14:textId="77777777" w:rsidR="00705CB3" w:rsidRPr="009F123C" w:rsidRDefault="00705CB3" w:rsidP="005E61C3">
            <w:pPr>
              <w:spacing w:before="80" w:after="80"/>
              <w:jc w:val="center"/>
            </w:pPr>
            <w:r w:rsidRPr="009F123C">
              <w:t>5</w:t>
            </w:r>
          </w:p>
        </w:tc>
        <w:tc>
          <w:tcPr>
            <w:tcW w:w="3969" w:type="dxa"/>
          </w:tcPr>
          <w:p w14:paraId="4D8BB429" w14:textId="77777777" w:rsidR="00705CB3" w:rsidRPr="009F123C" w:rsidRDefault="00705CB3" w:rsidP="005E61C3">
            <w:pPr>
              <w:spacing w:before="80" w:after="40"/>
            </w:pPr>
            <w:r w:rsidRPr="009F123C">
              <w:t>Centrum Szkoleniowe OMEGA Łukasz Dybała</w:t>
            </w:r>
          </w:p>
          <w:p w14:paraId="038B6822" w14:textId="77777777" w:rsidR="00A76825" w:rsidRPr="009F123C" w:rsidRDefault="00A76825" w:rsidP="00A76825">
            <w:r>
              <w:t xml:space="preserve">Ul. Hm. Stanisława </w:t>
            </w:r>
            <w:proofErr w:type="spellStart"/>
            <w:r>
              <w:t>Millana</w:t>
            </w:r>
            <w:proofErr w:type="spellEnd"/>
            <w:r>
              <w:t xml:space="preserve"> 16</w:t>
            </w:r>
          </w:p>
          <w:p w14:paraId="16268EA9" w14:textId="77777777" w:rsidR="00705CB3" w:rsidRPr="009F123C" w:rsidRDefault="00705CB3" w:rsidP="005E61C3">
            <w:pPr>
              <w:spacing w:after="80"/>
              <w:jc w:val="both"/>
            </w:pPr>
            <w:r w:rsidRPr="009F123C">
              <w:t>30-418 Kraków</w:t>
            </w:r>
          </w:p>
        </w:tc>
        <w:tc>
          <w:tcPr>
            <w:tcW w:w="2551" w:type="dxa"/>
            <w:vAlign w:val="center"/>
          </w:tcPr>
          <w:p w14:paraId="603BA69C" w14:textId="77777777" w:rsidR="00705CB3" w:rsidRPr="009F123C" w:rsidRDefault="00705CB3" w:rsidP="005E61C3">
            <w:pPr>
              <w:spacing w:before="80" w:after="80"/>
              <w:jc w:val="center"/>
            </w:pPr>
            <w:r w:rsidRPr="009F123C">
              <w:t>18 000.00 zł</w:t>
            </w:r>
          </w:p>
        </w:tc>
      </w:tr>
      <w:tr w:rsidR="00705CB3" w:rsidRPr="009F123C" w14:paraId="6044F32F" w14:textId="77777777" w:rsidTr="005E61C3">
        <w:tc>
          <w:tcPr>
            <w:tcW w:w="1276" w:type="dxa"/>
            <w:vAlign w:val="center"/>
          </w:tcPr>
          <w:p w14:paraId="4C9620C0" w14:textId="77777777" w:rsidR="00705CB3" w:rsidRPr="009F123C" w:rsidRDefault="00705CB3" w:rsidP="005E61C3">
            <w:pPr>
              <w:spacing w:before="80" w:after="80"/>
              <w:jc w:val="center"/>
            </w:pPr>
            <w:r w:rsidRPr="009F123C">
              <w:t>3</w:t>
            </w:r>
          </w:p>
        </w:tc>
        <w:tc>
          <w:tcPr>
            <w:tcW w:w="1276" w:type="dxa"/>
            <w:vAlign w:val="center"/>
          </w:tcPr>
          <w:p w14:paraId="36733E64" w14:textId="77777777" w:rsidR="00705CB3" w:rsidRPr="009F123C" w:rsidRDefault="00705CB3" w:rsidP="005E61C3">
            <w:pPr>
              <w:spacing w:before="80" w:after="80"/>
              <w:jc w:val="center"/>
            </w:pPr>
            <w:r w:rsidRPr="009F123C">
              <w:t>6</w:t>
            </w:r>
          </w:p>
        </w:tc>
        <w:tc>
          <w:tcPr>
            <w:tcW w:w="3969" w:type="dxa"/>
          </w:tcPr>
          <w:p w14:paraId="7E2D5798" w14:textId="77777777" w:rsidR="00705CB3" w:rsidRPr="009F123C" w:rsidRDefault="00705CB3" w:rsidP="005E61C3">
            <w:pPr>
              <w:spacing w:before="80" w:after="40"/>
            </w:pPr>
            <w:r w:rsidRPr="009F123C">
              <w:t>Centrum Szkoleniowe OMEGA Łukasz Dybała</w:t>
            </w:r>
          </w:p>
          <w:p w14:paraId="2C86572F" w14:textId="77777777" w:rsidR="00A76825" w:rsidRPr="009F123C" w:rsidRDefault="00A76825" w:rsidP="00A76825">
            <w:r>
              <w:t xml:space="preserve">Ul. Hm. Stanisława </w:t>
            </w:r>
            <w:proofErr w:type="spellStart"/>
            <w:r>
              <w:t>Millana</w:t>
            </w:r>
            <w:proofErr w:type="spellEnd"/>
            <w:r>
              <w:t xml:space="preserve"> 16</w:t>
            </w:r>
          </w:p>
          <w:p w14:paraId="38CB6E61" w14:textId="77777777" w:rsidR="00705CB3" w:rsidRPr="009F123C" w:rsidRDefault="00705CB3" w:rsidP="005E61C3">
            <w:pPr>
              <w:spacing w:after="80"/>
              <w:jc w:val="both"/>
            </w:pPr>
            <w:r w:rsidRPr="009F123C">
              <w:t>30-418 Kraków</w:t>
            </w:r>
          </w:p>
        </w:tc>
        <w:tc>
          <w:tcPr>
            <w:tcW w:w="2551" w:type="dxa"/>
            <w:vAlign w:val="center"/>
          </w:tcPr>
          <w:p w14:paraId="6F5663F0" w14:textId="77777777" w:rsidR="00705CB3" w:rsidRPr="009F123C" w:rsidRDefault="00705CB3" w:rsidP="005E61C3">
            <w:pPr>
              <w:spacing w:before="80" w:after="80"/>
              <w:jc w:val="center"/>
            </w:pPr>
            <w:r w:rsidRPr="009F123C">
              <w:t>94 080.00 zł</w:t>
            </w:r>
          </w:p>
        </w:tc>
      </w:tr>
      <w:tr w:rsidR="00705CB3" w:rsidRPr="009F123C" w14:paraId="7A2B72B6" w14:textId="77777777" w:rsidTr="005E61C3">
        <w:tc>
          <w:tcPr>
            <w:tcW w:w="1276" w:type="dxa"/>
            <w:vAlign w:val="center"/>
          </w:tcPr>
          <w:p w14:paraId="50323BCC" w14:textId="77777777" w:rsidR="00705CB3" w:rsidRPr="009F123C" w:rsidRDefault="00705CB3" w:rsidP="005E61C3">
            <w:pPr>
              <w:spacing w:before="80" w:after="80"/>
              <w:jc w:val="center"/>
            </w:pPr>
            <w:r w:rsidRPr="009F123C">
              <w:t>3</w:t>
            </w:r>
          </w:p>
        </w:tc>
        <w:tc>
          <w:tcPr>
            <w:tcW w:w="1276" w:type="dxa"/>
            <w:vAlign w:val="center"/>
          </w:tcPr>
          <w:p w14:paraId="322CE644" w14:textId="77777777" w:rsidR="00705CB3" w:rsidRPr="009F123C" w:rsidRDefault="00705CB3" w:rsidP="005E61C3">
            <w:pPr>
              <w:spacing w:before="80" w:after="80"/>
              <w:jc w:val="center"/>
            </w:pPr>
            <w:r w:rsidRPr="009F123C">
              <w:t>8</w:t>
            </w:r>
          </w:p>
        </w:tc>
        <w:tc>
          <w:tcPr>
            <w:tcW w:w="3969" w:type="dxa"/>
          </w:tcPr>
          <w:p w14:paraId="7F8A7A6B" w14:textId="77777777" w:rsidR="00705CB3" w:rsidRPr="009F123C" w:rsidRDefault="00705CB3" w:rsidP="005E61C3">
            <w:pPr>
              <w:spacing w:before="80" w:after="40"/>
            </w:pPr>
            <w:r w:rsidRPr="009F123C">
              <w:t>Centrum Szkoleniowe OMEGA Łukasz Dybała</w:t>
            </w:r>
          </w:p>
          <w:p w14:paraId="7E875227" w14:textId="77777777" w:rsidR="00A76825" w:rsidRPr="009F123C" w:rsidRDefault="00A76825" w:rsidP="00A76825">
            <w:r>
              <w:t xml:space="preserve">Ul. Hm. Stanisława </w:t>
            </w:r>
            <w:proofErr w:type="spellStart"/>
            <w:r>
              <w:t>Millana</w:t>
            </w:r>
            <w:proofErr w:type="spellEnd"/>
            <w:r>
              <w:t xml:space="preserve"> 16</w:t>
            </w:r>
          </w:p>
          <w:p w14:paraId="2867A8F7" w14:textId="77777777" w:rsidR="00705CB3" w:rsidRPr="009F123C" w:rsidRDefault="00705CB3" w:rsidP="005E61C3">
            <w:pPr>
              <w:spacing w:after="80"/>
              <w:jc w:val="both"/>
            </w:pPr>
            <w:r w:rsidRPr="009F123C">
              <w:t>30-418 Kraków</w:t>
            </w:r>
          </w:p>
        </w:tc>
        <w:tc>
          <w:tcPr>
            <w:tcW w:w="2551" w:type="dxa"/>
            <w:vAlign w:val="center"/>
          </w:tcPr>
          <w:p w14:paraId="2BC9DCE1" w14:textId="77777777" w:rsidR="00705CB3" w:rsidRPr="009F123C" w:rsidRDefault="00705CB3" w:rsidP="005E61C3">
            <w:pPr>
              <w:spacing w:before="80" w:after="80"/>
              <w:jc w:val="center"/>
            </w:pPr>
            <w:r w:rsidRPr="009F123C">
              <w:t>84 000.00 zł</w:t>
            </w:r>
          </w:p>
        </w:tc>
      </w:tr>
      <w:tr w:rsidR="00705CB3" w:rsidRPr="009F123C" w14:paraId="17B49F2D" w14:textId="77777777" w:rsidTr="005E61C3">
        <w:tc>
          <w:tcPr>
            <w:tcW w:w="1276" w:type="dxa"/>
            <w:vAlign w:val="center"/>
          </w:tcPr>
          <w:p w14:paraId="6FDC9B30" w14:textId="77777777" w:rsidR="00705CB3" w:rsidRPr="009F123C" w:rsidRDefault="00705CB3" w:rsidP="005E61C3">
            <w:pPr>
              <w:spacing w:before="80" w:after="80"/>
              <w:jc w:val="center"/>
            </w:pPr>
            <w:r w:rsidRPr="009F123C">
              <w:t>4</w:t>
            </w:r>
          </w:p>
        </w:tc>
        <w:tc>
          <w:tcPr>
            <w:tcW w:w="1276" w:type="dxa"/>
            <w:vAlign w:val="center"/>
          </w:tcPr>
          <w:p w14:paraId="7D3A7001" w14:textId="77777777" w:rsidR="00705CB3" w:rsidRPr="009F123C" w:rsidRDefault="00705CB3" w:rsidP="005E61C3">
            <w:pPr>
              <w:spacing w:before="80" w:after="80"/>
              <w:jc w:val="center"/>
            </w:pPr>
            <w:r w:rsidRPr="009F123C">
              <w:t>4</w:t>
            </w:r>
          </w:p>
        </w:tc>
        <w:tc>
          <w:tcPr>
            <w:tcW w:w="3969" w:type="dxa"/>
          </w:tcPr>
          <w:p w14:paraId="45E7C209" w14:textId="77777777" w:rsidR="00705CB3" w:rsidRPr="009F123C" w:rsidRDefault="00705CB3" w:rsidP="005E61C3">
            <w:pPr>
              <w:spacing w:before="80" w:after="40"/>
            </w:pPr>
            <w:proofErr w:type="spellStart"/>
            <w:r w:rsidRPr="009F123C">
              <w:t>GastroArt</w:t>
            </w:r>
            <w:proofErr w:type="spellEnd"/>
            <w:r w:rsidRPr="009F123C">
              <w:t xml:space="preserve"> Studio Kulinarne</w:t>
            </w:r>
            <w:r w:rsidR="00A76825">
              <w:t xml:space="preserve"> Renata Rybacka</w:t>
            </w:r>
          </w:p>
          <w:p w14:paraId="670BADDB" w14:textId="77777777" w:rsidR="00705CB3" w:rsidRPr="009F123C" w:rsidRDefault="00705CB3" w:rsidP="005E61C3">
            <w:r w:rsidRPr="009F123C">
              <w:t xml:space="preserve">Warszawska 6 </w:t>
            </w:r>
          </w:p>
          <w:p w14:paraId="46199B8D" w14:textId="77777777" w:rsidR="00705CB3" w:rsidRPr="009F123C" w:rsidRDefault="00705CB3" w:rsidP="005E61C3">
            <w:pPr>
              <w:spacing w:after="80"/>
              <w:jc w:val="both"/>
            </w:pPr>
            <w:r w:rsidRPr="009F123C">
              <w:t>08-450 Łaskarzew</w:t>
            </w:r>
          </w:p>
        </w:tc>
        <w:tc>
          <w:tcPr>
            <w:tcW w:w="2551" w:type="dxa"/>
            <w:vAlign w:val="center"/>
          </w:tcPr>
          <w:p w14:paraId="5F7146C3" w14:textId="77777777" w:rsidR="00705CB3" w:rsidRPr="009F123C" w:rsidRDefault="00705CB3" w:rsidP="005E61C3">
            <w:pPr>
              <w:spacing w:before="80" w:after="80"/>
              <w:jc w:val="center"/>
            </w:pPr>
            <w:r w:rsidRPr="009F123C">
              <w:t>9 600.00 zł</w:t>
            </w:r>
          </w:p>
        </w:tc>
      </w:tr>
      <w:bookmarkEnd w:id="0"/>
    </w:tbl>
    <w:p w14:paraId="6A641CEC" w14:textId="77777777" w:rsidR="000A0255" w:rsidRDefault="000A0255" w:rsidP="000A0255">
      <w:pPr>
        <w:pStyle w:val="Tekstpodstawowy"/>
        <w:spacing w:before="600" w:after="480"/>
        <w:ind w:left="3119" w:firstLine="425"/>
        <w:jc w:val="right"/>
      </w:pPr>
    </w:p>
    <w:sectPr w:rsidR="000A0255" w:rsidSect="00986737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F2B0F1" w14:textId="77777777" w:rsidR="008C3CE1" w:rsidRDefault="008C3CE1">
      <w:r>
        <w:separator/>
      </w:r>
    </w:p>
  </w:endnote>
  <w:endnote w:type="continuationSeparator" w:id="0">
    <w:p w14:paraId="02D87DDD" w14:textId="77777777" w:rsidR="008C3CE1" w:rsidRDefault="008C3C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C9E8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AA197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42875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76825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76825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ADF8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3DDFEA" w14:textId="77777777" w:rsidR="009F189D" w:rsidRDefault="009F189D">
    <w:pPr>
      <w:pStyle w:val="Stopka"/>
      <w:tabs>
        <w:tab w:val="clear" w:pos="4536"/>
      </w:tabs>
      <w:jc w:val="center"/>
    </w:pPr>
  </w:p>
  <w:p w14:paraId="25C3CB62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C3CE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EDC602" w14:textId="77777777" w:rsidR="008C3CE1" w:rsidRDefault="008C3CE1">
      <w:r>
        <w:separator/>
      </w:r>
    </w:p>
  </w:footnote>
  <w:footnote w:type="continuationSeparator" w:id="0">
    <w:p w14:paraId="43AAE1FE" w14:textId="77777777" w:rsidR="008C3CE1" w:rsidRDefault="008C3C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8961A" w14:textId="4AF48C82" w:rsidR="00705CB3" w:rsidRDefault="000A0255">
    <w:pPr>
      <w:pStyle w:val="Nagwek"/>
    </w:pPr>
    <w:r>
      <w:rPr>
        <w:noProof/>
      </w:rPr>
      <w:pict w14:anchorId="6405BB6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6pt;height:3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">
          <v:imagedata r:id="rId1" o:title="" cropright="-14f"/>
          <o:lock v:ext="edit" aspectratio="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705CB3"/>
    <w:rsid w:val="00007727"/>
    <w:rsid w:val="00017720"/>
    <w:rsid w:val="00035488"/>
    <w:rsid w:val="000A0255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04955"/>
    <w:rsid w:val="00705CB3"/>
    <w:rsid w:val="00843263"/>
    <w:rsid w:val="00861E75"/>
    <w:rsid w:val="008C3CE1"/>
    <w:rsid w:val="00986737"/>
    <w:rsid w:val="009D19BD"/>
    <w:rsid w:val="009F123C"/>
    <w:rsid w:val="009F189D"/>
    <w:rsid w:val="00A76825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98CE1E"/>
  <w15:docId w15:val="{E700D0A6-D655-4B40-8FDE-516F137E1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Agnieszka Raniszewska</cp:lastModifiedBy>
  <cp:revision>2</cp:revision>
  <cp:lastPrinted>2026-02-27T11:07:00Z</cp:lastPrinted>
  <dcterms:created xsi:type="dcterms:W3CDTF">2026-02-27T11:08:00Z</dcterms:created>
  <dcterms:modified xsi:type="dcterms:W3CDTF">2026-02-27T11:08:00Z</dcterms:modified>
</cp:coreProperties>
</file>