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7E8B46" w14:textId="7D922734" w:rsidR="000F7337" w:rsidRPr="00411130" w:rsidRDefault="000F7337" w:rsidP="00411130">
      <w:pPr>
        <w:pStyle w:val="Nagwek"/>
        <w:ind w:left="-426"/>
        <w:rPr>
          <w:rFonts w:ascii="Verdana" w:hAnsi="Verdana"/>
          <w:sz w:val="18"/>
          <w:szCs w:val="18"/>
          <w:lang w:val="en-GB"/>
        </w:rPr>
      </w:pPr>
      <w:r w:rsidRPr="00411130">
        <w:rPr>
          <w:rFonts w:ascii="Verdana" w:hAnsi="Verdana"/>
          <w:noProof/>
          <w:sz w:val="18"/>
          <w:szCs w:val="18"/>
          <w:lang w:val="en-US"/>
        </w:rPr>
        <w:t xml:space="preserve">           </w:t>
      </w:r>
      <w:r w:rsidRPr="00411130">
        <w:rPr>
          <w:rFonts w:ascii="Verdana" w:hAnsi="Verdana"/>
          <w:sz w:val="18"/>
          <w:szCs w:val="18"/>
          <w:lang w:val="en-US"/>
        </w:rPr>
        <w:tab/>
      </w:r>
      <w:r w:rsidRPr="00411130">
        <w:rPr>
          <w:rFonts w:ascii="Verdana" w:hAnsi="Verdana"/>
          <w:sz w:val="18"/>
          <w:szCs w:val="18"/>
          <w:lang w:val="en-US"/>
        </w:rPr>
        <w:tab/>
      </w:r>
    </w:p>
    <w:p w14:paraId="5446EB6A" w14:textId="60D46F70" w:rsidR="00411130" w:rsidRDefault="008D2AB8" w:rsidP="000F7337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  <w:r w:rsidRPr="00411130">
        <w:rPr>
          <w:rFonts w:ascii="Verdana" w:hAnsi="Verdana"/>
          <w:b w:val="0"/>
          <w:sz w:val="18"/>
          <w:szCs w:val="18"/>
        </w:rPr>
        <w:tab/>
      </w:r>
    </w:p>
    <w:p w14:paraId="6F9544E0" w14:textId="77777777" w:rsidR="0053479B" w:rsidRDefault="0053479B" w:rsidP="0053479B"/>
    <w:p w14:paraId="74EC0EC9" w14:textId="2FBE398D" w:rsidR="008D2AB8" w:rsidRPr="00411130" w:rsidRDefault="008D2AB8" w:rsidP="000F7337">
      <w:pPr>
        <w:pStyle w:val="Nagwek3"/>
        <w:jc w:val="right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 xml:space="preserve">Załącznik nr </w:t>
      </w:r>
      <w:r w:rsidR="00012286" w:rsidRPr="00411130">
        <w:rPr>
          <w:rFonts w:ascii="Verdana" w:hAnsi="Verdana"/>
          <w:sz w:val="18"/>
          <w:szCs w:val="18"/>
        </w:rPr>
        <w:t>1</w:t>
      </w:r>
    </w:p>
    <w:p w14:paraId="675F8DEF" w14:textId="2BC52D98" w:rsidR="008D2AB8" w:rsidRPr="0041113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411130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NAZWA WYKONAWCY</w:t>
      </w:r>
      <w:r w:rsidRPr="0041113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5F86B50D" w:rsidR="00D572B5" w:rsidRPr="00411130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b/>
          <w:bCs/>
          <w:sz w:val="18"/>
          <w:szCs w:val="18"/>
        </w:rPr>
        <w:t>RODZAJ WYKONAWCY</w:t>
      </w:r>
      <w:r w:rsidRPr="0041113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</w:t>
      </w:r>
      <w:r w:rsidR="00F30321">
        <w:rPr>
          <w:rFonts w:ascii="Verdana" w:hAnsi="Verdana"/>
          <w:sz w:val="18"/>
          <w:szCs w:val="18"/>
        </w:rPr>
        <w:t>…………………………………………………………………………</w:t>
      </w:r>
      <w:r w:rsidRPr="00411130">
        <w:rPr>
          <w:rFonts w:ascii="Verdana" w:hAnsi="Verdana"/>
          <w:sz w:val="18"/>
          <w:szCs w:val="18"/>
        </w:rPr>
        <w:t xml:space="preserve">…… </w:t>
      </w:r>
    </w:p>
    <w:p w14:paraId="22CCAF75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69D9D025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WOJEWÓDZTWO ………………</w:t>
      </w:r>
      <w:r w:rsidR="00F30321">
        <w:rPr>
          <w:rFonts w:ascii="Verdana" w:hAnsi="Verdana"/>
          <w:sz w:val="18"/>
          <w:szCs w:val="18"/>
        </w:rPr>
        <w:t>……………………………………</w:t>
      </w:r>
      <w:r w:rsidRPr="00411130">
        <w:rPr>
          <w:rFonts w:ascii="Verdana" w:hAnsi="Verdana"/>
          <w:sz w:val="18"/>
          <w:szCs w:val="18"/>
        </w:rPr>
        <w:t>…………….....</w:t>
      </w:r>
    </w:p>
    <w:p w14:paraId="754AE8A9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TEL.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FAX </w:t>
      </w:r>
      <w:r w:rsidRPr="0041113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41113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411130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1113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411130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411130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41113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Dział Zamówień Publicznych</w:t>
      </w:r>
      <w:r w:rsidR="008D2AB8" w:rsidRPr="00411130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411130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Al. Mickiewicza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30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411130" w:rsidRDefault="00562324" w:rsidP="008D2AB8">
      <w:pPr>
        <w:rPr>
          <w:rFonts w:ascii="Verdana" w:hAnsi="Verdana"/>
          <w:b/>
          <w:sz w:val="18"/>
          <w:szCs w:val="18"/>
        </w:rPr>
      </w:pPr>
      <w:r w:rsidRPr="00411130">
        <w:rPr>
          <w:rFonts w:ascii="Verdana" w:hAnsi="Verdana"/>
          <w:b/>
          <w:sz w:val="18"/>
          <w:szCs w:val="18"/>
        </w:rPr>
        <w:t>30-059</w:t>
      </w:r>
      <w:r w:rsidR="008D2AB8"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b/>
          <w:sz w:val="18"/>
          <w:szCs w:val="18"/>
        </w:rPr>
        <w:t>Kraków</w:t>
      </w:r>
      <w:r w:rsidR="008D2AB8" w:rsidRPr="00411130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411130" w:rsidRDefault="008D2AB8" w:rsidP="008D2AB8">
      <w:pPr>
        <w:ind w:firstLine="3969"/>
        <w:rPr>
          <w:rFonts w:ascii="Verdana" w:hAnsi="Verdana"/>
          <w:b/>
          <w:sz w:val="18"/>
          <w:szCs w:val="18"/>
          <w:highlight w:val="yellow"/>
        </w:rPr>
      </w:pPr>
    </w:p>
    <w:p w14:paraId="229ED590" w14:textId="5C103097" w:rsidR="005D2404" w:rsidRPr="00411130" w:rsidRDefault="008D2AB8" w:rsidP="00D9443E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jc w:val="both"/>
        <w:rPr>
          <w:rFonts w:ascii="Verdana" w:hAnsi="Verdana"/>
          <w:b/>
          <w:bCs/>
          <w:sz w:val="18"/>
          <w:szCs w:val="18"/>
        </w:rPr>
      </w:pPr>
      <w:r w:rsidRPr="0041113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F50FAD" w:rsidRPr="00411130">
        <w:rPr>
          <w:rFonts w:ascii="Verdana" w:hAnsi="Verdana"/>
          <w:sz w:val="18"/>
          <w:szCs w:val="18"/>
        </w:rPr>
        <w:t>:</w:t>
      </w:r>
      <w:r w:rsidR="006846B1" w:rsidRPr="0041113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C013C4" w:rsidRPr="00C013C4">
        <w:rPr>
          <w:rFonts w:ascii="Verdana" w:hAnsi="Verdana"/>
          <w:b/>
          <w:bCs/>
          <w:sz w:val="18"/>
          <w:szCs w:val="18"/>
        </w:rPr>
        <w:t>Zakup 12 biletów lotniczych do Adelajdy w Australii - KC-DE-zp.25.52.2026</w:t>
      </w:r>
      <w:r w:rsidRPr="00411130">
        <w:rPr>
          <w:rFonts w:ascii="Verdana" w:hAnsi="Verdana"/>
          <w:sz w:val="18"/>
          <w:szCs w:val="18"/>
        </w:rPr>
        <w:t>,</w:t>
      </w:r>
      <w:r w:rsidRPr="00411130">
        <w:rPr>
          <w:rFonts w:ascii="Verdana" w:hAnsi="Verdana"/>
          <w:b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oferuję r</w:t>
      </w:r>
      <w:r w:rsidR="0073659D" w:rsidRPr="00411130">
        <w:rPr>
          <w:rFonts w:ascii="Verdana" w:hAnsi="Verdana"/>
          <w:sz w:val="18"/>
          <w:szCs w:val="18"/>
        </w:rPr>
        <w:t xml:space="preserve">ealizację przedmiotu zamówienia, </w:t>
      </w:r>
      <w:r w:rsidRPr="00411130">
        <w:rPr>
          <w:rFonts w:ascii="Verdana" w:hAnsi="Verdana"/>
          <w:sz w:val="18"/>
          <w:szCs w:val="18"/>
        </w:rPr>
        <w:t>zgodnie z</w:t>
      </w:r>
      <w:r w:rsidR="006D107A" w:rsidRPr="00411130">
        <w:rPr>
          <w:rFonts w:ascii="Verdana" w:hAnsi="Verdana"/>
          <w:sz w:val="18"/>
          <w:szCs w:val="18"/>
        </w:rPr>
        <w:t xml:space="preserve"> </w:t>
      </w:r>
      <w:r w:rsidRPr="00411130">
        <w:rPr>
          <w:rFonts w:ascii="Verdana" w:hAnsi="Verdana"/>
          <w:sz w:val="18"/>
          <w:szCs w:val="18"/>
        </w:rPr>
        <w:t>zasadami określonymi w specyfikacji warunków zamówienia.</w:t>
      </w:r>
    </w:p>
    <w:p w14:paraId="4273AA23" w14:textId="77777777" w:rsidR="00486653" w:rsidRPr="00411130" w:rsidRDefault="00486653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708A199" w14:textId="2E8516A0" w:rsidR="00F30321" w:rsidRPr="00226291" w:rsidRDefault="00F30321" w:rsidP="00F30321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F30321">
        <w:rPr>
          <w:rFonts w:ascii="Verdana" w:hAnsi="Verdana"/>
          <w:b/>
          <w:sz w:val="18"/>
          <w:szCs w:val="18"/>
        </w:rPr>
        <w:t xml:space="preserve">Cena brutto za całość przedmiotu zamówienia tj.  przelot w dwie strony </w:t>
      </w:r>
      <w:r w:rsidRPr="00F30321">
        <w:rPr>
          <w:rFonts w:ascii="Verdana" w:hAnsi="Verdana"/>
          <w:b/>
          <w:sz w:val="18"/>
          <w:szCs w:val="18"/>
          <w:u w:val="single"/>
        </w:rPr>
        <w:t xml:space="preserve">dla  12 osób </w:t>
      </w:r>
      <w:r w:rsidR="00B96D97">
        <w:rPr>
          <w:rFonts w:ascii="Verdana" w:hAnsi="Verdana"/>
          <w:b/>
          <w:sz w:val="18"/>
          <w:szCs w:val="18"/>
          <w:u w:val="single"/>
        </w:rPr>
        <w:t xml:space="preserve">wraz z bagażem podręcznym i rejestrowanym oraz dodatkowymi 2 </w:t>
      </w:r>
      <w:proofErr w:type="spellStart"/>
      <w:r w:rsidR="00B96D97">
        <w:rPr>
          <w:rFonts w:ascii="Verdana" w:hAnsi="Verdana"/>
          <w:b/>
          <w:sz w:val="18"/>
          <w:szCs w:val="18"/>
          <w:u w:val="single"/>
        </w:rPr>
        <w:t>szt</w:t>
      </w:r>
      <w:proofErr w:type="spellEnd"/>
      <w:r w:rsidR="00B96D97">
        <w:rPr>
          <w:rFonts w:ascii="Verdana" w:hAnsi="Verdana"/>
          <w:b/>
          <w:sz w:val="18"/>
          <w:szCs w:val="18"/>
          <w:u w:val="single"/>
        </w:rPr>
        <w:t xml:space="preserve"> bagażu </w:t>
      </w:r>
      <w:r w:rsidR="00AA0B7B">
        <w:rPr>
          <w:rFonts w:ascii="Verdana" w:hAnsi="Verdana"/>
          <w:b/>
          <w:sz w:val="18"/>
          <w:szCs w:val="18"/>
          <w:u w:val="single"/>
        </w:rPr>
        <w:t>rejestrowanego</w:t>
      </w:r>
      <w:r w:rsidR="00B96D97">
        <w:rPr>
          <w:rFonts w:ascii="Verdana" w:hAnsi="Verdana"/>
          <w:b/>
          <w:sz w:val="18"/>
          <w:szCs w:val="18"/>
          <w:u w:val="single"/>
        </w:rPr>
        <w:t xml:space="preserve"> </w:t>
      </w:r>
      <w:bookmarkStart w:id="1" w:name="_GoBack"/>
      <w:bookmarkEnd w:id="1"/>
      <w:r w:rsidR="00B96D97">
        <w:rPr>
          <w:rFonts w:ascii="Verdana" w:hAnsi="Verdana"/>
          <w:b/>
          <w:sz w:val="18"/>
          <w:szCs w:val="18"/>
          <w:u w:val="single"/>
        </w:rPr>
        <w:t xml:space="preserve">w każdą stronę </w:t>
      </w:r>
      <w:r w:rsidRPr="00226291">
        <w:rPr>
          <w:rFonts w:ascii="Verdana" w:hAnsi="Verdana"/>
          <w:b/>
          <w:sz w:val="18"/>
          <w:szCs w:val="18"/>
        </w:rPr>
        <w:t>............................... PLN</w:t>
      </w:r>
    </w:p>
    <w:p w14:paraId="112C3FEE" w14:textId="6218EDBC" w:rsidR="00F30321" w:rsidRPr="00226291" w:rsidRDefault="00F30321" w:rsidP="00F30321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</w:rPr>
        <w:t xml:space="preserve">(słownie brutto: </w:t>
      </w:r>
      <w:r w:rsidRPr="00226291">
        <w:rPr>
          <w:rFonts w:ascii="Verdana" w:hAnsi="Verdana"/>
          <w:sz w:val="18"/>
          <w:szCs w:val="18"/>
        </w:rPr>
        <w:t>........................................................................)</w:t>
      </w:r>
    </w:p>
    <w:p w14:paraId="699D3CAA" w14:textId="77777777" w:rsidR="00F30321" w:rsidRPr="00226291" w:rsidRDefault="00F30321" w:rsidP="00F30321">
      <w:pPr>
        <w:pStyle w:val="Tekstpodstawowy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17F498A0" w14:textId="77777777" w:rsidR="00F307E5" w:rsidRPr="00226291" w:rsidRDefault="00F307E5" w:rsidP="005701F3">
      <w:pPr>
        <w:rPr>
          <w:rFonts w:ascii="Verdana" w:hAnsi="Verdana"/>
          <w:b/>
          <w:sz w:val="18"/>
          <w:szCs w:val="18"/>
          <w:highlight w:val="lightGray"/>
          <w:u w:val="single"/>
        </w:rPr>
      </w:pPr>
    </w:p>
    <w:p w14:paraId="207BE91C" w14:textId="2BDB8E60" w:rsidR="007C4092" w:rsidRPr="00226291" w:rsidRDefault="00F30321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Lot </w:t>
      </w:r>
      <w:r w:rsidR="00A6194E" w:rsidRPr="00226291">
        <w:rPr>
          <w:rFonts w:ascii="Verdana" w:hAnsi="Verdana"/>
          <w:b/>
          <w:sz w:val="18"/>
          <w:szCs w:val="18"/>
          <w:u w:val="single"/>
        </w:rPr>
        <w:t>Kraków Balice</w:t>
      </w:r>
      <w:bookmarkStart w:id="2" w:name="_Hlk111659863"/>
      <w:r w:rsidRPr="00226291">
        <w:rPr>
          <w:rFonts w:ascii="Verdana" w:hAnsi="Verdana"/>
          <w:b/>
          <w:sz w:val="18"/>
          <w:szCs w:val="18"/>
          <w:u w:val="single"/>
        </w:rPr>
        <w:t xml:space="preserve"> </w:t>
      </w:r>
      <w:r w:rsidR="007C4092" w:rsidRPr="00226291">
        <w:rPr>
          <w:rFonts w:ascii="Verdana" w:hAnsi="Verdana"/>
          <w:b/>
          <w:sz w:val="18"/>
          <w:szCs w:val="18"/>
          <w:u w:val="single"/>
        </w:rPr>
        <w:t xml:space="preserve"> </w:t>
      </w:r>
      <w:bookmarkEnd w:id="2"/>
      <w:r w:rsidR="007C4092" w:rsidRPr="00226291">
        <w:rPr>
          <w:rFonts w:ascii="Verdana" w:hAnsi="Verdana"/>
          <w:b/>
          <w:sz w:val="18"/>
          <w:szCs w:val="18"/>
          <w:u w:val="single"/>
        </w:rPr>
        <w:t xml:space="preserve">– </w:t>
      </w:r>
      <w:r w:rsidRPr="00226291">
        <w:rPr>
          <w:rFonts w:ascii="Verdana" w:hAnsi="Verdana"/>
          <w:b/>
          <w:sz w:val="18"/>
          <w:szCs w:val="18"/>
          <w:u w:val="single"/>
        </w:rPr>
        <w:t>Adelajda (ADL) /12 osób/</w:t>
      </w:r>
    </w:p>
    <w:p w14:paraId="47B26D6B" w14:textId="77777777" w:rsidR="00CC0D0E" w:rsidRPr="00226291" w:rsidRDefault="00CC0D0E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4CAA8C38" w14:textId="2547B525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Wylot z lotniska Balice w Krakowie 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……..…</w:t>
      </w:r>
      <w:r w:rsidRPr="00226291">
        <w:rPr>
          <w:rFonts w:ascii="Verdana" w:hAnsi="Verdana"/>
          <w:b/>
          <w:sz w:val="18"/>
          <w:szCs w:val="18"/>
        </w:rPr>
        <w:t xml:space="preserve">  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="00A6194E" w:rsidRPr="00226291">
        <w:rPr>
          <w:rFonts w:ascii="Verdana" w:hAnsi="Verdana"/>
          <w:i/>
          <w:sz w:val="18"/>
          <w:szCs w:val="18"/>
        </w:rPr>
        <w:t xml:space="preserve"> </w:t>
      </w:r>
      <w:r w:rsidR="004A0F9B" w:rsidRPr="00226291">
        <w:rPr>
          <w:rFonts w:ascii="Verdana" w:hAnsi="Verdana"/>
          <w:i/>
          <w:sz w:val="18"/>
          <w:szCs w:val="18"/>
        </w:rPr>
        <w:t xml:space="preserve">datę oraz </w:t>
      </w:r>
      <w:r w:rsidR="00A6194E" w:rsidRPr="00226291">
        <w:rPr>
          <w:rFonts w:ascii="Verdana" w:hAnsi="Verdana"/>
          <w:i/>
          <w:sz w:val="18"/>
          <w:szCs w:val="18"/>
        </w:rPr>
        <w:t>czas lokalny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335127BB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45D23143" w14:textId="36000530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Przylot na lotnisko w </w:t>
      </w:r>
      <w:r w:rsidR="00F30321" w:rsidRPr="00226291">
        <w:rPr>
          <w:rFonts w:ascii="Verdana" w:hAnsi="Verdana"/>
          <w:b/>
          <w:sz w:val="18"/>
          <w:szCs w:val="18"/>
        </w:rPr>
        <w:t>Adelajda (ADL)</w:t>
      </w:r>
      <w:r w:rsidRPr="00226291">
        <w:rPr>
          <w:rFonts w:ascii="Verdana" w:hAnsi="Verdana"/>
          <w:b/>
          <w:sz w:val="18"/>
          <w:szCs w:val="18"/>
        </w:rPr>
        <w:t xml:space="preserve"> 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 </w:t>
      </w:r>
      <w:r w:rsidRPr="00226291">
        <w:rPr>
          <w:rFonts w:ascii="Verdana" w:hAnsi="Verdana"/>
          <w:b/>
          <w:sz w:val="18"/>
          <w:szCs w:val="18"/>
        </w:rPr>
        <w:t xml:space="preserve">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 xml:space="preserve">proszę wpisać </w:t>
      </w:r>
      <w:r w:rsidR="004A0F9B" w:rsidRPr="00226291">
        <w:rPr>
          <w:rFonts w:ascii="Verdana" w:hAnsi="Verdana"/>
          <w:i/>
          <w:sz w:val="18"/>
          <w:szCs w:val="18"/>
        </w:rPr>
        <w:t xml:space="preserve">datę oraz </w:t>
      </w:r>
      <w:r w:rsidRPr="00226291">
        <w:rPr>
          <w:rFonts w:ascii="Verdana" w:hAnsi="Verdana"/>
          <w:i/>
          <w:sz w:val="18"/>
          <w:szCs w:val="18"/>
        </w:rPr>
        <w:t>czas lokalny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540848FC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BB8A6EA" w14:textId="4B6DF2CC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Przewoźnik/przewoźnicy: ……………………………………………………./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6F0378F9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65E83519" w14:textId="603CF3D9" w:rsidR="007C4092" w:rsidRPr="00226291" w:rsidRDefault="007C4092" w:rsidP="007C4092">
      <w:pPr>
        <w:jc w:val="both"/>
        <w:rPr>
          <w:rFonts w:ascii="Verdana" w:hAnsi="Verdana"/>
          <w:b/>
          <w:color w:val="FF0000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Liczba przesiadek na trasie  Kraków –</w:t>
      </w:r>
      <w:r w:rsidRPr="00226291">
        <w:rPr>
          <w:rFonts w:ascii="Verdana" w:hAnsi="Verdana"/>
          <w:b/>
          <w:bCs/>
          <w:sz w:val="18"/>
          <w:szCs w:val="18"/>
        </w:rPr>
        <w:t xml:space="preserve"> </w:t>
      </w:r>
      <w:r w:rsidR="00F30321" w:rsidRPr="00226291">
        <w:rPr>
          <w:rFonts w:ascii="Verdana" w:hAnsi="Verdana"/>
          <w:b/>
          <w:bCs/>
          <w:sz w:val="18"/>
          <w:szCs w:val="18"/>
        </w:rPr>
        <w:t>Adelajda (ADL)</w:t>
      </w:r>
      <w:r w:rsidRPr="00226291">
        <w:rPr>
          <w:rFonts w:ascii="Verdana" w:hAnsi="Verdana"/>
          <w:b/>
          <w:bCs/>
          <w:sz w:val="18"/>
          <w:szCs w:val="18"/>
        </w:rPr>
        <w:t xml:space="preserve"> </w:t>
      </w:r>
      <w:r w:rsidRPr="00226291">
        <w:rPr>
          <w:rFonts w:ascii="Verdana" w:hAnsi="Verdana"/>
          <w:b/>
          <w:sz w:val="18"/>
          <w:szCs w:val="18"/>
        </w:rPr>
        <w:t>………….………</w:t>
      </w:r>
      <w:r w:rsidRPr="00226291">
        <w:rPr>
          <w:rFonts w:ascii="Verdana" w:hAnsi="Verdana"/>
          <w:b/>
          <w:i/>
          <w:sz w:val="18"/>
          <w:szCs w:val="18"/>
        </w:rPr>
        <w:t>/</w:t>
      </w:r>
      <w:r w:rsidRPr="00226291">
        <w:rPr>
          <w:rFonts w:ascii="Verdana" w:hAnsi="Verdana"/>
          <w:i/>
          <w:sz w:val="18"/>
          <w:szCs w:val="18"/>
        </w:rPr>
        <w:t>proszę</w:t>
      </w:r>
      <w:r w:rsidRPr="00226291">
        <w:rPr>
          <w:rFonts w:ascii="Verdana" w:hAnsi="Verdana"/>
          <w:b/>
          <w:i/>
          <w:sz w:val="18"/>
          <w:szCs w:val="18"/>
        </w:rPr>
        <w:t xml:space="preserve"> </w:t>
      </w:r>
      <w:r w:rsidRPr="00226291">
        <w:rPr>
          <w:rFonts w:ascii="Verdana" w:hAnsi="Verdana"/>
          <w:i/>
          <w:sz w:val="18"/>
          <w:szCs w:val="18"/>
        </w:rPr>
        <w:t>wpisać liczbę przesiadek</w:t>
      </w:r>
      <w:r w:rsidRPr="00226291">
        <w:rPr>
          <w:rFonts w:ascii="Verdana" w:hAnsi="Verdana"/>
          <w:b/>
          <w:i/>
          <w:sz w:val="18"/>
          <w:szCs w:val="18"/>
        </w:rPr>
        <w:t>/</w:t>
      </w:r>
    </w:p>
    <w:p w14:paraId="1607EF33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849F4F9" w14:textId="231C76D8" w:rsidR="007C4092" w:rsidRPr="00226291" w:rsidRDefault="007C4092" w:rsidP="007C4092">
      <w:pPr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6847B5B8" w14:textId="0C423246" w:rsidR="007C4092" w:rsidRPr="00226291" w:rsidRDefault="007C4092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1. miejsce (lotnisko), data, godzina przylotu:   ……………….………………...………/</w:t>
      </w:r>
      <w:r w:rsidRPr="00226291">
        <w:rPr>
          <w:rFonts w:ascii="Verdana" w:hAnsi="Verdana"/>
          <w:bCs/>
          <w:sz w:val="18"/>
          <w:szCs w:val="18"/>
        </w:rPr>
        <w:t>proszę wpisać/</w:t>
      </w:r>
    </w:p>
    <w:p w14:paraId="221335B4" w14:textId="180A1551" w:rsidR="007C4092" w:rsidRPr="00226291" w:rsidRDefault="001C795E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  </w:t>
      </w:r>
      <w:r w:rsidR="007C4092" w:rsidRPr="00226291">
        <w:rPr>
          <w:rFonts w:ascii="Verdana" w:hAnsi="Verdana"/>
          <w:b/>
          <w:sz w:val="18"/>
          <w:szCs w:val="18"/>
        </w:rPr>
        <w:t xml:space="preserve"> miejsce (lotnisko), data, godzina wylotu:   …………………………………...………/</w:t>
      </w:r>
      <w:r w:rsidR="007C4092" w:rsidRPr="00226291">
        <w:rPr>
          <w:rFonts w:ascii="Verdana" w:hAnsi="Verdana"/>
          <w:bCs/>
          <w:sz w:val="18"/>
          <w:szCs w:val="18"/>
        </w:rPr>
        <w:t>proszę wpisać/</w:t>
      </w:r>
    </w:p>
    <w:p w14:paraId="7E9CFB4C" w14:textId="1F422C25" w:rsidR="007C4092" w:rsidRPr="00226291" w:rsidRDefault="001C795E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2</w:t>
      </w:r>
      <w:r w:rsidR="007C4092" w:rsidRPr="00226291">
        <w:rPr>
          <w:rFonts w:ascii="Verdana" w:hAnsi="Verdana"/>
          <w:b/>
          <w:sz w:val="18"/>
          <w:szCs w:val="18"/>
        </w:rPr>
        <w:t xml:space="preserve">. miejsce (lotnisko), data, godzina </w:t>
      </w:r>
      <w:r w:rsidR="00F307E5" w:rsidRPr="00226291">
        <w:rPr>
          <w:rFonts w:ascii="Verdana" w:hAnsi="Verdana"/>
          <w:b/>
          <w:sz w:val="18"/>
          <w:szCs w:val="18"/>
        </w:rPr>
        <w:t>przylotu</w:t>
      </w:r>
      <w:r w:rsidR="007C4092" w:rsidRPr="00226291">
        <w:rPr>
          <w:rFonts w:ascii="Verdana" w:hAnsi="Verdana"/>
          <w:b/>
          <w:sz w:val="18"/>
          <w:szCs w:val="18"/>
        </w:rPr>
        <w:t>:   ………………….........................………/</w:t>
      </w:r>
      <w:r w:rsidR="007C4092" w:rsidRPr="00226291">
        <w:rPr>
          <w:rFonts w:ascii="Verdana" w:hAnsi="Verdana"/>
          <w:bCs/>
          <w:sz w:val="18"/>
          <w:szCs w:val="18"/>
        </w:rPr>
        <w:t>proszę wpisać/</w:t>
      </w:r>
    </w:p>
    <w:p w14:paraId="2599C4DA" w14:textId="19B94F67" w:rsidR="007C4092" w:rsidRPr="00226291" w:rsidRDefault="001C795E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bCs/>
          <w:sz w:val="18"/>
          <w:szCs w:val="18"/>
        </w:rPr>
        <w:t xml:space="preserve">  </w:t>
      </w:r>
      <w:r w:rsidR="00F307E5" w:rsidRPr="00226291">
        <w:rPr>
          <w:rFonts w:ascii="Verdana" w:hAnsi="Verdana"/>
          <w:bCs/>
          <w:sz w:val="18"/>
          <w:szCs w:val="18"/>
        </w:rPr>
        <w:t xml:space="preserve"> </w:t>
      </w:r>
      <w:r w:rsidR="00F307E5" w:rsidRPr="00226291">
        <w:rPr>
          <w:rFonts w:ascii="Verdana" w:hAnsi="Verdana"/>
          <w:b/>
          <w:sz w:val="18"/>
          <w:szCs w:val="18"/>
        </w:rPr>
        <w:t xml:space="preserve">miejsce (lotnisko), data, godzina </w:t>
      </w:r>
      <w:r w:rsidR="00715AF5" w:rsidRPr="00226291">
        <w:rPr>
          <w:rFonts w:ascii="Verdana" w:hAnsi="Verdana"/>
          <w:b/>
          <w:sz w:val="18"/>
          <w:szCs w:val="18"/>
        </w:rPr>
        <w:t>wylotu</w:t>
      </w:r>
      <w:r w:rsidR="00F307E5" w:rsidRPr="00226291">
        <w:rPr>
          <w:rFonts w:ascii="Verdana" w:hAnsi="Verdana"/>
          <w:b/>
          <w:sz w:val="18"/>
          <w:szCs w:val="18"/>
        </w:rPr>
        <w:t>:   ………………….........................………/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2A840595" w14:textId="77777777" w:rsidR="00F30321" w:rsidRPr="00226291" w:rsidRDefault="00F30321" w:rsidP="00F30321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4359F665" w14:textId="0B9D3EEF" w:rsidR="00F30321" w:rsidRPr="00226291" w:rsidRDefault="00F30321" w:rsidP="00F30321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bCs/>
          <w:sz w:val="18"/>
          <w:szCs w:val="18"/>
        </w:rPr>
        <w:t>Całkowity czas przelotu z Krakowa</w:t>
      </w:r>
      <w:r w:rsidRPr="00226291">
        <w:rPr>
          <w:rFonts w:ascii="Verdana" w:hAnsi="Verdana"/>
          <w:bCs/>
          <w:sz w:val="18"/>
          <w:szCs w:val="18"/>
        </w:rPr>
        <w:t xml:space="preserve"> do </w:t>
      </w:r>
      <w:r w:rsidRPr="00226291">
        <w:rPr>
          <w:rFonts w:ascii="Verdana" w:hAnsi="Verdana"/>
          <w:b/>
          <w:bCs/>
          <w:sz w:val="18"/>
          <w:szCs w:val="18"/>
        </w:rPr>
        <w:t>Adelajdy</w:t>
      </w:r>
      <w:r w:rsidRPr="00226291">
        <w:rPr>
          <w:rFonts w:ascii="Verdana" w:hAnsi="Verdana"/>
          <w:bCs/>
          <w:sz w:val="18"/>
          <w:szCs w:val="18"/>
        </w:rPr>
        <w:t xml:space="preserve">: …………… godz. /proszę wpisać/ </w:t>
      </w:r>
      <w:r w:rsidRPr="00226291">
        <w:rPr>
          <w:rFonts w:ascii="Verdana" w:hAnsi="Verdana"/>
          <w:b/>
          <w:bCs/>
          <w:color w:val="FF0000"/>
          <w:sz w:val="18"/>
          <w:szCs w:val="18"/>
        </w:rPr>
        <w:t>- kryterium oceny ofert</w:t>
      </w:r>
    </w:p>
    <w:p w14:paraId="61D84FBC" w14:textId="77777777" w:rsidR="00F307E5" w:rsidRPr="00226291" w:rsidRDefault="00F307E5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183A9952" w14:textId="1F6ADE21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6A0BFFA3" w14:textId="77777777" w:rsidR="00B96D97" w:rsidRPr="00226291" w:rsidRDefault="007C4092" w:rsidP="00B96D97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1 szt. bagażu rejestrowanego: …... kg/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bookmarkStart w:id="3" w:name="_Hlk223006277"/>
      <w:r w:rsidR="00B96D97"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  <w:bookmarkEnd w:id="3"/>
    </w:p>
    <w:p w14:paraId="1CBDBDB1" w14:textId="77777777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podręcznego: …. kg/os/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324EE882" w14:textId="77777777" w:rsidR="007C4092" w:rsidRPr="00226291" w:rsidRDefault="007C4092" w:rsidP="007C4092">
      <w:pPr>
        <w:jc w:val="both"/>
        <w:rPr>
          <w:rFonts w:ascii="Verdana" w:hAnsi="Verdana"/>
          <w:bCs/>
          <w:sz w:val="18"/>
          <w:szCs w:val="18"/>
        </w:rPr>
      </w:pPr>
    </w:p>
    <w:p w14:paraId="1821AAB1" w14:textId="77777777" w:rsidR="007C4092" w:rsidRPr="00226291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08BA201D" w14:textId="6DF6ED0B" w:rsidR="007C4092" w:rsidRPr="00226291" w:rsidRDefault="007C4092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Lot powrotny </w:t>
      </w:r>
    </w:p>
    <w:p w14:paraId="676EAA19" w14:textId="1B5C7384" w:rsidR="007C4092" w:rsidRPr="00226291" w:rsidRDefault="00F30321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Adelajda (ADL) –</w:t>
      </w:r>
      <w:r w:rsidR="007C4092" w:rsidRPr="00226291">
        <w:rPr>
          <w:rFonts w:ascii="Verdana" w:hAnsi="Verdana"/>
          <w:b/>
          <w:sz w:val="18"/>
          <w:szCs w:val="18"/>
          <w:u w:val="single"/>
        </w:rPr>
        <w:t xml:space="preserve"> Kraków</w:t>
      </w:r>
      <w:r w:rsidRPr="00226291">
        <w:rPr>
          <w:rFonts w:ascii="Verdana" w:hAnsi="Verdana"/>
          <w:b/>
          <w:sz w:val="18"/>
          <w:szCs w:val="18"/>
          <w:u w:val="single"/>
        </w:rPr>
        <w:t xml:space="preserve"> Balice</w:t>
      </w:r>
      <w:r w:rsidR="007C4092" w:rsidRPr="00226291">
        <w:rPr>
          <w:rFonts w:ascii="Verdana" w:hAnsi="Verdana"/>
          <w:b/>
          <w:sz w:val="18"/>
          <w:szCs w:val="18"/>
          <w:u w:val="single"/>
        </w:rPr>
        <w:t xml:space="preserve"> </w:t>
      </w:r>
      <w:r w:rsidR="007C4092" w:rsidRPr="00226291">
        <w:rPr>
          <w:rFonts w:ascii="Verdana" w:hAnsi="Verdana"/>
          <w:sz w:val="18"/>
          <w:szCs w:val="18"/>
          <w:u w:val="single"/>
        </w:rPr>
        <w:t xml:space="preserve"> </w:t>
      </w:r>
      <w:r w:rsidR="007C4092" w:rsidRPr="00226291">
        <w:rPr>
          <w:rFonts w:ascii="Verdana" w:hAnsi="Verdana"/>
          <w:b/>
          <w:sz w:val="18"/>
          <w:szCs w:val="18"/>
          <w:u w:val="single"/>
        </w:rPr>
        <w:t>(1</w:t>
      </w:r>
      <w:r w:rsidRPr="00226291">
        <w:rPr>
          <w:rFonts w:ascii="Verdana" w:hAnsi="Verdana"/>
          <w:b/>
          <w:sz w:val="18"/>
          <w:szCs w:val="18"/>
          <w:u w:val="single"/>
        </w:rPr>
        <w:t>2</w:t>
      </w:r>
      <w:r w:rsidR="007C4092" w:rsidRPr="00226291">
        <w:rPr>
          <w:rFonts w:ascii="Verdana" w:hAnsi="Verdana"/>
          <w:b/>
          <w:sz w:val="18"/>
          <w:szCs w:val="18"/>
          <w:u w:val="single"/>
        </w:rPr>
        <w:t xml:space="preserve"> os</w:t>
      </w:r>
      <w:r w:rsidRPr="00226291">
        <w:rPr>
          <w:rFonts w:ascii="Verdana" w:hAnsi="Verdana"/>
          <w:b/>
          <w:sz w:val="18"/>
          <w:szCs w:val="18"/>
          <w:u w:val="single"/>
        </w:rPr>
        <w:t>ób</w:t>
      </w:r>
      <w:r w:rsidR="007C4092" w:rsidRPr="00226291">
        <w:rPr>
          <w:rFonts w:ascii="Verdana" w:hAnsi="Verdana"/>
          <w:b/>
          <w:sz w:val="18"/>
          <w:szCs w:val="18"/>
          <w:u w:val="single"/>
        </w:rPr>
        <w:t>)</w:t>
      </w:r>
    </w:p>
    <w:p w14:paraId="518BE095" w14:textId="77777777" w:rsidR="00CC0D0E" w:rsidRPr="00226291" w:rsidRDefault="00CC0D0E" w:rsidP="007C4092">
      <w:pPr>
        <w:jc w:val="center"/>
        <w:rPr>
          <w:rFonts w:ascii="Verdana" w:hAnsi="Verdana"/>
          <w:b/>
          <w:sz w:val="18"/>
          <w:szCs w:val="18"/>
          <w:u w:val="single"/>
        </w:rPr>
      </w:pPr>
    </w:p>
    <w:p w14:paraId="0F48C0AD" w14:textId="36040B14" w:rsidR="004A0F9B" w:rsidRPr="00226291" w:rsidRDefault="007C4092" w:rsidP="004A0F9B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Wylot z lotniska w </w:t>
      </w:r>
      <w:r w:rsidR="00F30321" w:rsidRPr="00226291">
        <w:rPr>
          <w:rFonts w:ascii="Verdana" w:hAnsi="Verdana"/>
          <w:b/>
          <w:sz w:val="18"/>
          <w:szCs w:val="18"/>
        </w:rPr>
        <w:t>Adelajda (ADL)</w:t>
      </w:r>
      <w:r w:rsidRPr="00226291">
        <w:rPr>
          <w:rFonts w:ascii="Verdana" w:hAnsi="Verdana"/>
          <w:b/>
          <w:sz w:val="18"/>
          <w:szCs w:val="18"/>
        </w:rPr>
        <w:t xml:space="preserve"> 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…………..</w:t>
      </w:r>
      <w:r w:rsidRPr="00226291">
        <w:rPr>
          <w:rFonts w:ascii="Verdana" w:hAnsi="Verdana"/>
          <w:b/>
          <w:sz w:val="18"/>
          <w:szCs w:val="18"/>
        </w:rPr>
        <w:t xml:space="preserve">  o  godz. </w:t>
      </w:r>
      <w:r w:rsidRPr="00226291">
        <w:rPr>
          <w:rFonts w:ascii="Verdana" w:hAnsi="Verdana"/>
          <w:b/>
          <w:color w:val="FF0000"/>
          <w:sz w:val="18"/>
          <w:szCs w:val="18"/>
        </w:rPr>
        <w:t>…………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="004A0F9B" w:rsidRPr="00226291">
        <w:rPr>
          <w:rFonts w:ascii="Verdana" w:hAnsi="Verdana"/>
          <w:b/>
          <w:sz w:val="18"/>
          <w:szCs w:val="18"/>
        </w:rPr>
        <w:t>/</w:t>
      </w:r>
      <w:r w:rsidR="004A0F9B" w:rsidRPr="00226291">
        <w:rPr>
          <w:rFonts w:ascii="Verdana" w:hAnsi="Verdana"/>
          <w:i/>
          <w:sz w:val="18"/>
          <w:szCs w:val="18"/>
        </w:rPr>
        <w:t>proszę wpisać datę oraz czas lokalny</w:t>
      </w:r>
      <w:r w:rsidR="004A0F9B" w:rsidRPr="00226291">
        <w:rPr>
          <w:rFonts w:ascii="Verdana" w:hAnsi="Verdana"/>
          <w:b/>
          <w:sz w:val="18"/>
          <w:szCs w:val="18"/>
        </w:rPr>
        <w:t xml:space="preserve">/ </w:t>
      </w:r>
    </w:p>
    <w:p w14:paraId="44B7C1FF" w14:textId="77777777" w:rsidR="00CC0D0E" w:rsidRPr="00226291" w:rsidRDefault="00CC0D0E" w:rsidP="004A0F9B">
      <w:pPr>
        <w:jc w:val="both"/>
        <w:rPr>
          <w:rFonts w:ascii="Verdana" w:hAnsi="Verdana"/>
          <w:b/>
          <w:sz w:val="18"/>
          <w:szCs w:val="18"/>
        </w:rPr>
      </w:pPr>
    </w:p>
    <w:p w14:paraId="1AE5B440" w14:textId="7940C44D" w:rsidR="00CC0D0E" w:rsidRPr="00226291" w:rsidRDefault="007C4092" w:rsidP="004A0F9B">
      <w:pPr>
        <w:jc w:val="both"/>
        <w:rPr>
          <w:rFonts w:ascii="Verdana" w:hAnsi="Verdana"/>
          <w:i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Przylot na lotnisko Balice w Krakowie </w:t>
      </w:r>
      <w:r w:rsidR="004A0F9B" w:rsidRPr="00226291">
        <w:rPr>
          <w:rFonts w:ascii="Verdana" w:hAnsi="Verdana"/>
          <w:b/>
          <w:sz w:val="18"/>
          <w:szCs w:val="18"/>
        </w:rPr>
        <w:t xml:space="preserve">w dniu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>…………..</w:t>
      </w:r>
      <w:r w:rsidR="004A0F9B" w:rsidRPr="00226291">
        <w:rPr>
          <w:rFonts w:ascii="Verdana" w:hAnsi="Verdana"/>
          <w:b/>
          <w:sz w:val="18"/>
          <w:szCs w:val="18"/>
        </w:rPr>
        <w:t xml:space="preserve">  o  godz. </w:t>
      </w:r>
      <w:r w:rsidR="004A0F9B" w:rsidRPr="00226291">
        <w:rPr>
          <w:rFonts w:ascii="Verdana" w:hAnsi="Verdana"/>
          <w:b/>
          <w:color w:val="FF0000"/>
          <w:sz w:val="18"/>
          <w:szCs w:val="18"/>
        </w:rPr>
        <w:t xml:space="preserve">………… </w:t>
      </w:r>
      <w:r w:rsidR="004A0F9B" w:rsidRPr="00226291">
        <w:rPr>
          <w:rFonts w:ascii="Verdana" w:hAnsi="Verdana"/>
          <w:b/>
          <w:sz w:val="18"/>
          <w:szCs w:val="18"/>
        </w:rPr>
        <w:t>/</w:t>
      </w:r>
      <w:r w:rsidR="004A0F9B" w:rsidRPr="00226291">
        <w:rPr>
          <w:rFonts w:ascii="Verdana" w:hAnsi="Verdana"/>
          <w:i/>
          <w:sz w:val="18"/>
          <w:szCs w:val="18"/>
        </w:rPr>
        <w:t xml:space="preserve">proszę wpisać datę oraz czas </w:t>
      </w:r>
    </w:p>
    <w:p w14:paraId="704831F2" w14:textId="7E338E44" w:rsidR="004A0F9B" w:rsidRPr="00226291" w:rsidRDefault="004A0F9B" w:rsidP="004A0F9B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</w:rPr>
        <w:t>lokalny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2E1FEF5F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819626D" w14:textId="589A2F93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Przewoźnik/przewoźnicy: ……………………………………………………./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</w:p>
    <w:p w14:paraId="149E34AA" w14:textId="77777777" w:rsidR="00CC0D0E" w:rsidRPr="00226291" w:rsidRDefault="00CC0D0E" w:rsidP="007C4092">
      <w:pPr>
        <w:jc w:val="both"/>
        <w:rPr>
          <w:rFonts w:ascii="Verdana" w:hAnsi="Verdana"/>
          <w:b/>
          <w:sz w:val="18"/>
          <w:szCs w:val="18"/>
        </w:rPr>
      </w:pPr>
    </w:p>
    <w:p w14:paraId="20F597C9" w14:textId="145713A2" w:rsidR="00F307E5" w:rsidRPr="00226291" w:rsidRDefault="00F307E5" w:rsidP="00F307E5">
      <w:pPr>
        <w:jc w:val="both"/>
        <w:rPr>
          <w:rFonts w:ascii="Verdana" w:hAnsi="Verdana"/>
          <w:b/>
          <w:color w:val="FF0000"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 xml:space="preserve">Przesiadka:  </w:t>
      </w:r>
    </w:p>
    <w:p w14:paraId="08CCCCBE" w14:textId="77777777" w:rsidR="00F307E5" w:rsidRPr="00226291" w:rsidRDefault="00F307E5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1. miejsce (lotnisko), data, godzina przylotu:   ……………….………………...………/</w:t>
      </w:r>
      <w:r w:rsidRPr="00226291">
        <w:rPr>
          <w:rFonts w:ascii="Verdana" w:hAnsi="Verdana"/>
          <w:bCs/>
          <w:sz w:val="18"/>
          <w:szCs w:val="18"/>
        </w:rPr>
        <w:t>proszę wpisać/</w:t>
      </w:r>
    </w:p>
    <w:p w14:paraId="33D75CE1" w14:textId="1169D755" w:rsidR="00F307E5" w:rsidRPr="00226291" w:rsidRDefault="001C795E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   </w:t>
      </w:r>
      <w:r w:rsidR="00F307E5" w:rsidRPr="00226291">
        <w:rPr>
          <w:rFonts w:ascii="Verdana" w:hAnsi="Verdana"/>
          <w:b/>
          <w:sz w:val="18"/>
          <w:szCs w:val="18"/>
        </w:rPr>
        <w:t xml:space="preserve"> miejsce (lotnisko), data, godzina wylotu:   …………………………………...………/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681304FE" w14:textId="75C3D196" w:rsidR="00F307E5" w:rsidRPr="00226291" w:rsidRDefault="001C795E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2</w:t>
      </w:r>
      <w:r w:rsidR="00F307E5" w:rsidRPr="00226291">
        <w:rPr>
          <w:rFonts w:ascii="Verdana" w:hAnsi="Verdana"/>
          <w:b/>
          <w:sz w:val="18"/>
          <w:szCs w:val="18"/>
        </w:rPr>
        <w:t>. miejsce (lotnisko), data, godzina przylotu:   ………………….........................………/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3CB37BA2" w14:textId="1A719E9C" w:rsidR="00F307E5" w:rsidRPr="00226291" w:rsidRDefault="001C795E" w:rsidP="00F307E5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Cs/>
          <w:sz w:val="18"/>
          <w:szCs w:val="18"/>
        </w:rPr>
        <w:t xml:space="preserve">   </w:t>
      </w:r>
      <w:r w:rsidR="00F307E5" w:rsidRPr="00226291">
        <w:rPr>
          <w:rFonts w:ascii="Verdana" w:hAnsi="Verdana"/>
          <w:bCs/>
          <w:sz w:val="18"/>
          <w:szCs w:val="18"/>
        </w:rPr>
        <w:t xml:space="preserve"> </w:t>
      </w:r>
      <w:r w:rsidR="00F307E5" w:rsidRPr="00226291">
        <w:rPr>
          <w:rFonts w:ascii="Verdana" w:hAnsi="Verdana"/>
          <w:b/>
          <w:sz w:val="18"/>
          <w:szCs w:val="18"/>
        </w:rPr>
        <w:t xml:space="preserve">miejsce (lotnisko), data, godzina </w:t>
      </w:r>
      <w:r w:rsidR="00715AF5" w:rsidRPr="00226291">
        <w:rPr>
          <w:rFonts w:ascii="Verdana" w:hAnsi="Verdana"/>
          <w:b/>
          <w:sz w:val="18"/>
          <w:szCs w:val="18"/>
        </w:rPr>
        <w:t>wylotu</w:t>
      </w:r>
      <w:r w:rsidR="00F307E5" w:rsidRPr="00226291">
        <w:rPr>
          <w:rFonts w:ascii="Verdana" w:hAnsi="Verdana"/>
          <w:b/>
          <w:sz w:val="18"/>
          <w:szCs w:val="18"/>
        </w:rPr>
        <w:t>:   ………………….........................………/</w:t>
      </w:r>
      <w:r w:rsidR="00F307E5" w:rsidRPr="00226291">
        <w:rPr>
          <w:rFonts w:ascii="Verdana" w:hAnsi="Verdana"/>
          <w:bCs/>
          <w:sz w:val="18"/>
          <w:szCs w:val="18"/>
        </w:rPr>
        <w:t>proszę wpisać/</w:t>
      </w:r>
    </w:p>
    <w:p w14:paraId="6009F1D9" w14:textId="77777777" w:rsidR="00F30321" w:rsidRPr="00226291" w:rsidRDefault="00F30321" w:rsidP="007C4092">
      <w:pPr>
        <w:jc w:val="both"/>
        <w:rPr>
          <w:rFonts w:ascii="Verdana" w:hAnsi="Verdana"/>
          <w:b/>
          <w:bCs/>
          <w:sz w:val="18"/>
          <w:szCs w:val="18"/>
        </w:rPr>
      </w:pPr>
    </w:p>
    <w:p w14:paraId="0D1A62AF" w14:textId="04558632" w:rsidR="007C4092" w:rsidRPr="00226291" w:rsidRDefault="00F30321" w:rsidP="007C4092">
      <w:pPr>
        <w:jc w:val="both"/>
        <w:rPr>
          <w:rFonts w:ascii="Verdana" w:hAnsi="Verdana"/>
          <w:bCs/>
          <w:sz w:val="18"/>
          <w:szCs w:val="18"/>
        </w:rPr>
      </w:pPr>
      <w:r w:rsidRPr="00226291">
        <w:rPr>
          <w:rFonts w:ascii="Verdana" w:hAnsi="Verdana"/>
          <w:b/>
          <w:bCs/>
          <w:sz w:val="18"/>
          <w:szCs w:val="18"/>
        </w:rPr>
        <w:t>Całkowity czas przelotu z Adelajdy do Krakowa</w:t>
      </w:r>
      <w:r w:rsidRPr="00226291">
        <w:rPr>
          <w:rFonts w:ascii="Verdana" w:hAnsi="Verdana"/>
          <w:bCs/>
          <w:sz w:val="18"/>
          <w:szCs w:val="18"/>
        </w:rPr>
        <w:t xml:space="preserve"> : …………… godz. /proszę wpisać/ </w:t>
      </w:r>
      <w:r w:rsidRPr="00226291">
        <w:rPr>
          <w:rFonts w:ascii="Verdana" w:hAnsi="Verdana"/>
          <w:b/>
          <w:bCs/>
          <w:color w:val="FF0000"/>
          <w:sz w:val="18"/>
          <w:szCs w:val="18"/>
        </w:rPr>
        <w:t>- kryterium oceny ofert</w:t>
      </w:r>
    </w:p>
    <w:p w14:paraId="021BECBB" w14:textId="77777777" w:rsidR="00F30321" w:rsidRPr="00226291" w:rsidRDefault="00F30321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</w:p>
    <w:p w14:paraId="48489DAE" w14:textId="14CC711C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Waga bagażu rejestrowanego:</w:t>
      </w:r>
    </w:p>
    <w:p w14:paraId="24D5E857" w14:textId="1A3C1F21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1 szt. bagażu rejestrowanego: …... kg/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>/</w:t>
      </w:r>
      <w:r w:rsidRPr="00226291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="00B96D97" w:rsidRPr="00226291">
        <w:rPr>
          <w:rFonts w:ascii="Verdana" w:hAnsi="Verdana"/>
          <w:b/>
          <w:bCs/>
          <w:color w:val="FF0000"/>
          <w:sz w:val="18"/>
          <w:szCs w:val="18"/>
        </w:rPr>
        <w:t>kryterium oceny ofert</w:t>
      </w:r>
    </w:p>
    <w:p w14:paraId="3D3F1A10" w14:textId="77777777" w:rsidR="007C4092" w:rsidRPr="00226291" w:rsidRDefault="007C4092" w:rsidP="007C4092">
      <w:pPr>
        <w:jc w:val="both"/>
        <w:rPr>
          <w:rFonts w:ascii="Verdana" w:hAnsi="Verdana"/>
          <w:b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>- waga bagażu podręcznego: …. kg/os/</w:t>
      </w:r>
      <w:r w:rsidRPr="00226291">
        <w:rPr>
          <w:rFonts w:ascii="Verdana" w:hAnsi="Verdana"/>
          <w:i/>
          <w:sz w:val="18"/>
          <w:szCs w:val="18"/>
        </w:rPr>
        <w:t>proszę wpisać</w:t>
      </w:r>
      <w:r w:rsidRPr="00226291">
        <w:rPr>
          <w:rFonts w:ascii="Verdana" w:hAnsi="Verdana"/>
          <w:b/>
          <w:sz w:val="18"/>
          <w:szCs w:val="18"/>
        </w:rPr>
        <w:t xml:space="preserve">/ </w:t>
      </w:r>
    </w:p>
    <w:p w14:paraId="6E664C3D" w14:textId="77777777" w:rsidR="007C4092" w:rsidRPr="00226291" w:rsidRDefault="007C4092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5425931" w14:textId="5C9E4EA4" w:rsidR="00A6194E" w:rsidRPr="00226291" w:rsidRDefault="00A6194E" w:rsidP="00E46D70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6FEA7744" w14:textId="51A325FE" w:rsidR="00A6194E" w:rsidRPr="00226291" w:rsidRDefault="00A6194E" w:rsidP="00A6194E">
      <w:pPr>
        <w:widowControl w:val="0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b/>
          <w:sz w:val="18"/>
          <w:szCs w:val="18"/>
        </w:rPr>
        <w:t xml:space="preserve">Termin płatności: </w:t>
      </w:r>
      <w:r w:rsidRPr="0022629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</w:t>
      </w:r>
      <w:r w:rsidR="00F307E5" w:rsidRPr="00226291">
        <w:rPr>
          <w:rFonts w:ascii="Verdana" w:hAnsi="Verdana"/>
          <w:sz w:val="18"/>
          <w:szCs w:val="18"/>
        </w:rPr>
        <w:t xml:space="preserve"> </w:t>
      </w:r>
      <w:r w:rsidRPr="00226291">
        <w:rPr>
          <w:rFonts w:ascii="Verdana" w:hAnsi="Verdana"/>
          <w:sz w:val="18"/>
          <w:szCs w:val="18"/>
        </w:rPr>
        <w:t>b ust. 1) Ustawy</w:t>
      </w:r>
      <w:r w:rsidR="00F307E5" w:rsidRPr="00226291">
        <w:rPr>
          <w:rFonts w:ascii="Verdana" w:hAnsi="Verdana"/>
          <w:sz w:val="18"/>
          <w:szCs w:val="18"/>
        </w:rPr>
        <w:t xml:space="preserve"> </w:t>
      </w:r>
      <w:r w:rsidRPr="00226291">
        <w:rPr>
          <w:rFonts w:ascii="Verdana" w:hAnsi="Verdana"/>
          <w:sz w:val="18"/>
          <w:szCs w:val="18"/>
        </w:rPr>
        <w:t>o</w:t>
      </w:r>
      <w:r w:rsidR="00F307E5" w:rsidRPr="00226291">
        <w:rPr>
          <w:rFonts w:ascii="Verdana" w:hAnsi="Verdana"/>
          <w:sz w:val="18"/>
          <w:szCs w:val="18"/>
        </w:rPr>
        <w:t>d</w:t>
      </w:r>
      <w:r w:rsidRPr="00226291">
        <w:rPr>
          <w:rFonts w:ascii="Verdana" w:hAnsi="Verdana"/>
          <w:sz w:val="18"/>
          <w:szCs w:val="18"/>
        </w:rPr>
        <w:t xml:space="preserve"> podatku od towarów i usług.</w:t>
      </w:r>
    </w:p>
    <w:p w14:paraId="10EE58BA" w14:textId="77777777" w:rsidR="00A6194E" w:rsidRPr="00226291" w:rsidRDefault="00A6194E" w:rsidP="00A6194E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22CE9623" w14:textId="77777777" w:rsidR="00A6194E" w:rsidRPr="00226291" w:rsidRDefault="00A6194E" w:rsidP="00A6194E">
      <w:pPr>
        <w:rPr>
          <w:rFonts w:ascii="Verdana" w:hAnsi="Verdana"/>
          <w:b/>
          <w:sz w:val="18"/>
          <w:szCs w:val="18"/>
          <w:u w:val="single"/>
        </w:rPr>
      </w:pPr>
      <w:r w:rsidRPr="0022629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6A6289E4" w14:textId="77777777" w:rsidR="00A6194E" w:rsidRPr="00226291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2629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6150CD1D" w14:textId="77777777" w:rsidR="00A6194E" w:rsidRPr="00226291" w:rsidRDefault="00A6194E" w:rsidP="00A619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2629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2629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3D9B0D7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226291">
        <w:rPr>
          <w:rFonts w:ascii="Verdana" w:hAnsi="Verdana"/>
          <w:sz w:val="18"/>
          <w:szCs w:val="18"/>
          <w:vertAlign w:val="superscript"/>
        </w:rPr>
        <w:t>1</w:t>
      </w:r>
      <w:r w:rsidRPr="00226291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226291">
        <w:rPr>
          <w:rFonts w:ascii="Verdana" w:hAnsi="Verdana"/>
          <w:sz w:val="18"/>
          <w:szCs w:val="18"/>
          <w:vertAlign w:val="superscript"/>
        </w:rPr>
        <w:t>2</w:t>
      </w:r>
      <w:r w:rsidRPr="00226291">
        <w:rPr>
          <w:rFonts w:ascii="Verdana" w:hAnsi="Verdana"/>
          <w:sz w:val="18"/>
          <w:szCs w:val="18"/>
        </w:rPr>
        <w:t xml:space="preserve"> </w:t>
      </w:r>
    </w:p>
    <w:p w14:paraId="01622A1C" w14:textId="77777777" w:rsidR="00A6194E" w:rsidRPr="00226291" w:rsidRDefault="00A6194E" w:rsidP="00A619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  <w:vertAlign w:val="superscript"/>
        </w:rPr>
        <w:t>1</w:t>
      </w:r>
      <w:r w:rsidRPr="00226291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F62D58" w14:textId="77777777" w:rsidR="00A6194E" w:rsidRPr="00226291" w:rsidRDefault="00A6194E" w:rsidP="00A6194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26291">
        <w:rPr>
          <w:rFonts w:ascii="Verdana" w:hAnsi="Verdana"/>
          <w:i/>
          <w:sz w:val="18"/>
          <w:szCs w:val="18"/>
          <w:vertAlign w:val="superscript"/>
        </w:rPr>
        <w:t>2</w:t>
      </w:r>
      <w:r w:rsidRPr="00226291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365326" w14:textId="77777777" w:rsidR="00A6194E" w:rsidRPr="00226291" w:rsidRDefault="00A6194E" w:rsidP="00A619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194E" w:rsidRPr="00226291" w14:paraId="4F94FE4F" w14:textId="77777777" w:rsidTr="003C69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0B767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8BD6F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1EF8556B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1BAB8" w14:textId="77777777" w:rsidR="00A6194E" w:rsidRPr="00226291" w:rsidRDefault="00A6194E" w:rsidP="003C691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26291">
              <w:rPr>
                <w:rFonts w:ascii="Verdana" w:hAnsi="Verdana"/>
                <w:sz w:val="18"/>
                <w:szCs w:val="18"/>
              </w:rPr>
              <w:t>Nazwa podwykonawcy</w:t>
            </w:r>
            <w:r w:rsidRPr="0022629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A6194E" w:rsidRPr="00226291" w14:paraId="7FAC6FB8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ECF1E5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8A5D3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E5C01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A6194E" w:rsidRPr="00226291" w14:paraId="61EF8562" w14:textId="77777777" w:rsidTr="003C69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6F27D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156A3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59204" w14:textId="77777777" w:rsidR="00A6194E" w:rsidRPr="00226291" w:rsidRDefault="00A6194E" w:rsidP="003C691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CDCE9F4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207F7F5" w14:textId="77777777" w:rsidR="00A6194E" w:rsidRPr="00226291" w:rsidRDefault="00A6194E" w:rsidP="00A6194E">
      <w:pPr>
        <w:pStyle w:val="Nagwek1"/>
        <w:rPr>
          <w:rFonts w:ascii="Verdana" w:hAnsi="Verdana" w:cs="Times New Roman"/>
          <w:sz w:val="18"/>
          <w:szCs w:val="18"/>
        </w:rPr>
      </w:pPr>
      <w:r w:rsidRPr="00226291">
        <w:rPr>
          <w:rFonts w:ascii="Verdana" w:hAnsi="Verdana" w:cs="Times New Roman"/>
          <w:sz w:val="18"/>
          <w:szCs w:val="18"/>
        </w:rPr>
        <w:tab/>
        <w:t>Imię i Nazwisko</w:t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  <w:r w:rsidRPr="00226291">
        <w:rPr>
          <w:rFonts w:ascii="Verdana" w:hAnsi="Verdana" w:cs="Times New Roman"/>
          <w:sz w:val="18"/>
          <w:szCs w:val="18"/>
        </w:rPr>
        <w:tab/>
      </w:r>
    </w:p>
    <w:p w14:paraId="06C01BF8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26291">
        <w:rPr>
          <w:rFonts w:ascii="Verdana" w:hAnsi="Verdana"/>
          <w:sz w:val="18"/>
          <w:szCs w:val="18"/>
        </w:rPr>
        <w:tab/>
      </w:r>
      <w:r w:rsidRPr="00226291">
        <w:rPr>
          <w:rFonts w:ascii="Verdana" w:hAnsi="Verdana"/>
          <w:sz w:val="18"/>
          <w:szCs w:val="18"/>
        </w:rPr>
        <w:tab/>
        <w:t xml:space="preserve"> </w:t>
      </w:r>
    </w:p>
    <w:p w14:paraId="12FDA1C9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7345854" w14:textId="77777777" w:rsidR="00A6194E" w:rsidRPr="00226291" w:rsidRDefault="00A6194E" w:rsidP="00A619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26291">
        <w:rPr>
          <w:rFonts w:ascii="Verdana" w:hAnsi="Verdana"/>
          <w:sz w:val="18"/>
          <w:szCs w:val="18"/>
        </w:rPr>
        <w:tab/>
      </w:r>
      <w:r w:rsidRPr="00226291">
        <w:rPr>
          <w:rFonts w:ascii="Verdana" w:hAnsi="Verdana"/>
          <w:sz w:val="18"/>
          <w:szCs w:val="18"/>
        </w:rPr>
        <w:tab/>
        <w:t xml:space="preserve"> </w:t>
      </w:r>
    </w:p>
    <w:p w14:paraId="1E2D6193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26291">
        <w:rPr>
          <w:rFonts w:ascii="Verdana" w:hAnsi="Verdana"/>
          <w:sz w:val="18"/>
          <w:szCs w:val="18"/>
        </w:rPr>
        <w:t>ych</w:t>
      </w:r>
      <w:proofErr w:type="spellEnd"/>
      <w:r w:rsidRPr="00226291">
        <w:rPr>
          <w:rFonts w:ascii="Verdana" w:hAnsi="Verdana"/>
          <w:sz w:val="18"/>
          <w:szCs w:val="18"/>
        </w:rPr>
        <w:t>) dokumentu(ów)</w:t>
      </w:r>
    </w:p>
    <w:p w14:paraId="4E05186F" w14:textId="77777777" w:rsidR="00A6194E" w:rsidRPr="00226291" w:rsidRDefault="00A6194E" w:rsidP="00A6194E">
      <w:p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4873C38" w14:textId="77777777" w:rsidR="00A6194E" w:rsidRPr="00226291" w:rsidRDefault="00A6194E" w:rsidP="00A6194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załącznikami do niniejszej oferty są:</w:t>
      </w:r>
    </w:p>
    <w:p w14:paraId="431E0311" w14:textId="77777777" w:rsidR="00A6194E" w:rsidRPr="00226291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1686B08" w14:textId="77777777" w:rsidR="00A6194E" w:rsidRPr="00226291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DDEF32A" w14:textId="77777777" w:rsidR="00A6194E" w:rsidRPr="00226291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lastRenderedPageBreak/>
        <w:t>..........................................................................................................................................</w:t>
      </w:r>
    </w:p>
    <w:p w14:paraId="7D236367" w14:textId="77777777" w:rsidR="00A6194E" w:rsidRPr="00226291" w:rsidRDefault="00A6194E" w:rsidP="00A619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A95BC1" w14:textId="77777777" w:rsidR="00A6194E" w:rsidRPr="00226291" w:rsidRDefault="00A6194E" w:rsidP="00A619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226291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226291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p w14:paraId="6931E655" w14:textId="77777777" w:rsidR="00A6194E" w:rsidRPr="00226291" w:rsidRDefault="00A6194E" w:rsidP="00A6194E">
      <w:pPr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*niepotrzebne skreślić</w:t>
      </w:r>
    </w:p>
    <w:p w14:paraId="3A5E484F" w14:textId="77777777" w:rsidR="00A6194E" w:rsidRPr="00226291" w:rsidRDefault="00A6194E" w:rsidP="00A6194E">
      <w:pPr>
        <w:rPr>
          <w:rFonts w:ascii="Verdana" w:hAnsi="Verdana"/>
          <w:sz w:val="18"/>
          <w:szCs w:val="18"/>
        </w:rPr>
      </w:pPr>
      <w:r w:rsidRPr="00226291">
        <w:rPr>
          <w:rFonts w:ascii="Verdana" w:hAnsi="Verdana"/>
          <w:sz w:val="18"/>
          <w:szCs w:val="18"/>
        </w:rPr>
        <w:t>**jeżeli dotyczy</w:t>
      </w:r>
    </w:p>
    <w:p w14:paraId="0148D54C" w14:textId="5F98470C" w:rsidR="00FC7F27" w:rsidRPr="00226291" w:rsidRDefault="00FC7F27" w:rsidP="00A6194E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sectPr w:rsidR="00FC7F27" w:rsidRPr="00226291" w:rsidSect="005A073F">
      <w:pgSz w:w="11906" w:h="16838"/>
      <w:pgMar w:top="567" w:right="849" w:bottom="709" w:left="1418" w:header="284" w:footer="4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4C5AB" w14:textId="77777777" w:rsidR="001D778E" w:rsidRDefault="001D778E">
      <w:r>
        <w:separator/>
      </w:r>
    </w:p>
  </w:endnote>
  <w:endnote w:type="continuationSeparator" w:id="0">
    <w:p w14:paraId="38E3CF7D" w14:textId="77777777" w:rsidR="001D778E" w:rsidRDefault="001D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270435" w14:textId="77777777" w:rsidR="001D778E" w:rsidRDefault="001D778E">
      <w:r>
        <w:separator/>
      </w:r>
    </w:p>
  </w:footnote>
  <w:footnote w:type="continuationSeparator" w:id="0">
    <w:p w14:paraId="0B254415" w14:textId="77777777" w:rsidR="001D778E" w:rsidRDefault="001D7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3E6F92"/>
    <w:multiLevelType w:val="hybridMultilevel"/>
    <w:tmpl w:val="2402D8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2903"/>
    <w:rsid w:val="000D6134"/>
    <w:rsid w:val="000E09C7"/>
    <w:rsid w:val="000E1ECC"/>
    <w:rsid w:val="000E6ED2"/>
    <w:rsid w:val="000F6589"/>
    <w:rsid w:val="000F7337"/>
    <w:rsid w:val="00106636"/>
    <w:rsid w:val="00116EC6"/>
    <w:rsid w:val="001250A5"/>
    <w:rsid w:val="00150FE8"/>
    <w:rsid w:val="00165A31"/>
    <w:rsid w:val="001801DD"/>
    <w:rsid w:val="00187D7F"/>
    <w:rsid w:val="001C795E"/>
    <w:rsid w:val="001D4612"/>
    <w:rsid w:val="001D778E"/>
    <w:rsid w:val="00207E98"/>
    <w:rsid w:val="00226291"/>
    <w:rsid w:val="002331CB"/>
    <w:rsid w:val="00266FA8"/>
    <w:rsid w:val="002723B0"/>
    <w:rsid w:val="00293D77"/>
    <w:rsid w:val="002A48B7"/>
    <w:rsid w:val="002B6866"/>
    <w:rsid w:val="002D0E10"/>
    <w:rsid w:val="00315A4A"/>
    <w:rsid w:val="00317C81"/>
    <w:rsid w:val="00327F13"/>
    <w:rsid w:val="00355760"/>
    <w:rsid w:val="00363710"/>
    <w:rsid w:val="003E7E4E"/>
    <w:rsid w:val="00411130"/>
    <w:rsid w:val="004244A9"/>
    <w:rsid w:val="00437ED1"/>
    <w:rsid w:val="00465DC5"/>
    <w:rsid w:val="00486653"/>
    <w:rsid w:val="00493393"/>
    <w:rsid w:val="004A0F9B"/>
    <w:rsid w:val="004B5AA3"/>
    <w:rsid w:val="004B7300"/>
    <w:rsid w:val="004C33C8"/>
    <w:rsid w:val="004C6753"/>
    <w:rsid w:val="004D1112"/>
    <w:rsid w:val="004E40D9"/>
    <w:rsid w:val="004E4425"/>
    <w:rsid w:val="004F2E7A"/>
    <w:rsid w:val="00504B57"/>
    <w:rsid w:val="005307EC"/>
    <w:rsid w:val="0053479B"/>
    <w:rsid w:val="00543BD2"/>
    <w:rsid w:val="00562324"/>
    <w:rsid w:val="005701F3"/>
    <w:rsid w:val="005812A7"/>
    <w:rsid w:val="00587DBF"/>
    <w:rsid w:val="00595C87"/>
    <w:rsid w:val="005A073F"/>
    <w:rsid w:val="005D2404"/>
    <w:rsid w:val="005D2C65"/>
    <w:rsid w:val="005E4F4A"/>
    <w:rsid w:val="005E6D94"/>
    <w:rsid w:val="006041C4"/>
    <w:rsid w:val="0063384F"/>
    <w:rsid w:val="00643C6F"/>
    <w:rsid w:val="00646202"/>
    <w:rsid w:val="00651FFB"/>
    <w:rsid w:val="0065290F"/>
    <w:rsid w:val="006570B4"/>
    <w:rsid w:val="006815F6"/>
    <w:rsid w:val="006846B1"/>
    <w:rsid w:val="006A6BB2"/>
    <w:rsid w:val="006D107A"/>
    <w:rsid w:val="006E41F3"/>
    <w:rsid w:val="006F088B"/>
    <w:rsid w:val="00706B6D"/>
    <w:rsid w:val="00715AF5"/>
    <w:rsid w:val="0073659D"/>
    <w:rsid w:val="00767322"/>
    <w:rsid w:val="007748F0"/>
    <w:rsid w:val="00784F51"/>
    <w:rsid w:val="007A160A"/>
    <w:rsid w:val="007A4321"/>
    <w:rsid w:val="007C4092"/>
    <w:rsid w:val="007C7B12"/>
    <w:rsid w:val="007E6B0D"/>
    <w:rsid w:val="007E6F55"/>
    <w:rsid w:val="00833933"/>
    <w:rsid w:val="008423B0"/>
    <w:rsid w:val="00853083"/>
    <w:rsid w:val="00885885"/>
    <w:rsid w:val="008A35E7"/>
    <w:rsid w:val="008B2F0C"/>
    <w:rsid w:val="008B4928"/>
    <w:rsid w:val="008B6440"/>
    <w:rsid w:val="008C4BAD"/>
    <w:rsid w:val="008C6A42"/>
    <w:rsid w:val="008D2AB8"/>
    <w:rsid w:val="008F1C66"/>
    <w:rsid w:val="008F3453"/>
    <w:rsid w:val="00902E83"/>
    <w:rsid w:val="00925113"/>
    <w:rsid w:val="00927F71"/>
    <w:rsid w:val="00952267"/>
    <w:rsid w:val="00952E22"/>
    <w:rsid w:val="00960965"/>
    <w:rsid w:val="00970FE4"/>
    <w:rsid w:val="00971F74"/>
    <w:rsid w:val="00981CF7"/>
    <w:rsid w:val="009D1102"/>
    <w:rsid w:val="009D2520"/>
    <w:rsid w:val="009D651F"/>
    <w:rsid w:val="009D6A7C"/>
    <w:rsid w:val="00A0022B"/>
    <w:rsid w:val="00A047B0"/>
    <w:rsid w:val="00A0537E"/>
    <w:rsid w:val="00A06318"/>
    <w:rsid w:val="00A2659A"/>
    <w:rsid w:val="00A341DA"/>
    <w:rsid w:val="00A346FE"/>
    <w:rsid w:val="00A47B4D"/>
    <w:rsid w:val="00A6194E"/>
    <w:rsid w:val="00A741C5"/>
    <w:rsid w:val="00A83018"/>
    <w:rsid w:val="00AA0B7B"/>
    <w:rsid w:val="00AA2081"/>
    <w:rsid w:val="00AA33D0"/>
    <w:rsid w:val="00AB7D71"/>
    <w:rsid w:val="00AC7F07"/>
    <w:rsid w:val="00AD3F84"/>
    <w:rsid w:val="00B04A6F"/>
    <w:rsid w:val="00B06C9D"/>
    <w:rsid w:val="00B308D7"/>
    <w:rsid w:val="00B32C72"/>
    <w:rsid w:val="00B414D9"/>
    <w:rsid w:val="00B437EC"/>
    <w:rsid w:val="00B620F9"/>
    <w:rsid w:val="00B774DC"/>
    <w:rsid w:val="00B96D97"/>
    <w:rsid w:val="00BA79C6"/>
    <w:rsid w:val="00BD244E"/>
    <w:rsid w:val="00BE073F"/>
    <w:rsid w:val="00BE1F74"/>
    <w:rsid w:val="00BF6F0A"/>
    <w:rsid w:val="00C00866"/>
    <w:rsid w:val="00C013C4"/>
    <w:rsid w:val="00C1016D"/>
    <w:rsid w:val="00C72CE6"/>
    <w:rsid w:val="00C81224"/>
    <w:rsid w:val="00C969A6"/>
    <w:rsid w:val="00C96A37"/>
    <w:rsid w:val="00CA7D36"/>
    <w:rsid w:val="00CB6149"/>
    <w:rsid w:val="00CC0D0E"/>
    <w:rsid w:val="00D24208"/>
    <w:rsid w:val="00D572B5"/>
    <w:rsid w:val="00D60C38"/>
    <w:rsid w:val="00D66893"/>
    <w:rsid w:val="00D70F55"/>
    <w:rsid w:val="00D90ACB"/>
    <w:rsid w:val="00D9443E"/>
    <w:rsid w:val="00DA28C5"/>
    <w:rsid w:val="00DC1500"/>
    <w:rsid w:val="00DE1F8D"/>
    <w:rsid w:val="00E05349"/>
    <w:rsid w:val="00E23412"/>
    <w:rsid w:val="00E44371"/>
    <w:rsid w:val="00E46D70"/>
    <w:rsid w:val="00E56F45"/>
    <w:rsid w:val="00E72092"/>
    <w:rsid w:val="00E949B0"/>
    <w:rsid w:val="00EA65E7"/>
    <w:rsid w:val="00EB3E67"/>
    <w:rsid w:val="00EE2DC3"/>
    <w:rsid w:val="00EE3FB1"/>
    <w:rsid w:val="00F00591"/>
    <w:rsid w:val="00F032AA"/>
    <w:rsid w:val="00F13020"/>
    <w:rsid w:val="00F15A8D"/>
    <w:rsid w:val="00F30321"/>
    <w:rsid w:val="00F307E5"/>
    <w:rsid w:val="00F50FAD"/>
    <w:rsid w:val="00F51688"/>
    <w:rsid w:val="00F53146"/>
    <w:rsid w:val="00F5502F"/>
    <w:rsid w:val="00F62145"/>
    <w:rsid w:val="00F83556"/>
    <w:rsid w:val="00F91018"/>
    <w:rsid w:val="00FA0F30"/>
    <w:rsid w:val="00FA51A4"/>
    <w:rsid w:val="00FC7F27"/>
    <w:rsid w:val="00FD0606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7F0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53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534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534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53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5349"/>
    <w:rPr>
      <w:b/>
      <w:bCs/>
    </w:rPr>
  </w:style>
  <w:style w:type="character" w:customStyle="1" w:styleId="NagwekZnak">
    <w:name w:val="Nagłówek Znak"/>
    <w:basedOn w:val="Domylnaczcionkaakapitu"/>
    <w:link w:val="Nagwek"/>
    <w:rsid w:val="000F7337"/>
  </w:style>
  <w:style w:type="paragraph" w:styleId="Poprawka">
    <w:name w:val="Revision"/>
    <w:hidden/>
    <w:uiPriority w:val="99"/>
    <w:semiHidden/>
    <w:rsid w:val="00150F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6E2CD-E37A-4049-BF9D-ABA7AB4FB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709</Words>
  <Characters>5698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Jolanta Oleksy</cp:lastModifiedBy>
  <cp:revision>11</cp:revision>
  <cp:lastPrinted>2025-07-25T07:04:00Z</cp:lastPrinted>
  <dcterms:created xsi:type="dcterms:W3CDTF">2026-01-20T10:54:00Z</dcterms:created>
  <dcterms:modified xsi:type="dcterms:W3CDTF">2026-02-26T14:02:00Z</dcterms:modified>
</cp:coreProperties>
</file>