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0FAB5" w14:textId="77777777" w:rsidR="00B36EDA" w:rsidRPr="00037B3D" w:rsidRDefault="00E62416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037B3D">
        <w:rPr>
          <w:sz w:val="20"/>
          <w:szCs w:val="20"/>
        </w:rPr>
        <w:t>Niepołomice</w:t>
      </w:r>
      <w:r w:rsidR="00B36EDA" w:rsidRPr="00037B3D">
        <w:rPr>
          <w:sz w:val="20"/>
          <w:szCs w:val="20"/>
        </w:rPr>
        <w:t xml:space="preserve"> dnia: </w:t>
      </w:r>
      <w:r w:rsidRPr="00037B3D">
        <w:rPr>
          <w:sz w:val="20"/>
          <w:szCs w:val="20"/>
        </w:rPr>
        <w:t>2026-02-26</w:t>
      </w:r>
    </w:p>
    <w:p w14:paraId="78AED747" w14:textId="77777777" w:rsidR="00B36EDA" w:rsidRPr="00037B3D" w:rsidRDefault="00E62416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037B3D">
        <w:rPr>
          <w:b/>
          <w:bCs/>
          <w:sz w:val="20"/>
          <w:szCs w:val="20"/>
        </w:rPr>
        <w:t>GMINA NIEPOŁOMICE</w:t>
      </w:r>
    </w:p>
    <w:p w14:paraId="6685C3CA" w14:textId="77777777" w:rsidR="00B36EDA" w:rsidRPr="00037B3D" w:rsidRDefault="00E62416" w:rsidP="00B36EDA">
      <w:pPr>
        <w:spacing w:line="360" w:lineRule="auto"/>
        <w:ind w:right="3969"/>
        <w:rPr>
          <w:sz w:val="20"/>
          <w:szCs w:val="20"/>
        </w:rPr>
      </w:pPr>
      <w:r w:rsidRPr="00037B3D">
        <w:rPr>
          <w:sz w:val="20"/>
          <w:szCs w:val="20"/>
        </w:rPr>
        <w:t>Pl. Zwycięstwa</w:t>
      </w:r>
      <w:r w:rsidR="00B36EDA" w:rsidRPr="00037B3D">
        <w:rPr>
          <w:sz w:val="20"/>
          <w:szCs w:val="20"/>
        </w:rPr>
        <w:t xml:space="preserve"> </w:t>
      </w:r>
      <w:r w:rsidRPr="00037B3D">
        <w:rPr>
          <w:sz w:val="20"/>
          <w:szCs w:val="20"/>
        </w:rPr>
        <w:t>13</w:t>
      </w:r>
    </w:p>
    <w:p w14:paraId="34B5061C" w14:textId="77777777" w:rsidR="00B36EDA" w:rsidRPr="00037B3D" w:rsidRDefault="00E62416" w:rsidP="00B36EDA">
      <w:pPr>
        <w:ind w:right="3969"/>
        <w:rPr>
          <w:sz w:val="20"/>
          <w:szCs w:val="20"/>
        </w:rPr>
      </w:pPr>
      <w:r w:rsidRPr="00037B3D">
        <w:rPr>
          <w:sz w:val="20"/>
          <w:szCs w:val="20"/>
        </w:rPr>
        <w:t>32-005</w:t>
      </w:r>
      <w:r w:rsidR="00B36EDA" w:rsidRPr="00037B3D">
        <w:rPr>
          <w:sz w:val="20"/>
          <w:szCs w:val="20"/>
        </w:rPr>
        <w:t xml:space="preserve"> </w:t>
      </w:r>
      <w:r w:rsidRPr="00037B3D">
        <w:rPr>
          <w:sz w:val="20"/>
          <w:szCs w:val="20"/>
        </w:rPr>
        <w:t>Niepołomice</w:t>
      </w:r>
    </w:p>
    <w:p w14:paraId="163FFDB4" w14:textId="77777777" w:rsidR="00B36EDA" w:rsidRPr="00037B3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37B3D" w14:paraId="1E59848F" w14:textId="77777777" w:rsidTr="00B36EDA">
        <w:tc>
          <w:tcPr>
            <w:tcW w:w="9923" w:type="dxa"/>
            <w:shd w:val="clear" w:color="auto" w:fill="F2F2F2"/>
            <w:hideMark/>
          </w:tcPr>
          <w:p w14:paraId="2FF49C76" w14:textId="77777777" w:rsidR="00B36EDA" w:rsidRPr="00037B3D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37B3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6232BF0" w14:textId="77777777" w:rsidR="00B36EDA" w:rsidRPr="00037B3D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37B3D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B3F2AC7" w14:textId="77777777" w:rsidR="00B36EDA" w:rsidRPr="00037B3D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71590369" w14:textId="77777777" w:rsidR="00B36EDA" w:rsidRPr="00037B3D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037B3D">
        <w:rPr>
          <w:rFonts w:eastAsia="Calibri"/>
          <w:sz w:val="20"/>
          <w:szCs w:val="20"/>
          <w:lang w:eastAsia="en-US"/>
        </w:rPr>
        <w:t xml:space="preserve">Dotyczy </w:t>
      </w:r>
      <w:r w:rsidRPr="00037B3D">
        <w:rPr>
          <w:sz w:val="20"/>
          <w:szCs w:val="20"/>
        </w:rPr>
        <w:t>postępowania o udzielenie zamówienia publicznego</w:t>
      </w:r>
      <w:r w:rsidRPr="00037B3D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37B3D" w14:paraId="7BECB5AF" w14:textId="77777777" w:rsidTr="00B36EDA">
        <w:tc>
          <w:tcPr>
            <w:tcW w:w="2269" w:type="dxa"/>
          </w:tcPr>
          <w:p w14:paraId="7EE4BB5E" w14:textId="77777777" w:rsidR="00B36EDA" w:rsidRPr="00037B3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27F4F877" w14:textId="77777777" w:rsidR="00B36EDA" w:rsidRPr="00037B3D" w:rsidRDefault="00E6241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Remont cząstkowy nawierzchni asfaltowych na drogach gminnych na terenie Gminy Niepołomice oraz wykonanie poboczy przy asfaltowych drogach gminnych</w:t>
            </w:r>
          </w:p>
        </w:tc>
      </w:tr>
      <w:tr w:rsidR="00E62416" w:rsidRPr="00037B3D" w14:paraId="2C063FA7" w14:textId="77777777" w:rsidTr="00061994">
        <w:tc>
          <w:tcPr>
            <w:tcW w:w="2269" w:type="dxa"/>
          </w:tcPr>
          <w:p w14:paraId="4302ED37" w14:textId="77777777" w:rsidR="00E62416" w:rsidRPr="00037B3D" w:rsidRDefault="00E62416" w:rsidP="000619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62532D85" w14:textId="77777777" w:rsidR="00E62416" w:rsidRPr="00037B3D" w:rsidRDefault="00E62416" w:rsidP="000619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ZP.271.3.2026</w:t>
            </w:r>
          </w:p>
        </w:tc>
      </w:tr>
    </w:tbl>
    <w:p w14:paraId="06C4B892" w14:textId="77777777" w:rsidR="00B36EDA" w:rsidRPr="00037B3D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43E976C8" w14:textId="77777777" w:rsidR="00B36EDA" w:rsidRPr="00037B3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037B3D">
        <w:rPr>
          <w:sz w:val="20"/>
          <w:szCs w:val="20"/>
        </w:rPr>
        <w:t xml:space="preserve">Zamawiający, </w:t>
      </w:r>
      <w:r w:rsidR="00E62416" w:rsidRPr="00037B3D">
        <w:rPr>
          <w:b/>
          <w:sz w:val="20"/>
          <w:szCs w:val="20"/>
        </w:rPr>
        <w:t>GMINA NIEPOŁOMICE</w:t>
      </w:r>
      <w:r w:rsidRPr="00037B3D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E62416" w:rsidRPr="00037B3D">
        <w:rPr>
          <w:sz w:val="20"/>
          <w:szCs w:val="20"/>
        </w:rPr>
        <w:t>(</w:t>
      </w:r>
      <w:proofErr w:type="spellStart"/>
      <w:r w:rsidR="00E62416" w:rsidRPr="00037B3D">
        <w:rPr>
          <w:sz w:val="20"/>
          <w:szCs w:val="20"/>
        </w:rPr>
        <w:t>t.j</w:t>
      </w:r>
      <w:proofErr w:type="spellEnd"/>
      <w:r w:rsidR="00E62416" w:rsidRPr="00037B3D">
        <w:rPr>
          <w:sz w:val="20"/>
          <w:szCs w:val="20"/>
        </w:rPr>
        <w:t>. Dz. U. z 2024 r. poz. 1320 z późn. zm.)</w:t>
      </w:r>
      <w:r w:rsidRPr="00037B3D">
        <w:rPr>
          <w:sz w:val="20"/>
          <w:szCs w:val="20"/>
        </w:rPr>
        <w:t xml:space="preserve">, zwanej dalej „ustawą </w:t>
      </w:r>
      <w:proofErr w:type="spellStart"/>
      <w:r w:rsidRPr="00037B3D">
        <w:rPr>
          <w:sz w:val="20"/>
          <w:szCs w:val="20"/>
        </w:rPr>
        <w:t>Pzp</w:t>
      </w:r>
      <w:proofErr w:type="spellEnd"/>
      <w:r w:rsidRPr="00037B3D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62416" w:rsidRPr="00037B3D" w14:paraId="6E678409" w14:textId="77777777" w:rsidTr="00E624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A3E8" w14:textId="77777777" w:rsidR="00E62416" w:rsidRPr="00037B3D" w:rsidRDefault="00E62416" w:rsidP="0006199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 xml:space="preserve">Część nr </w:t>
            </w:r>
            <w:r w:rsidRPr="00037B3D">
              <w:rPr>
                <w:b/>
                <w:bCs/>
                <w:sz w:val="20"/>
                <w:szCs w:val="20"/>
              </w:rPr>
              <w:t>1</w:t>
            </w:r>
            <w:r w:rsidRPr="00037B3D">
              <w:rPr>
                <w:sz w:val="20"/>
                <w:szCs w:val="20"/>
              </w:rPr>
              <w:t xml:space="preserve">: </w:t>
            </w:r>
            <w:r w:rsidRPr="00037B3D">
              <w:rPr>
                <w:sz w:val="20"/>
                <w:szCs w:val="20"/>
              </w:rPr>
              <w:t>Remont nawierzchni asfaltowych przy użyciu remontera</w:t>
            </w:r>
          </w:p>
          <w:p w14:paraId="0B62DF8A" w14:textId="77777777" w:rsidR="00E62416" w:rsidRPr="00037B3D" w:rsidRDefault="00E62416" w:rsidP="0006199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037B3D">
              <w:rPr>
                <w:b/>
                <w:sz w:val="20"/>
                <w:szCs w:val="20"/>
              </w:rPr>
              <w:t>Przedsiębiorstwo Wielobranżowe MK MATRAB Michał Kaptur</w:t>
            </w:r>
          </w:p>
          <w:p w14:paraId="6B26661B" w14:textId="53CF59C2" w:rsidR="00E62416" w:rsidRPr="00037B3D" w:rsidRDefault="00037B3D" w:rsidP="0006199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62416" w:rsidRPr="00037B3D">
              <w:rPr>
                <w:bCs/>
                <w:sz w:val="20"/>
                <w:szCs w:val="20"/>
              </w:rPr>
              <w:t>Zarabie</w:t>
            </w:r>
            <w:r w:rsidR="00E62416" w:rsidRPr="00037B3D">
              <w:rPr>
                <w:bCs/>
                <w:sz w:val="20"/>
                <w:szCs w:val="20"/>
              </w:rPr>
              <w:t xml:space="preserve"> </w:t>
            </w:r>
            <w:r w:rsidR="00E62416" w:rsidRPr="00037B3D">
              <w:rPr>
                <w:bCs/>
                <w:sz w:val="20"/>
                <w:szCs w:val="20"/>
              </w:rPr>
              <w:t>21</w:t>
            </w:r>
            <w:r w:rsidR="00E62416" w:rsidRPr="00037B3D">
              <w:rPr>
                <w:bCs/>
                <w:sz w:val="20"/>
                <w:szCs w:val="20"/>
              </w:rPr>
              <w:t xml:space="preserve"> </w:t>
            </w:r>
          </w:p>
          <w:p w14:paraId="3B2803C2" w14:textId="77777777" w:rsidR="00E62416" w:rsidRPr="00037B3D" w:rsidRDefault="00E62416" w:rsidP="0006199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32-410</w:t>
            </w:r>
            <w:r w:rsidRPr="00037B3D">
              <w:rPr>
                <w:bCs/>
                <w:sz w:val="20"/>
                <w:szCs w:val="20"/>
              </w:rPr>
              <w:t xml:space="preserve"> </w:t>
            </w:r>
            <w:r w:rsidRPr="00037B3D">
              <w:rPr>
                <w:bCs/>
                <w:sz w:val="20"/>
                <w:szCs w:val="20"/>
              </w:rPr>
              <w:t>DOBCZYCE</w:t>
            </w:r>
          </w:p>
          <w:p w14:paraId="0924FD53" w14:textId="77777777" w:rsidR="00E62416" w:rsidRPr="00037B3D" w:rsidRDefault="00E62416" w:rsidP="0006199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za cenę wykonania przedmiotu zamówienia w wysokości </w:t>
            </w:r>
            <w:r w:rsidRPr="00037B3D">
              <w:rPr>
                <w:b/>
                <w:sz w:val="20"/>
                <w:szCs w:val="20"/>
              </w:rPr>
              <w:t>214 020.00 zł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b/>
                <w:bCs/>
                <w:sz w:val="20"/>
                <w:szCs w:val="20"/>
              </w:rPr>
              <w:t>brutto</w:t>
            </w:r>
            <w:r w:rsidRPr="00037B3D">
              <w:rPr>
                <w:bCs/>
                <w:sz w:val="20"/>
                <w:szCs w:val="20"/>
              </w:rPr>
              <w:t>.</w:t>
            </w:r>
          </w:p>
          <w:p w14:paraId="6B171671" w14:textId="77777777" w:rsidR="00E62416" w:rsidRPr="00037B3D" w:rsidRDefault="00E62416" w:rsidP="0006199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037B3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37B3D">
              <w:rPr>
                <w:color w:val="000000"/>
                <w:sz w:val="20"/>
                <w:szCs w:val="20"/>
              </w:rPr>
              <w:t>:</w:t>
            </w:r>
          </w:p>
          <w:p w14:paraId="7FE24A14" w14:textId="4E1F04FE" w:rsidR="00037B3D" w:rsidRPr="00037B3D" w:rsidRDefault="00E62416" w:rsidP="00037B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6FC4DD37" w14:textId="77777777" w:rsidR="00037B3D" w:rsidRPr="00037B3D" w:rsidRDefault="00037B3D" w:rsidP="00037B3D"/>
        </w:tc>
      </w:tr>
      <w:tr w:rsidR="00E62416" w:rsidRPr="00037B3D" w14:paraId="2E742A8E" w14:textId="77777777" w:rsidTr="00E624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12D41" w14:textId="77777777" w:rsidR="00E62416" w:rsidRPr="00037B3D" w:rsidRDefault="00E62416" w:rsidP="0006199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 xml:space="preserve">Część nr </w:t>
            </w:r>
            <w:r w:rsidRPr="00037B3D">
              <w:rPr>
                <w:b/>
                <w:bCs/>
                <w:sz w:val="20"/>
                <w:szCs w:val="20"/>
              </w:rPr>
              <w:t>2</w:t>
            </w:r>
            <w:r w:rsidRPr="00037B3D">
              <w:rPr>
                <w:sz w:val="20"/>
                <w:szCs w:val="20"/>
              </w:rPr>
              <w:t xml:space="preserve">: </w:t>
            </w:r>
            <w:r w:rsidRPr="00037B3D">
              <w:rPr>
                <w:sz w:val="20"/>
                <w:szCs w:val="20"/>
              </w:rPr>
              <w:t>Remont nawierzchni asfaltowych z MMA "na gorąco"</w:t>
            </w:r>
          </w:p>
          <w:p w14:paraId="2371E451" w14:textId="77777777" w:rsidR="00E62416" w:rsidRPr="00037B3D" w:rsidRDefault="00E62416" w:rsidP="0006199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037B3D">
              <w:rPr>
                <w:b/>
                <w:sz w:val="20"/>
                <w:szCs w:val="20"/>
              </w:rPr>
              <w:t>Przedsiębiorstwo Drogowo-Mostowe Spółka Akcyjna</w:t>
            </w:r>
          </w:p>
          <w:p w14:paraId="6350B8C3" w14:textId="03A50770" w:rsidR="00E62416" w:rsidRPr="00037B3D" w:rsidRDefault="00037B3D" w:rsidP="0006199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62416" w:rsidRPr="00037B3D">
              <w:rPr>
                <w:bCs/>
                <w:sz w:val="20"/>
                <w:szCs w:val="20"/>
              </w:rPr>
              <w:t>Drogowców</w:t>
            </w:r>
            <w:r w:rsidR="00E62416" w:rsidRPr="00037B3D">
              <w:rPr>
                <w:bCs/>
                <w:sz w:val="20"/>
                <w:szCs w:val="20"/>
              </w:rPr>
              <w:t xml:space="preserve"> </w:t>
            </w:r>
            <w:r w:rsidR="00E62416" w:rsidRPr="00037B3D">
              <w:rPr>
                <w:bCs/>
                <w:sz w:val="20"/>
                <w:szCs w:val="20"/>
              </w:rPr>
              <w:t>1</w:t>
            </w:r>
            <w:r w:rsidR="00E62416" w:rsidRPr="00037B3D">
              <w:rPr>
                <w:bCs/>
                <w:sz w:val="20"/>
                <w:szCs w:val="20"/>
              </w:rPr>
              <w:t xml:space="preserve"> </w:t>
            </w:r>
          </w:p>
          <w:p w14:paraId="2ACCF9AB" w14:textId="77777777" w:rsidR="00E62416" w:rsidRPr="00037B3D" w:rsidRDefault="00E62416" w:rsidP="0006199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39-200</w:t>
            </w:r>
            <w:r w:rsidRPr="00037B3D">
              <w:rPr>
                <w:bCs/>
                <w:sz w:val="20"/>
                <w:szCs w:val="20"/>
              </w:rPr>
              <w:t xml:space="preserve"> </w:t>
            </w:r>
            <w:r w:rsidRPr="00037B3D">
              <w:rPr>
                <w:bCs/>
                <w:sz w:val="20"/>
                <w:szCs w:val="20"/>
              </w:rPr>
              <w:t>Dębica</w:t>
            </w:r>
          </w:p>
          <w:p w14:paraId="1492CD05" w14:textId="77777777" w:rsidR="00E62416" w:rsidRPr="00037B3D" w:rsidRDefault="00E62416" w:rsidP="0006199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za cenę wykonania przedmiotu zamówienia w wysokości </w:t>
            </w:r>
            <w:r w:rsidRPr="00037B3D">
              <w:rPr>
                <w:b/>
                <w:sz w:val="20"/>
                <w:szCs w:val="20"/>
              </w:rPr>
              <w:t>472 191.22 zł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b/>
                <w:bCs/>
                <w:sz w:val="20"/>
                <w:szCs w:val="20"/>
              </w:rPr>
              <w:t>brutto</w:t>
            </w:r>
            <w:r w:rsidRPr="00037B3D">
              <w:rPr>
                <w:bCs/>
                <w:sz w:val="20"/>
                <w:szCs w:val="20"/>
              </w:rPr>
              <w:t>.</w:t>
            </w:r>
          </w:p>
          <w:p w14:paraId="5ECFFF9F" w14:textId="77777777" w:rsidR="00E62416" w:rsidRPr="00037B3D" w:rsidRDefault="00E62416" w:rsidP="0006199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037B3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37B3D">
              <w:rPr>
                <w:color w:val="000000"/>
                <w:sz w:val="20"/>
                <w:szCs w:val="20"/>
              </w:rPr>
              <w:t>:</w:t>
            </w:r>
          </w:p>
          <w:p w14:paraId="6EBF2FC5" w14:textId="2BCAA2D1" w:rsidR="00037B3D" w:rsidRPr="00037B3D" w:rsidRDefault="00E62416" w:rsidP="00037B3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Dokonano wyboru oferty przedstawiającej najlepszy bilans ceny i kryterium poza cenoweg</w:t>
            </w:r>
            <w:r w:rsidR="00037B3D">
              <w:rPr>
                <w:sz w:val="20"/>
                <w:szCs w:val="20"/>
              </w:rPr>
              <w:t>o</w:t>
            </w:r>
          </w:p>
          <w:p w14:paraId="6C8E698D" w14:textId="77777777" w:rsidR="00037B3D" w:rsidRPr="00037B3D" w:rsidRDefault="00037B3D" w:rsidP="00037B3D"/>
        </w:tc>
      </w:tr>
      <w:tr w:rsidR="00E62416" w:rsidRPr="00037B3D" w14:paraId="41D430FF" w14:textId="77777777" w:rsidTr="00E624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4574" w14:textId="77777777" w:rsidR="00E62416" w:rsidRPr="00037B3D" w:rsidRDefault="00E62416" w:rsidP="0006199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37B3D">
              <w:rPr>
                <w:b/>
                <w:bCs/>
                <w:sz w:val="20"/>
                <w:szCs w:val="20"/>
              </w:rPr>
              <w:t>3</w:t>
            </w:r>
            <w:r w:rsidRPr="00037B3D">
              <w:rPr>
                <w:sz w:val="20"/>
                <w:szCs w:val="20"/>
              </w:rPr>
              <w:t xml:space="preserve">: </w:t>
            </w:r>
            <w:r w:rsidRPr="00037B3D">
              <w:rPr>
                <w:sz w:val="20"/>
                <w:szCs w:val="20"/>
              </w:rPr>
              <w:t>Wykonanie poboczy z kruszywa przy asfaltowych drogach gminnych</w:t>
            </w:r>
          </w:p>
          <w:p w14:paraId="15225201" w14:textId="77777777" w:rsidR="00E62416" w:rsidRPr="00037B3D" w:rsidRDefault="00E62416" w:rsidP="0006199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037B3D">
              <w:rPr>
                <w:b/>
                <w:sz w:val="20"/>
                <w:szCs w:val="20"/>
              </w:rPr>
              <w:t>Firma Transportowo-Drogowa Andrzej Rokosz</w:t>
            </w:r>
          </w:p>
          <w:p w14:paraId="60B0A230" w14:textId="77777777" w:rsidR="00E62416" w:rsidRPr="00037B3D" w:rsidRDefault="00E62416" w:rsidP="0006199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Wierzbanowa</w:t>
            </w:r>
            <w:r w:rsidRPr="00037B3D">
              <w:rPr>
                <w:bCs/>
                <w:sz w:val="20"/>
                <w:szCs w:val="20"/>
              </w:rPr>
              <w:t xml:space="preserve"> </w:t>
            </w:r>
            <w:r w:rsidRPr="00037B3D">
              <w:rPr>
                <w:bCs/>
                <w:sz w:val="20"/>
                <w:szCs w:val="20"/>
              </w:rPr>
              <w:t>141</w:t>
            </w:r>
            <w:r w:rsidRPr="00037B3D">
              <w:rPr>
                <w:bCs/>
                <w:sz w:val="20"/>
                <w:szCs w:val="20"/>
              </w:rPr>
              <w:t xml:space="preserve"> </w:t>
            </w:r>
          </w:p>
          <w:p w14:paraId="734B039F" w14:textId="77777777" w:rsidR="00E62416" w:rsidRPr="00037B3D" w:rsidRDefault="00E62416" w:rsidP="0006199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32-412</w:t>
            </w:r>
            <w:r w:rsidRPr="00037B3D">
              <w:rPr>
                <w:bCs/>
                <w:sz w:val="20"/>
                <w:szCs w:val="20"/>
              </w:rPr>
              <w:t xml:space="preserve"> </w:t>
            </w:r>
            <w:r w:rsidRPr="00037B3D">
              <w:rPr>
                <w:bCs/>
                <w:sz w:val="20"/>
                <w:szCs w:val="20"/>
              </w:rPr>
              <w:t>Wierzbanowa</w:t>
            </w:r>
          </w:p>
          <w:p w14:paraId="1FD6D217" w14:textId="77777777" w:rsidR="00E62416" w:rsidRPr="00037B3D" w:rsidRDefault="00E62416" w:rsidP="0006199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za cenę wykonania przedmiotu zamówienia w wysokości </w:t>
            </w:r>
            <w:r w:rsidRPr="00037B3D">
              <w:rPr>
                <w:b/>
                <w:sz w:val="20"/>
                <w:szCs w:val="20"/>
              </w:rPr>
              <w:t>99 630.00 zł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b/>
                <w:bCs/>
                <w:sz w:val="20"/>
                <w:szCs w:val="20"/>
              </w:rPr>
              <w:t>brutto</w:t>
            </w:r>
            <w:r w:rsidRPr="00037B3D">
              <w:rPr>
                <w:bCs/>
                <w:sz w:val="20"/>
                <w:szCs w:val="20"/>
              </w:rPr>
              <w:t>.</w:t>
            </w:r>
          </w:p>
          <w:p w14:paraId="0F46826B" w14:textId="77777777" w:rsidR="00E62416" w:rsidRPr="00037B3D" w:rsidRDefault="00E62416" w:rsidP="0006199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037B3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37B3D">
              <w:rPr>
                <w:color w:val="000000"/>
                <w:sz w:val="20"/>
                <w:szCs w:val="20"/>
              </w:rPr>
              <w:t>:</w:t>
            </w:r>
          </w:p>
          <w:p w14:paraId="1F05EFFB" w14:textId="77777777" w:rsidR="00E62416" w:rsidRPr="00037B3D" w:rsidRDefault="00E62416" w:rsidP="000619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0468850D" w14:textId="77777777" w:rsidR="00B36EDA" w:rsidRPr="00037B3D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037B3D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37B3D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37B3D" w14:paraId="3DC14F30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C4F21B" w14:textId="77777777" w:rsidR="00B36EDA" w:rsidRPr="00037B3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88B9FE" w14:textId="77777777" w:rsidR="00B36EDA" w:rsidRPr="00037B3D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037B3D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542A59" w14:textId="77777777" w:rsidR="00B36EDA" w:rsidRPr="00037B3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37B3D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E999E3" w14:textId="77777777" w:rsidR="00B36EDA" w:rsidRPr="00037B3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037B3D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62416" w:rsidRPr="00037B3D" w14:paraId="27364DCC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C758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Remont nawierzchni asfaltowych przy użyciu remontera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74BD2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Przedsiębiorstwo Wielobranżowe MK MATRAB Michał Kaptur</w:t>
            </w:r>
          </w:p>
          <w:p w14:paraId="28A46A64" w14:textId="6C9D32AE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Zarabie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21</w:t>
            </w:r>
          </w:p>
          <w:p w14:paraId="46925386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32-410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B034F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- 60.00</w:t>
            </w:r>
          </w:p>
          <w:p w14:paraId="33DAE06A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1FF1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100,00</w:t>
            </w:r>
          </w:p>
        </w:tc>
      </w:tr>
      <w:tr w:rsidR="00E62416" w:rsidRPr="00037B3D" w14:paraId="7D49B4CC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35EA7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Remont nawierzchni asfaltowych przy użyciu remontera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1AD0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14:paraId="7B0877D9" w14:textId="6F0FBDB4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Wodna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4</w:t>
            </w:r>
          </w:p>
          <w:p w14:paraId="0EEABB51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30-556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D316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- 49.11</w:t>
            </w:r>
          </w:p>
          <w:p w14:paraId="2C4EE9D4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4700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89,11</w:t>
            </w:r>
          </w:p>
        </w:tc>
      </w:tr>
      <w:tr w:rsidR="00E62416" w:rsidRPr="00037B3D" w14:paraId="13C9B8E3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E23C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Remont nawierzchni asfaltowych przy użyciu remontera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CF79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Przedsiębiorstwo Drogowo-Mostowe Spółka Akcyjna</w:t>
            </w:r>
          </w:p>
          <w:p w14:paraId="011C06DD" w14:textId="2B8A590E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Drogowców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1</w:t>
            </w:r>
          </w:p>
          <w:p w14:paraId="2B3FFEB7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39-200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Dębica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6F53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- 34.45</w:t>
            </w:r>
          </w:p>
          <w:p w14:paraId="248A9503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6BC1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74,45</w:t>
            </w:r>
          </w:p>
        </w:tc>
      </w:tr>
      <w:tr w:rsidR="00E62416" w:rsidRPr="00037B3D" w14:paraId="41E4D175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93FD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81B3E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Przedsiębiorstwo Drogowo-Mostowe Spółka Akcyjna</w:t>
            </w:r>
          </w:p>
          <w:p w14:paraId="02A9D432" w14:textId="3C677737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Drogowców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1</w:t>
            </w:r>
          </w:p>
          <w:p w14:paraId="483E3E42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39-200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Dębica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73762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- 60.00</w:t>
            </w:r>
          </w:p>
          <w:p w14:paraId="3F446712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E76B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100,00</w:t>
            </w:r>
          </w:p>
        </w:tc>
      </w:tr>
      <w:tr w:rsidR="00E62416" w:rsidRPr="00037B3D" w14:paraId="2FCEDC0F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4A54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1D4F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Przedsiębiorstwo Wielobranżowe MK MATRAB Michał Kaptur</w:t>
            </w:r>
          </w:p>
          <w:p w14:paraId="1A451A4C" w14:textId="463C162A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Zarabie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21</w:t>
            </w:r>
          </w:p>
          <w:p w14:paraId="680EA1BC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32-410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981E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- 53.61</w:t>
            </w:r>
          </w:p>
          <w:p w14:paraId="325B832D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42BBD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93,61</w:t>
            </w:r>
          </w:p>
        </w:tc>
      </w:tr>
      <w:tr w:rsidR="00E62416" w:rsidRPr="00037B3D" w14:paraId="427F213F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0298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3E37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14:paraId="679471E9" w14:textId="2393E12C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Wodna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4</w:t>
            </w:r>
          </w:p>
          <w:p w14:paraId="44E2DEBF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30-556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1CD4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- 42.76</w:t>
            </w:r>
          </w:p>
          <w:p w14:paraId="56C6C9E1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BA6EA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82,76</w:t>
            </w:r>
          </w:p>
        </w:tc>
      </w:tr>
      <w:tr w:rsidR="00E62416" w:rsidRPr="00037B3D" w14:paraId="32140DC5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B373E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318B1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Firma Transportowo-Drogowa Andrzej Rokosz</w:t>
            </w:r>
          </w:p>
          <w:p w14:paraId="7F072FF7" w14:textId="77777777" w:rsidR="00E62416" w:rsidRPr="00037B3D" w:rsidRDefault="00E62416" w:rsidP="00061994">
            <w:pPr>
              <w:spacing w:line="276" w:lineRule="auto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Wierzbanowa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141</w:t>
            </w:r>
          </w:p>
          <w:p w14:paraId="51C805B3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32-412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Wierzbanowa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7E52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- 60.00</w:t>
            </w:r>
          </w:p>
          <w:p w14:paraId="78EDBE8B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C186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100,00</w:t>
            </w:r>
          </w:p>
        </w:tc>
      </w:tr>
      <w:tr w:rsidR="00E62416" w:rsidRPr="00037B3D" w14:paraId="4D7E2901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FB1C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3206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14:paraId="1721C349" w14:textId="3BE3577A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Wodna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4</w:t>
            </w:r>
          </w:p>
          <w:p w14:paraId="054D765B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30-556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2255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- 46.26</w:t>
            </w:r>
          </w:p>
          <w:p w14:paraId="3DABBCDE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6E03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86,26</w:t>
            </w:r>
          </w:p>
        </w:tc>
      </w:tr>
      <w:tr w:rsidR="00E62416" w:rsidRPr="00037B3D" w14:paraId="7222C50E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E2E1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7BD08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Przedsiębiorstwo Drogowo-Mostowe Spółka Akcyjna</w:t>
            </w:r>
          </w:p>
          <w:p w14:paraId="5CABE04E" w14:textId="770076A5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Drogowców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1</w:t>
            </w:r>
          </w:p>
          <w:p w14:paraId="48C8E8AD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39-200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Dębica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3149B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- 43.07</w:t>
            </w:r>
          </w:p>
          <w:p w14:paraId="4B8A5D64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B26D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83,07</w:t>
            </w:r>
          </w:p>
        </w:tc>
      </w:tr>
      <w:tr w:rsidR="00E62416" w:rsidRPr="00037B3D" w14:paraId="6615E9D8" w14:textId="77777777" w:rsidTr="00E624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9289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lastRenderedPageBreak/>
              <w:t>3</w:t>
            </w:r>
            <w:r w:rsidRPr="00037B3D">
              <w:rPr>
                <w:sz w:val="20"/>
                <w:szCs w:val="20"/>
              </w:rPr>
              <w:t xml:space="preserve"> - </w:t>
            </w:r>
            <w:r w:rsidRPr="00037B3D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73B3" w14:textId="77777777" w:rsidR="00E62416" w:rsidRPr="00037B3D" w:rsidRDefault="00E62416" w:rsidP="000619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37B3D">
              <w:rPr>
                <w:b/>
                <w:bCs/>
                <w:sz w:val="20"/>
                <w:szCs w:val="20"/>
              </w:rPr>
              <w:t>Przedsiębiorstwo Handlowo-Usługowe MADROG Maciej Kaptur</w:t>
            </w:r>
          </w:p>
          <w:p w14:paraId="40FB8360" w14:textId="44094C95" w:rsidR="00E62416" w:rsidRPr="00037B3D" w:rsidRDefault="00037B3D" w:rsidP="000619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62416" w:rsidRPr="00037B3D">
              <w:rPr>
                <w:sz w:val="20"/>
                <w:szCs w:val="20"/>
              </w:rPr>
              <w:t>Zarabie</w:t>
            </w:r>
            <w:r w:rsidR="00E62416" w:rsidRPr="00037B3D">
              <w:rPr>
                <w:sz w:val="20"/>
                <w:szCs w:val="20"/>
              </w:rPr>
              <w:t xml:space="preserve"> </w:t>
            </w:r>
            <w:r w:rsidR="00E62416" w:rsidRPr="00037B3D">
              <w:rPr>
                <w:sz w:val="20"/>
                <w:szCs w:val="20"/>
              </w:rPr>
              <w:t>21a</w:t>
            </w:r>
          </w:p>
          <w:p w14:paraId="0BEBE2B4" w14:textId="77777777" w:rsidR="00E62416" w:rsidRPr="00037B3D" w:rsidRDefault="00E62416" w:rsidP="000619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32-410</w:t>
            </w:r>
            <w:r w:rsidRPr="00037B3D">
              <w:rPr>
                <w:sz w:val="20"/>
                <w:szCs w:val="20"/>
              </w:rPr>
              <w:t xml:space="preserve"> </w:t>
            </w:r>
            <w:r w:rsidRPr="00037B3D">
              <w:rPr>
                <w:sz w:val="20"/>
                <w:szCs w:val="20"/>
              </w:rPr>
              <w:t>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CB49" w14:textId="77777777" w:rsidR="00E62416" w:rsidRPr="00037B3D" w:rsidRDefault="00E62416" w:rsidP="00061994">
            <w:pPr>
              <w:spacing w:before="40" w:after="40"/>
              <w:rPr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1 - Cena - 42.63</w:t>
            </w:r>
          </w:p>
          <w:p w14:paraId="7CD79CB0" w14:textId="77777777" w:rsidR="00E62416" w:rsidRPr="00037B3D" w:rsidRDefault="00E62416" w:rsidP="000619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2FECD" w14:textId="77777777" w:rsidR="00E62416" w:rsidRPr="00037B3D" w:rsidRDefault="00E62416" w:rsidP="00061994">
            <w:pPr>
              <w:jc w:val="center"/>
              <w:rPr>
                <w:color w:val="000000"/>
                <w:sz w:val="20"/>
                <w:szCs w:val="20"/>
              </w:rPr>
            </w:pPr>
            <w:r w:rsidRPr="00037B3D">
              <w:rPr>
                <w:sz w:val="20"/>
                <w:szCs w:val="20"/>
              </w:rPr>
              <w:t xml:space="preserve">  82,63</w:t>
            </w:r>
          </w:p>
        </w:tc>
      </w:tr>
      <w:bookmarkEnd w:id="0"/>
    </w:tbl>
    <w:p w14:paraId="5DBE1DF8" w14:textId="33CBC40D" w:rsidR="008642B3" w:rsidRPr="00037B3D" w:rsidRDefault="008642B3" w:rsidP="00037B3D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037B3D" w:rsidSect="00037B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E60C4" w14:textId="77777777" w:rsidR="00010ADB" w:rsidRDefault="00010ADB">
      <w:r>
        <w:separator/>
      </w:r>
    </w:p>
  </w:endnote>
  <w:endnote w:type="continuationSeparator" w:id="0">
    <w:p w14:paraId="30102D42" w14:textId="77777777" w:rsidR="00010ADB" w:rsidRDefault="00010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D67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9F0E1" w14:textId="2740DE06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144B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259AB" w14:textId="77777777" w:rsidR="00010ADB" w:rsidRDefault="00010ADB">
      <w:r>
        <w:separator/>
      </w:r>
    </w:p>
  </w:footnote>
  <w:footnote w:type="continuationSeparator" w:id="0">
    <w:p w14:paraId="3EFABCF7" w14:textId="77777777" w:rsidR="00010ADB" w:rsidRDefault="00010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F5DB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E5BC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71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ADB"/>
    <w:rsid w:val="00010ADB"/>
    <w:rsid w:val="00022322"/>
    <w:rsid w:val="00037B3D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41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9E5B"/>
  <w15:chartTrackingRefBased/>
  <w15:docId w15:val="{CEBDF995-2712-4F14-A098-340A7E9EE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581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2026-02-26T08:08:00Z</dcterms:created>
  <dcterms:modified xsi:type="dcterms:W3CDTF">2026-02-26T08:08:00Z</dcterms:modified>
</cp:coreProperties>
</file>