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31F39" w14:textId="34D2F12F" w:rsidR="00843A88" w:rsidRPr="00AD45A9" w:rsidRDefault="000A7A4F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A7A4F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A7A4F">
        <w:rPr>
          <w:rFonts w:ascii="Arial" w:hAnsi="Arial" w:cs="Arial"/>
          <w:sz w:val="24"/>
          <w:szCs w:val="24"/>
        </w:rPr>
        <w:t>2026-02-2</w:t>
      </w:r>
      <w:r w:rsidR="009879C3">
        <w:rPr>
          <w:rFonts w:ascii="Arial" w:hAnsi="Arial" w:cs="Arial"/>
          <w:sz w:val="24"/>
          <w:szCs w:val="24"/>
        </w:rPr>
        <w:t>5</w:t>
      </w:r>
    </w:p>
    <w:p w14:paraId="1711C06D" w14:textId="77777777" w:rsidR="00843A88" w:rsidRPr="00AD45A9" w:rsidRDefault="000A7A4F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7A4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0FCC99" w14:textId="77777777" w:rsidR="00843A88" w:rsidRPr="00AD45A9" w:rsidRDefault="000A7A4F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0A7A4F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7A4F">
        <w:rPr>
          <w:rFonts w:ascii="Arial" w:hAnsi="Arial" w:cs="Arial"/>
          <w:sz w:val="24"/>
          <w:szCs w:val="24"/>
        </w:rPr>
        <w:t>66</w:t>
      </w:r>
    </w:p>
    <w:p w14:paraId="3C28C97F" w14:textId="77777777" w:rsidR="00843A88" w:rsidRPr="00AD45A9" w:rsidRDefault="000A7A4F" w:rsidP="00843A88">
      <w:pPr>
        <w:rPr>
          <w:rFonts w:ascii="Arial" w:hAnsi="Arial" w:cs="Arial"/>
          <w:sz w:val="24"/>
          <w:szCs w:val="24"/>
        </w:rPr>
      </w:pPr>
      <w:r w:rsidRPr="000A7A4F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7A4F">
        <w:rPr>
          <w:rFonts w:ascii="Arial" w:hAnsi="Arial" w:cs="Arial"/>
          <w:sz w:val="24"/>
          <w:szCs w:val="24"/>
        </w:rPr>
        <w:t>Kraków</w:t>
      </w:r>
    </w:p>
    <w:p w14:paraId="03C6E4A8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3EBA81" w14:textId="1B7B6EFE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95DD4B9" w14:textId="0C7ABBE7" w:rsidR="009879C3" w:rsidRPr="00AD45A9" w:rsidRDefault="009879C3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DZP-271-2/26.166.EJK</w:t>
      </w:r>
    </w:p>
    <w:p w14:paraId="0185A68E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F535832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B6B70BC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0211892" w14:textId="77777777" w:rsidTr="00FD4AEC">
        <w:tc>
          <w:tcPr>
            <w:tcW w:w="2269" w:type="dxa"/>
            <w:shd w:val="clear" w:color="auto" w:fill="auto"/>
          </w:tcPr>
          <w:p w14:paraId="23D0B13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2A76ED" w14:textId="77777777" w:rsidR="004E4B64" w:rsidRPr="004E4B64" w:rsidRDefault="000A7A4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A4F">
              <w:rPr>
                <w:rFonts w:ascii="Arial" w:hAnsi="Arial" w:cs="Arial"/>
                <w:bCs/>
                <w:sz w:val="24"/>
                <w:szCs w:val="24"/>
              </w:rPr>
              <w:t>Przebudowa pomieszczeń I piętra pawilonu A1 dla potrzeb Oddziału Okulistycznego z pododdziałem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7A4F" w:rsidRPr="004E4B64" w14:paraId="4FC30795" w14:textId="77777777" w:rsidTr="00495884">
        <w:tc>
          <w:tcPr>
            <w:tcW w:w="2269" w:type="dxa"/>
            <w:shd w:val="clear" w:color="auto" w:fill="auto"/>
          </w:tcPr>
          <w:p w14:paraId="00B874E8" w14:textId="77777777" w:rsidR="000A7A4F" w:rsidRPr="004E4B64" w:rsidRDefault="000A7A4F" w:rsidP="004958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698FEB" w14:textId="77777777" w:rsidR="000A7A4F" w:rsidRPr="004E4B64" w:rsidRDefault="000A7A4F" w:rsidP="004958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A4F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0806C2F0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3D47E30D" w14:textId="77777777" w:rsidTr="00C46732">
        <w:tc>
          <w:tcPr>
            <w:tcW w:w="9330" w:type="dxa"/>
            <w:shd w:val="clear" w:color="auto" w:fill="F2F2F2"/>
            <w:hideMark/>
          </w:tcPr>
          <w:p w14:paraId="06712292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DE436A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A7A4F" w:rsidRPr="000A7A4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A7A4F" w:rsidRPr="000A7A4F">
        <w:rPr>
          <w:rFonts w:ascii="Arial" w:hAnsi="Arial" w:cs="Arial"/>
          <w:sz w:val="24"/>
          <w:szCs w:val="24"/>
        </w:rPr>
        <w:t>(</w:t>
      </w:r>
      <w:proofErr w:type="spellStart"/>
      <w:r w:rsidR="000A7A4F" w:rsidRPr="000A7A4F">
        <w:rPr>
          <w:rFonts w:ascii="Arial" w:hAnsi="Arial" w:cs="Arial"/>
          <w:sz w:val="24"/>
          <w:szCs w:val="24"/>
        </w:rPr>
        <w:t>t.j</w:t>
      </w:r>
      <w:proofErr w:type="spellEnd"/>
      <w:r w:rsidR="000A7A4F" w:rsidRPr="000A7A4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A7A4F" w:rsidRPr="000A7A4F">
        <w:rPr>
          <w:rFonts w:ascii="Arial" w:hAnsi="Arial" w:cs="Arial"/>
          <w:sz w:val="24"/>
          <w:szCs w:val="24"/>
        </w:rPr>
        <w:t>późn</w:t>
      </w:r>
      <w:proofErr w:type="spellEnd"/>
      <w:r w:rsidR="000A7A4F" w:rsidRPr="000A7A4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7A4F" w:rsidRPr="00E935D6" w14:paraId="682AF664" w14:textId="77777777" w:rsidTr="00495884">
        <w:tc>
          <w:tcPr>
            <w:tcW w:w="9356" w:type="dxa"/>
            <w:shd w:val="clear" w:color="auto" w:fill="auto"/>
          </w:tcPr>
          <w:p w14:paraId="2ECCFD3F" w14:textId="77777777" w:rsidR="000A7A4F" w:rsidRPr="004E4B64" w:rsidRDefault="000A7A4F" w:rsidP="0049588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A7A4F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5646D03" w14:textId="5A22E2A0" w:rsidR="000A7A4F" w:rsidRPr="000A7A4F" w:rsidRDefault="000A7A4F" w:rsidP="004958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7A4F">
              <w:rPr>
                <w:rFonts w:ascii="Arial" w:hAnsi="Arial" w:cs="Arial"/>
                <w:sz w:val="24"/>
                <w:szCs w:val="24"/>
              </w:rPr>
              <w:t xml:space="preserve">prosimy o dołączenie na </w:t>
            </w:r>
            <w:r w:rsidR="00470FF0" w:rsidRPr="000A7A4F">
              <w:rPr>
                <w:rFonts w:ascii="Arial" w:hAnsi="Arial" w:cs="Arial"/>
                <w:sz w:val="24"/>
                <w:szCs w:val="24"/>
              </w:rPr>
              <w:t>Platformie</w:t>
            </w:r>
            <w:r w:rsidRPr="000A7A4F">
              <w:rPr>
                <w:rFonts w:ascii="Arial" w:hAnsi="Arial" w:cs="Arial"/>
                <w:sz w:val="24"/>
                <w:szCs w:val="24"/>
              </w:rPr>
              <w:t xml:space="preserve"> dokumentów przetargowych,</w:t>
            </w:r>
          </w:p>
          <w:p w14:paraId="1D132100" w14:textId="0B7F806F" w:rsidR="000A7A4F" w:rsidRPr="004E4B64" w:rsidRDefault="000A7A4F" w:rsidP="0049588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470FF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dokumenty – SWZ wraz z załącznikami są udostępnione na stronie od dnia 23.02.2026 r. </w:t>
            </w:r>
            <w:r w:rsidR="00A2144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łącznie </w:t>
            </w:r>
            <w:r w:rsidR="00470FF0">
              <w:rPr>
                <w:rFonts w:ascii="Arial" w:hAnsi="Arial" w:cs="Arial"/>
                <w:b/>
                <w:bCs/>
                <w:sz w:val="24"/>
                <w:szCs w:val="24"/>
              </w:rPr>
              <w:t>z opublikowanym ogłoszeniem o zamówieniu z dnia 23.02.2026 r.</w:t>
            </w:r>
          </w:p>
          <w:p w14:paraId="6D2326DB" w14:textId="77777777" w:rsidR="000A7A4F" w:rsidRDefault="000A7A4F" w:rsidP="004958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01E5CE60" w14:textId="5B8735AD" w:rsidR="009879C3" w:rsidRPr="000A7A4F" w:rsidRDefault="009879C3" w:rsidP="004958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470FF0" w:rsidRPr="00E935D6" w14:paraId="2D34F56C" w14:textId="77777777" w:rsidTr="00495884">
        <w:tc>
          <w:tcPr>
            <w:tcW w:w="9356" w:type="dxa"/>
            <w:shd w:val="clear" w:color="auto" w:fill="auto"/>
          </w:tcPr>
          <w:p w14:paraId="75A9DF71" w14:textId="3A518D2A" w:rsidR="00470FF0" w:rsidRDefault="00470FF0" w:rsidP="00470FF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65A147EB" w14:textId="3F0A3E7E" w:rsidR="00470FF0" w:rsidRPr="00470FF0" w:rsidRDefault="00470FF0" w:rsidP="00470FF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0FF0">
              <w:rPr>
                <w:rFonts w:ascii="Arial" w:hAnsi="Arial" w:cs="Arial"/>
                <w:sz w:val="24"/>
                <w:szCs w:val="24"/>
              </w:rPr>
              <w:t>Proszę o możliwość udziału w wizji lokalnej: "Zamawiający wyznacza termin odbycia wizji lokalnej w dniu 26.02.2025 o godz. 10:00 miejsce spotkania przed wejściem Głównym do Szpitala." W przypadku trudności z odnalezieniem spotkania proszę o udostępnienie kontaktu do osoby prowadzącej wizję.</w:t>
            </w:r>
          </w:p>
          <w:p w14:paraId="10431E18" w14:textId="789686CF" w:rsidR="00470FF0" w:rsidRPr="004E4B64" w:rsidRDefault="00470FF0" w:rsidP="00470F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kontakt telefoniczny osoby prowadzącej wizję </w:t>
            </w:r>
            <w:r w:rsidR="009879C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tel. +48 668 886 562</w:t>
            </w:r>
          </w:p>
          <w:p w14:paraId="619506DB" w14:textId="77777777" w:rsidR="00470FF0" w:rsidRPr="004E4B64" w:rsidRDefault="00470FF0" w:rsidP="00470FF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33B390A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20815E4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BCBA7" w14:textId="77777777" w:rsidR="004D2565" w:rsidRDefault="004D2565">
      <w:r>
        <w:separator/>
      </w:r>
    </w:p>
  </w:endnote>
  <w:endnote w:type="continuationSeparator" w:id="0">
    <w:p w14:paraId="1DA22D0A" w14:textId="77777777" w:rsidR="004D2565" w:rsidRDefault="004D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AEA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691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EDB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DB647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87B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3D97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E6386A" w14:textId="77777777" w:rsidR="006D4AB3" w:rsidRDefault="006D4AB3">
    <w:pPr>
      <w:pStyle w:val="Stopka"/>
      <w:tabs>
        <w:tab w:val="clear" w:pos="4536"/>
        <w:tab w:val="left" w:pos="6237"/>
      </w:tabs>
    </w:pPr>
  </w:p>
  <w:p w14:paraId="5C0F1D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7AB05" w14:textId="77777777" w:rsidR="004D2565" w:rsidRDefault="004D2565">
      <w:r>
        <w:separator/>
      </w:r>
    </w:p>
  </w:footnote>
  <w:footnote w:type="continuationSeparator" w:id="0">
    <w:p w14:paraId="6115766D" w14:textId="77777777" w:rsidR="004D2565" w:rsidRDefault="004D2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E1F9" w14:textId="77777777" w:rsidR="000A7A4F" w:rsidRDefault="000A7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16DB" w14:textId="77777777" w:rsidR="000A7A4F" w:rsidRDefault="000A7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82B51" w14:textId="77777777" w:rsidR="000A7A4F" w:rsidRDefault="000A7A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1156381">
    <w:abstractNumId w:val="3"/>
  </w:num>
  <w:num w:numId="2" w16cid:durableId="484009554">
    <w:abstractNumId w:val="6"/>
  </w:num>
  <w:num w:numId="3" w16cid:durableId="779762595">
    <w:abstractNumId w:val="2"/>
  </w:num>
  <w:num w:numId="4" w16cid:durableId="770900889">
    <w:abstractNumId w:val="5"/>
  </w:num>
  <w:num w:numId="5" w16cid:durableId="918518042">
    <w:abstractNumId w:val="0"/>
  </w:num>
  <w:num w:numId="6" w16cid:durableId="502013790">
    <w:abstractNumId w:val="1"/>
  </w:num>
  <w:num w:numId="7" w16cid:durableId="15277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565"/>
    <w:rsid w:val="00031374"/>
    <w:rsid w:val="000A1097"/>
    <w:rsid w:val="000A7A4F"/>
    <w:rsid w:val="000E2A8F"/>
    <w:rsid w:val="0012774F"/>
    <w:rsid w:val="00144B7A"/>
    <w:rsid w:val="00180C6E"/>
    <w:rsid w:val="0029606A"/>
    <w:rsid w:val="00470FF0"/>
    <w:rsid w:val="004848F3"/>
    <w:rsid w:val="004A75F2"/>
    <w:rsid w:val="004D2565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879C3"/>
    <w:rsid w:val="00A2144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E9239"/>
  <w15:chartTrackingRefBased/>
  <w15:docId w15:val="{D041B985-3A59-4E74-9FB0-C1500903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53</TotalTime>
  <Pages>2</Pages>
  <Words>200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2026-02-25T12:13:00Z</cp:lastPrinted>
  <dcterms:created xsi:type="dcterms:W3CDTF">2026-02-24T07:53:00Z</dcterms:created>
  <dcterms:modified xsi:type="dcterms:W3CDTF">2026-02-25T12:15:00Z</dcterms:modified>
</cp:coreProperties>
</file>